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1F" w:rsidRDefault="00443E1F" w:rsidP="00FB1ABB">
      <w:pPr>
        <w:spacing w:after="0"/>
        <w:ind w:left="-1701" w:right="11047"/>
      </w:pPr>
      <w:r>
        <w:rPr>
          <w:noProof/>
        </w:rPr>
        <w:pict>
          <v:group id="Group 238276" o:spid="_x0000_s1032" style="position:absolute;left:0;text-align:left;margin-left:0;margin-top:1pt;width:595.4pt;height:840.8pt;z-index:251676160;mso-position-horizontal-relative:page;mso-position-vertical-relative:page" coordsize="75615,10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">
            <v:rect id="Rectangle 8" o:spid="_x0000_s1033" style="position:absolute;left:10798;top:4352;width:462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<v:textbox style="mso-next-textbox:#Rectangle 8" inset="0,0,0,0">
                <w:txbxContent>
                  <w:p w:rsidR="00443E1F" w:rsidRDefault="00443E1F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47521" o:spid="_x0000_s1034" type="#_x0000_t75" style="position:absolute;top:-5;width:75438;height:106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">
              <v:imagedata r:id="rId7" o:title=""/>
            </v:shape>
            <v:rect id="Rectangle 14" o:spid="_x0000_s1035" style="position:absolute;left:40500;top:6213;width:2019;height:106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style="mso-next-textbox:#Rectangle 14" inset="0,0,0,0">
                <w:txbxContent>
                  <w:p w:rsidR="00443E1F" w:rsidRDefault="00443E1F"/>
                </w:txbxContent>
              </v:textbox>
            </v:rect>
            <v:rect id="Rectangle 15" o:spid="_x0000_s1036" style="position:absolute;left:10798;top:14874;width:2018;height:106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style="mso-next-textbox:#Rectangle 15" inset="0,0,0,0">
                <w:txbxContent>
                  <w:p w:rsidR="00443E1F" w:rsidRDefault="00443E1F"/>
                </w:txbxContent>
              </v:textbox>
            </v:rect>
            <v:rect id="Rectangle 16" o:spid="_x0000_s1037" style="position:absolute;left:10798;top:22926;width:37390;height:8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style="mso-next-textbox:#Rectangle 16" inset="0,0,0,0">
                <w:txbxContent>
                  <w:p w:rsidR="00443E1F" w:rsidRDefault="00443E1F">
                    <w:r>
                      <w:rPr>
                        <w:b/>
                        <w:color w:val="238154"/>
                        <w:w w:val="112"/>
                        <w:sz w:val="72"/>
                      </w:rPr>
                      <w:t>ЭТАЛОННОЕ</w:t>
                    </w:r>
                  </w:p>
                </w:txbxContent>
              </v:textbox>
            </v:rect>
            <v:rect id="Rectangle 17" o:spid="_x0000_s1038" style="position:absolute;left:10798;top:28946;width:71309;height:8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style="mso-next-textbox:#Rectangle 17" inset="0,0,0,0">
                <w:txbxContent>
                  <w:p w:rsidR="00443E1F" w:rsidRDefault="00443E1F">
                    <w:r>
                      <w:rPr>
                        <w:b/>
                        <w:color w:val="238154"/>
                        <w:w w:val="114"/>
                        <w:sz w:val="72"/>
                      </w:rPr>
                      <w:t>ПЕРСПЕКТИВНОЕ МЕНЮ</w:t>
                    </w:r>
                  </w:p>
                </w:txbxContent>
              </v:textbox>
            </v:rect>
            <v:rect id="Rectangle 18" o:spid="_x0000_s1039" style="position:absolute;left:64458;top:28946;width:1514;height:8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style="mso-next-textbox:#Rectangle 18" inset="0,0,0,0">
                <w:txbxContent>
                  <w:p w:rsidR="00443E1F" w:rsidRDefault="00443E1F"/>
                </w:txbxContent>
              </v:textbox>
            </v:rect>
            <v:rect id="Rectangle 19" o:spid="_x0000_s1040" style="position:absolute;left:10798;top:34970;width:6970;height:8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style="mso-next-textbox:#Rectangle 19" inset="0,0,0,0">
                <w:txbxContent>
                  <w:p w:rsidR="00443E1F" w:rsidRDefault="00443E1F">
                    <w:r>
                      <w:rPr>
                        <w:b/>
                        <w:color w:val="AEAAAA"/>
                        <w:spacing w:val="-1"/>
                        <w:w w:val="113"/>
                        <w:sz w:val="72"/>
                      </w:rPr>
                      <w:t>01</w:t>
                    </w:r>
                  </w:p>
                </w:txbxContent>
              </v:textbox>
            </v:rect>
            <v:rect id="Rectangle 20" o:spid="_x0000_s1041" style="position:absolute;left:16033;top:34970;width:2378;height:8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style="mso-next-textbox:#Rectangle 20" inset="0,0,0,0">
                <w:txbxContent>
                  <w:p w:rsidR="00443E1F" w:rsidRDefault="00443E1F">
                    <w:r>
                      <w:rPr>
                        <w:b/>
                        <w:color w:val="AEAAAA"/>
                        <w:w w:val="127"/>
                        <w:sz w:val="72"/>
                      </w:rPr>
                      <w:t>-</w:t>
                    </w:r>
                  </w:p>
                </w:txbxContent>
              </v:textbox>
            </v:rect>
            <v:rect id="Rectangle 21" o:spid="_x0000_s1042" style="position:absolute;left:17811;top:34970;width:3491;height:8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style="mso-next-textbox:#Rectangle 21" inset="0,0,0,0">
                <w:txbxContent>
                  <w:p w:rsidR="00443E1F" w:rsidRDefault="00443E1F">
                    <w:r>
                      <w:rPr>
                        <w:b/>
                        <w:color w:val="AEAAAA"/>
                        <w:w w:val="113"/>
                        <w:sz w:val="72"/>
                      </w:rPr>
                      <w:t>0</w:t>
                    </w:r>
                  </w:p>
                </w:txbxContent>
              </v:textbox>
            </v:rect>
            <v:rect id="Rectangle 22" o:spid="_x0000_s1043" style="position:absolute;left:20427;top:34970;width:3491;height:8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style="mso-next-textbox:#Rectangle 22" inset="0,0,0,0">
                <w:txbxContent>
                  <w:p w:rsidR="00443E1F" w:rsidRDefault="00443E1F">
                    <w:r>
                      <w:rPr>
                        <w:b/>
                        <w:color w:val="AEAAAA"/>
                        <w:w w:val="113"/>
                        <w:sz w:val="72"/>
                      </w:rPr>
                      <w:t>5</w:t>
                    </w:r>
                  </w:p>
                </w:txbxContent>
              </v:textbox>
            </v:rect>
            <v:rect id="Rectangle 23" o:spid="_x0000_s1044" style="position:absolute;left:23069;top:34970;width:1514;height:8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style="mso-next-textbox:#Rectangle 23" inset="0,0,0,0">
                <w:txbxContent>
                  <w:p w:rsidR="00443E1F" w:rsidRDefault="00443E1F"/>
                </w:txbxContent>
              </v:textbox>
            </v:rect>
            <v:rect id="Rectangle 24" o:spid="_x0000_s1045" style="position:absolute;left:10798;top:41021;width:58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style="mso-next-textbox:#Rectangle 24" inset="0,0,0,0">
                <w:txbxContent>
                  <w:p w:rsidR="00443E1F" w:rsidRDefault="00443E1F"/>
                </w:txbxContent>
              </v:textbox>
            </v:rect>
            <v:rect id="Rectangle 25" o:spid="_x0000_s1046" style="position:absolute;left:10798;top:43357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style="mso-next-textbox:#Rectangle 25" inset="0,0,0,0">
                <w:txbxContent>
                  <w:p w:rsidR="00443E1F" w:rsidRDefault="00443E1F"/>
                </w:txbxContent>
              </v:textbox>
            </v:rect>
            <v:rect id="Rectangle 26" o:spid="_x0000_s1047" style="position:absolute;left:10798;top:45695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style="mso-next-textbox:#Rectangle 26" inset="0,0,0,0">
                <w:txbxContent>
                  <w:p w:rsidR="00443E1F" w:rsidRDefault="00443E1F"/>
                </w:txbxContent>
              </v:textbox>
            </v:rect>
            <v:rect id="Rectangle 27" o:spid="_x0000_s1048" style="position:absolute;left:10798;top:48056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style="mso-next-textbox:#Rectangle 27" inset="0,0,0,0">
                <w:txbxContent>
                  <w:p w:rsidR="00443E1F" w:rsidRDefault="00443E1F"/>
                </w:txbxContent>
              </v:textbox>
            </v:rect>
            <v:rect id="Rectangle 28" o:spid="_x0000_s1049" style="position:absolute;left:10798;top:50397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style="mso-next-textbox:#Rectangle 28" inset="0,0,0,0">
                <w:txbxContent>
                  <w:p w:rsidR="00443E1F" w:rsidRDefault="00443E1F"/>
                </w:txbxContent>
              </v:textbox>
            </v:rect>
            <v:rect id="Rectangle 29" o:spid="_x0000_s1050" style="position:absolute;left:10798;top:52734;width:7940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style="mso-next-textbox:#Rectangle 29" inset="0,0,0,0">
                <w:txbxContent>
                  <w:p w:rsidR="00443E1F" w:rsidRDefault="00443E1F">
                    <w:r>
                      <w:rPr>
                        <w:b/>
                        <w:color w:val="3B3838"/>
                        <w:w w:val="111"/>
                        <w:sz w:val="28"/>
                      </w:rPr>
                      <w:t>Сезон:</w:t>
                    </w:r>
                  </w:p>
                </w:txbxContent>
              </v:textbox>
            </v:rect>
            <v:rect id="Rectangle 30" o:spid="_x0000_s1051" style="position:absolute;left:16770;top:52734;width:5588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style="mso-next-textbox:#Rectangle 30" inset="0,0,0,0">
                <w:txbxContent>
                  <w:p w:rsidR="00443E1F" w:rsidRDefault="00443E1F">
                    <w:r>
                      <w:rPr>
                        <w:color w:val="3B3838"/>
                        <w:w w:val="113"/>
                        <w:sz w:val="28"/>
                      </w:rPr>
                      <w:t>зима</w:t>
                    </w:r>
                  </w:p>
                </w:txbxContent>
              </v:textbox>
            </v:rect>
            <v:rect id="Rectangle 31" o:spid="_x0000_s1052" style="position:absolute;left:20961;top:52734;width:648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style="mso-next-textbox:#Rectangle 31" inset="0,0,0,0">
                <w:txbxContent>
                  <w:p w:rsidR="00443E1F" w:rsidRDefault="00443E1F">
                    <w:r>
                      <w:rPr>
                        <w:color w:val="3B3838"/>
                        <w:w w:val="89"/>
                        <w:sz w:val="28"/>
                      </w:rPr>
                      <w:t>-</w:t>
                    </w:r>
                  </w:p>
                </w:txbxContent>
              </v:textbox>
            </v:rect>
            <v:rect id="Rectangle 32" o:spid="_x0000_s1053" style="position:absolute;left:21443;top:52734;width:649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<v:textbox style="mso-next-textbox:#Rectangle 32" inset="0,0,0,0">
                <w:txbxContent>
                  <w:p w:rsidR="00443E1F" w:rsidRDefault="00443E1F">
                    <w:r>
                      <w:rPr>
                        <w:color w:val="3B3838"/>
                        <w:w w:val="114"/>
                        <w:sz w:val="28"/>
                      </w:rPr>
                      <w:t>весна</w:t>
                    </w:r>
                  </w:p>
                </w:txbxContent>
              </v:textbox>
            </v:rect>
            <v:rect id="Rectangle 33" o:spid="_x0000_s1054" style="position:absolute;left:26349;top:52734;width:58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<v:textbox style="mso-next-textbox:#Rectangle 33" inset="0,0,0,0">
                <w:txbxContent>
                  <w:p w:rsidR="00443E1F" w:rsidRDefault="00443E1F"/>
                </w:txbxContent>
              </v:textbox>
            </v:rect>
            <v:rect id="Rectangle 34" o:spid="_x0000_s1055" style="position:absolute;left:10798;top:55096;width:18390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<v:textbox style="mso-next-textbox:#Rectangle 34" inset="0,0,0,0">
                <w:txbxContent>
                  <w:p w:rsidR="00443E1F" w:rsidRDefault="00443E1F">
                    <w:r>
                      <w:rPr>
                        <w:b/>
                        <w:color w:val="3B3838"/>
                        <w:w w:val="114"/>
                        <w:sz w:val="28"/>
                      </w:rPr>
                      <w:t>Режим питания:</w:t>
                    </w:r>
                  </w:p>
                </w:txbxContent>
              </v:textbox>
            </v:rect>
            <v:rect id="Rectangle 35" o:spid="_x0000_s1056" style="position:absolute;left:24644;top:55096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<v:textbox style="mso-next-textbox:#Rectangle 35" inset="0,0,0,0">
                <w:txbxContent>
                  <w:p w:rsidR="00443E1F" w:rsidRDefault="00443E1F"/>
                </w:txbxContent>
              </v:textbox>
            </v:rect>
            <v:rect id="Rectangle 238252" o:spid="_x0000_s1057" style="position:absolute;left:25076;top:55096;width:2648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" filled="f" stroked="f">
              <v:textbox style="mso-next-textbox:#Rectangle 238252" inset="0,0,0,0">
                <w:txbxContent>
                  <w:p w:rsidR="00443E1F" w:rsidRDefault="00443E1F">
                    <w:r>
                      <w:rPr>
                        <w:color w:val="3B3838"/>
                        <w:spacing w:val="-2"/>
                        <w:w w:val="110"/>
                        <w:sz w:val="28"/>
                      </w:rPr>
                      <w:t xml:space="preserve"> 10</w:t>
                    </w:r>
                  </w:p>
                </w:txbxContent>
              </v:textbox>
            </v:rect>
            <v:rect id="Rectangle 238254" o:spid="_x0000_s1058" style="position:absolute;left:27056;top:55096;width:466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" filled="f" stroked="f">
              <v:textbox style="mso-next-textbox:#Rectangle 238254" inset="0,0,0,0">
                <w:txbxContent>
                  <w:p w:rsidR="00443E1F" w:rsidRDefault="00443E1F">
                    <w:r>
                      <w:rPr>
                        <w:color w:val="3B3838"/>
                        <w:w w:val="80"/>
                        <w:sz w:val="28"/>
                      </w:rPr>
                      <w:t>,</w:t>
                    </w:r>
                  </w:p>
                </w:txbxContent>
              </v:textbox>
            </v:rect>
            <v:rect id="Rectangle 238253" o:spid="_x0000_s1059" style="position:absolute;left:27410;top:55096;width:1332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" filled="f" stroked="f">
              <v:textbox style="mso-next-textbox:#Rectangle 238253" inset="0,0,0,0">
                <w:txbxContent>
                  <w:p w:rsidR="00443E1F" w:rsidRDefault="00443E1F">
                    <w:r>
                      <w:rPr>
                        <w:color w:val="3B3838"/>
                        <w:w w:val="111"/>
                        <w:sz w:val="28"/>
                      </w:rPr>
                      <w:t>5</w:t>
                    </w:r>
                  </w:p>
                </w:txbxContent>
              </v:textbox>
            </v:rect>
            <v:rect id="Rectangle 37" o:spid="_x0000_s1060" style="position:absolute;left:28407;top:55096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<v:textbox style="mso-next-textbox:#Rectangle 37" inset="0,0,0,0">
                <w:txbxContent>
                  <w:p w:rsidR="00443E1F" w:rsidRDefault="00443E1F"/>
                </w:txbxContent>
              </v:textbox>
            </v:rect>
            <v:rect id="Rectangle 38" o:spid="_x0000_s1061" style="position:absolute;left:28839;top:55096;width:926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<v:textbox style="mso-next-textbox:#Rectangle 38" inset="0,0,0,0">
                <w:txbxContent>
                  <w:p w:rsidR="00443E1F" w:rsidRDefault="00443E1F">
                    <w:r>
                      <w:rPr>
                        <w:color w:val="3B3838"/>
                        <w:w w:val="114"/>
                        <w:sz w:val="28"/>
                      </w:rPr>
                      <w:t>часовой</w:t>
                    </w:r>
                  </w:p>
                </w:txbxContent>
              </v:textbox>
            </v:rect>
            <v:rect id="Rectangle 39" o:spid="_x0000_s1062" style="position:absolute;left:35826;top:55096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<v:textbox style="mso-next-textbox:#Rectangle 39" inset="0,0,0,0">
                <w:txbxContent>
                  <w:p w:rsidR="00443E1F" w:rsidRDefault="00443E1F"/>
                </w:txbxContent>
              </v:textbox>
            </v:rect>
            <v:rect id="Rectangle 40" o:spid="_x0000_s1063" style="position:absolute;left:10798;top:57433;width:25522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<v:textbox style="mso-next-textbox:#Rectangle 40" inset="0,0,0,0">
                <w:txbxContent>
                  <w:p w:rsidR="00443E1F" w:rsidRDefault="00443E1F">
                    <w:r>
                      <w:rPr>
                        <w:b/>
                        <w:color w:val="3B3838"/>
                        <w:w w:val="115"/>
                        <w:sz w:val="28"/>
                      </w:rPr>
                      <w:t>Категория стоимости:</w:t>
                    </w:r>
                  </w:p>
                </w:txbxContent>
              </v:textbox>
            </v:rect>
            <v:rect id="Rectangle 41" o:spid="_x0000_s1064" style="position:absolute;left:30006;top:57433;width:12081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<v:textbox style="mso-next-textbox:#Rectangle 41" inset="0,0,0,0">
                <w:txbxContent>
                  <w:p w:rsidR="00443E1F" w:rsidRDefault="00443E1F">
                    <w:r>
                      <w:rPr>
                        <w:color w:val="3B3838"/>
                        <w:w w:val="111"/>
                        <w:sz w:val="28"/>
                      </w:rPr>
                      <w:t xml:space="preserve"> умеренная</w:t>
                    </w:r>
                  </w:p>
                </w:txbxContent>
              </v:textbox>
            </v:rect>
            <v:rect id="Rectangle 42" o:spid="_x0000_s1065" style="position:absolute;left:39103;top:57433;width:58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<v:textbox style="mso-next-textbox:#Rectangle 42" inset="0,0,0,0">
                <w:txbxContent>
                  <w:p w:rsidR="00443E1F" w:rsidRDefault="00443E1F"/>
                </w:txbxContent>
              </v:textbox>
            </v:rect>
            <v:rect id="Rectangle 43" o:spid="_x0000_s1066" style="position:absolute;left:10798;top:59770;width:1866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<v:textbox style="mso-next-textbox:#Rectangle 43" inset="0,0,0,0">
                <w:txbxContent>
                  <w:p w:rsidR="00443E1F" w:rsidRDefault="00443E1F">
                    <w:r>
                      <w:rPr>
                        <w:b/>
                        <w:color w:val="3B3838"/>
                        <w:w w:val="112"/>
                        <w:sz w:val="28"/>
                      </w:rPr>
                      <w:t>Специализация:</w:t>
                    </w:r>
                  </w:p>
                </w:txbxContent>
              </v:textbox>
            </v:rect>
            <v:rect id="Rectangle 44" o:spid="_x0000_s1067" style="position:absolute;left:24847;top:59770;width:24433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<v:textbox style="mso-next-textbox:#Rectangle 44" inset="0,0,0,0">
                <w:txbxContent>
                  <w:p w:rsidR="00443E1F" w:rsidRDefault="00443E1F">
                    <w:r>
                      <w:rPr>
                        <w:color w:val="3B3838"/>
                        <w:spacing w:val="1"/>
                        <w:w w:val="110"/>
                        <w:sz w:val="28"/>
                      </w:rPr>
                      <w:t xml:space="preserve"> нормотипичное меню</w:t>
                    </w:r>
                  </w:p>
                </w:txbxContent>
              </v:textbox>
            </v:rect>
            <v:rect id="Rectangle 45" o:spid="_x0000_s1068" style="position:absolute;left:43243;top:59770;width:58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<v:textbox style="mso-next-textbox:#Rectangle 45" inset="0,0,0,0">
                <w:txbxContent>
                  <w:p w:rsidR="00443E1F" w:rsidRDefault="00443E1F"/>
                </w:txbxContent>
              </v:textbox>
            </v:rect>
            <v:rect id="Rectangle 46" o:spid="_x0000_s1069" style="position:absolute;left:10798;top:62132;width:589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<v:textbox style="mso-next-textbox:#Rectangle 46" inset="0,0,0,0">
                <w:txbxContent>
                  <w:p w:rsidR="00443E1F" w:rsidRDefault="00443E1F"/>
                </w:txbxContent>
              </v:textbox>
            </v:rect>
            <v:rect id="Rectangle 47" o:spid="_x0000_s1070" style="position:absolute;left:10798;top:64472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<v:textbox style="mso-next-textbox:#Rectangle 47" inset="0,0,0,0">
                <w:txbxContent>
                  <w:p w:rsidR="00443E1F" w:rsidRDefault="00443E1F"/>
                </w:txbxContent>
              </v:textbox>
            </v:rect>
            <v:rect id="Rectangle 48" o:spid="_x0000_s1071" style="position:absolute;left:10798;top:66808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<v:textbox style="mso-next-textbox:#Rectangle 48" inset="0,0,0,0">
                <w:txbxContent>
                  <w:p w:rsidR="00443E1F" w:rsidRDefault="00443E1F"/>
                </w:txbxContent>
              </v:textbox>
            </v:rect>
            <v:rect id="Rectangle 49" o:spid="_x0000_s1072" style="position:absolute;left:10798;top:69171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<v:textbox style="mso-next-textbox:#Rectangle 49" inset="0,0,0,0">
                <w:txbxContent>
                  <w:p w:rsidR="00443E1F" w:rsidRDefault="00443E1F"/>
                </w:txbxContent>
              </v:textbox>
            </v:rect>
            <v:rect id="Rectangle 50" o:spid="_x0000_s1073" style="position:absolute;left:10798;top:71508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<v:textbox style="mso-next-textbox:#Rectangle 50" inset="0,0,0,0">
                <w:txbxContent>
                  <w:p w:rsidR="00443E1F" w:rsidRDefault="00443E1F"/>
                </w:txbxContent>
              </v:textbox>
            </v:rect>
            <v:rect id="Rectangle 51" o:spid="_x0000_s1074" style="position:absolute;left:10798;top:73845;width:589;height:3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<v:textbox style="mso-next-textbox:#Rectangle 51" inset="0,0,0,0">
                <w:txbxContent>
                  <w:p w:rsidR="00443E1F" w:rsidRDefault="00443E1F"/>
                </w:txbxContent>
              </v:textbox>
            </v:rect>
            <v:shape id="Shape 52" o:spid="_x0000_s1075" style="position:absolute;width:44754;height:14249;visibility:visible" coordsize="4475480,1424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" adj="0,,0" path="m,l4475480,r,1187450c4475480,1318641,4369181,1424940,4237990,1424940l,1424940,,xe" fillcolor="#34904a" stroked="f" strokeweight="0">
              <v:stroke miterlimit="83231f"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0,0,4475480,1424940"/>
              <v:handles>
                <v:h position="@3,#0" polar="10800,10800"/>
                <v:h position="#2,#1" polar="10800,10800" radiusrange="0,10800"/>
              </v:handles>
            </v:shape>
            <v:rect id="Rectangle 53" o:spid="_x0000_s1076" style="position:absolute;left:24161;top:5184;width:21244;height:2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<v:textbox style="mso-next-textbox:#Rectangle 53" inset="0,0,0,0">
                <w:txbxContent>
                  <w:p w:rsidR="00443E1F" w:rsidRDefault="00443E1F">
                    <w:r>
                      <w:rPr>
                        <w:color w:val="FFFFFF"/>
                        <w:w w:val="114"/>
                        <w:sz w:val="24"/>
                      </w:rPr>
                      <w:t>Авторский коллектив:</w:t>
                    </w:r>
                  </w:p>
                </w:txbxContent>
              </v:textbox>
            </v:rect>
            <v:rect id="Rectangle 54" o:spid="_x0000_s1077" style="position:absolute;left:40144;top:5184;width:505;height:2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<v:textbox style="mso-next-textbox:#Rectangle 54" inset="0,0,0,0">
                <w:txbxContent>
                  <w:p w:rsidR="00443E1F" w:rsidRDefault="00443E1F"/>
                </w:txbxContent>
              </v:textbox>
            </v:rect>
            <v:rect id="Rectangle 55" o:spid="_x0000_s1078" style="position:absolute;left:24161;top:7348;width:8473;height:3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<v:textbox style="mso-next-textbox:#Rectangle 55" inset="0,0,0,0">
                <w:txbxContent>
                  <w:p w:rsidR="00443E1F" w:rsidRDefault="00443E1F">
                    <w:r>
                      <w:rPr>
                        <w:b/>
                        <w:color w:val="FFFFFF"/>
                        <w:w w:val="113"/>
                        <w:sz w:val="32"/>
                      </w:rPr>
                      <w:t>Город</w:t>
                    </w:r>
                  </w:p>
                </w:txbxContent>
              </v:textbox>
            </v:rect>
            <v:rect id="Rectangle 56" o:spid="_x0000_s1079" style="position:absolute;left:30540;top:7348;width:13438;height:3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<v:textbox style="mso-next-textbox:#Rectangle 56" inset="0,0,0,0">
                <w:txbxContent>
                  <w:p w:rsidR="00443E1F" w:rsidRDefault="00443E1F">
                    <w:r>
                      <w:rPr>
                        <w:b/>
                        <w:color w:val="FFFFFF"/>
                        <w:w w:val="114"/>
                        <w:sz w:val="32"/>
                      </w:rPr>
                      <w:t>Караганда</w:t>
                    </w:r>
                  </w:p>
                </w:txbxContent>
              </v:textbox>
            </v:rect>
            <v:rect id="Rectangle 57" o:spid="_x0000_s1080" style="position:absolute;left:40627;top:7348;width:673;height:3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<v:textbox style="mso-next-textbox:#Rectangle 57" inset="0,0,0,0">
                <w:txbxContent>
                  <w:p w:rsidR="00443E1F" w:rsidRDefault="00443E1F"/>
                </w:txbxContent>
              </v:textbox>
            </v:rect>
            <v:shape id="Picture 59" o:spid="_x0000_s1081" type="#_x0000_t75" style="position:absolute;left:11049;top:1574;width:11988;height:119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">
              <v:imagedata r:id="rId8" o:title=""/>
            </v:shape>
            <w10:wrap type="topAndBottom" anchorx="page" anchory="page"/>
          </v:group>
        </w:pict>
      </w:r>
      <w:r>
        <w:br w:type="page"/>
      </w:r>
    </w:p>
    <w:p w:rsidR="00443E1F" w:rsidRDefault="00443E1F">
      <w:pPr>
        <w:spacing w:after="0"/>
        <w:ind w:left="-5" w:hanging="10"/>
      </w:pPr>
      <w:r>
        <w:rPr>
          <w:b/>
          <w:sz w:val="40"/>
        </w:rPr>
        <w:t xml:space="preserve">Авторский коллектив  </w:t>
      </w:r>
    </w:p>
    <w:p w:rsidR="00443E1F" w:rsidRDefault="00443E1F">
      <w:pPr>
        <w:spacing w:after="0"/>
      </w:pPr>
    </w:p>
    <w:tbl>
      <w:tblPr>
        <w:tblW w:w="9351" w:type="dxa"/>
        <w:tblCellMar>
          <w:left w:w="0" w:type="dxa"/>
          <w:right w:w="115" w:type="dxa"/>
        </w:tblCellMar>
        <w:tblLook w:val="00A0"/>
      </w:tblPr>
      <w:tblGrid>
        <w:gridCol w:w="568"/>
        <w:gridCol w:w="2805"/>
        <w:gridCol w:w="3685"/>
        <w:gridCol w:w="2293"/>
      </w:tblGrid>
      <w:tr w:rsidR="00443E1F" w:rsidTr="00CB4854">
        <w:trPr>
          <w:trHeight w:val="68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ФИО 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42" w:line="240" w:lineRule="auto"/>
            </w:pPr>
            <w:r w:rsidRPr="00CB4854">
              <w:rPr>
                <w:b/>
                <w:color w:val="FFFFFF"/>
              </w:rPr>
              <w:t xml:space="preserve">Должность,  </w:t>
            </w: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дошкольная организация 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Контактный телефон </w:t>
            </w:r>
          </w:p>
        </w:tc>
      </w:tr>
      <w:tr w:rsidR="00443E1F" w:rsidTr="00CB4854">
        <w:trPr>
          <w:trHeight w:val="684"/>
        </w:trPr>
        <w:tc>
          <w:tcPr>
            <w:tcW w:w="568" w:type="dxa"/>
            <w:tcBorders>
              <w:top w:val="nil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1 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Чжао Светлана Бекетовна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60" w:line="240" w:lineRule="auto"/>
            </w:pPr>
            <w:r>
              <w:t xml:space="preserve">Директор </w:t>
            </w:r>
          </w:p>
          <w:p w:rsidR="00443E1F" w:rsidRDefault="00443E1F" w:rsidP="00CB4854">
            <w:pPr>
              <w:spacing w:after="0" w:line="240" w:lineRule="auto"/>
            </w:pPr>
            <w:r>
              <w:t>КГКП ясли-сад «Бала</w:t>
            </w:r>
            <w:r w:rsidRPr="00CB4854">
              <w:rPr>
                <w:sz w:val="24"/>
              </w:rPr>
              <w:t>қ</w:t>
            </w:r>
            <w:r>
              <w:t xml:space="preserve">ай» 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color w:val="171717"/>
              </w:rPr>
              <w:t xml:space="preserve">+7 701 433 0416 </w:t>
            </w:r>
          </w:p>
        </w:tc>
      </w:tr>
      <w:tr w:rsidR="00443E1F" w:rsidTr="00CB4854">
        <w:trPr>
          <w:trHeight w:val="693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2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Балдайкенова Махаббат Ахатовна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56" w:line="240" w:lineRule="auto"/>
            </w:pPr>
            <w:r>
              <w:t>Медсестра</w:t>
            </w:r>
          </w:p>
          <w:p w:rsidR="00443E1F" w:rsidRDefault="00443E1F" w:rsidP="00CB4854">
            <w:pPr>
              <w:spacing w:after="0" w:line="240" w:lineRule="auto"/>
            </w:pPr>
            <w:r>
              <w:t>КГКП ясли-сад «Бала</w:t>
            </w:r>
            <w:r w:rsidRPr="00CB4854">
              <w:rPr>
                <w:sz w:val="24"/>
              </w:rPr>
              <w:t>қ</w:t>
            </w:r>
            <w:r>
              <w:t>ай»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color w:val="171717"/>
              </w:rPr>
              <w:t xml:space="preserve">+7 747 174 2167 </w:t>
            </w:r>
          </w:p>
        </w:tc>
      </w:tr>
      <w:tr w:rsidR="00443E1F" w:rsidTr="00CB4854">
        <w:trPr>
          <w:trHeight w:val="688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3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Побединская Евгения Владимировна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60" w:line="240" w:lineRule="auto"/>
            </w:pPr>
            <w:r>
              <w:t xml:space="preserve">Медсестра </w:t>
            </w:r>
          </w:p>
          <w:p w:rsidR="00443E1F" w:rsidRDefault="00443E1F" w:rsidP="00CB4854">
            <w:pPr>
              <w:spacing w:after="0" w:line="240" w:lineRule="auto"/>
            </w:pPr>
            <w:r>
              <w:t>Ясли-сад «Балб</w:t>
            </w:r>
            <w:r w:rsidRPr="00CB4854">
              <w:rPr>
                <w:sz w:val="24"/>
              </w:rPr>
              <w:t>ө</w:t>
            </w:r>
            <w:r>
              <w:t>бек»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>+7 778 935 0967</w:t>
            </w:r>
          </w:p>
        </w:tc>
      </w:tr>
      <w:tr w:rsidR="00443E1F" w:rsidTr="00CB4854">
        <w:trPr>
          <w:trHeight w:val="692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4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Харламова Светлана Владиславовна 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46" w:line="240" w:lineRule="auto"/>
            </w:pPr>
            <w:r>
              <w:t xml:space="preserve">Медсестра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Ясли-сад «Алданыш» 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+7 707 302 6251 </w:t>
            </w:r>
          </w:p>
        </w:tc>
      </w:tr>
      <w:tr w:rsidR="00443E1F" w:rsidTr="00CB4854">
        <w:trPr>
          <w:trHeight w:val="689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5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Хисамова Светлана Викторовна 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43" w:line="240" w:lineRule="auto"/>
            </w:pPr>
            <w:r>
              <w:t xml:space="preserve">Директор 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Ясли-сад «Еркетай» 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+7 707 216 7167 </w:t>
            </w:r>
          </w:p>
        </w:tc>
      </w:tr>
      <w:tr w:rsidR="00443E1F" w:rsidTr="00CB4854">
        <w:trPr>
          <w:trHeight w:val="692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6 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Серикова Любовь Дмитриевна 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46" w:line="240" w:lineRule="auto"/>
            </w:pPr>
            <w:r>
              <w:t xml:space="preserve">Медсестра 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Ясли-сад «Еркетай» 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+7 700 476 5981 </w:t>
            </w:r>
          </w:p>
        </w:tc>
      </w:tr>
      <w:tr w:rsidR="00443E1F" w:rsidTr="00CB4854">
        <w:trPr>
          <w:trHeight w:val="688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7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Акенова Гульдана Амангельдиновна 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42" w:line="240" w:lineRule="auto"/>
            </w:pPr>
            <w:r>
              <w:t xml:space="preserve">Медсестра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Ясли-сад «Арман» 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42" w:line="240" w:lineRule="auto"/>
            </w:pPr>
            <w:r>
              <w:t xml:space="preserve">+7 708 964 0786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+7 707 964 0786 </w:t>
            </w:r>
          </w:p>
        </w:tc>
      </w:tr>
      <w:tr w:rsidR="00443E1F" w:rsidTr="00CB4854">
        <w:trPr>
          <w:trHeight w:val="692"/>
        </w:trPr>
        <w:tc>
          <w:tcPr>
            <w:tcW w:w="568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171717"/>
              </w:rPr>
              <w:t xml:space="preserve">8 </w:t>
            </w:r>
          </w:p>
        </w:tc>
        <w:tc>
          <w:tcPr>
            <w:tcW w:w="280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Кашкеева Сауле Муратовна </w:t>
            </w:r>
          </w:p>
        </w:tc>
        <w:tc>
          <w:tcPr>
            <w:tcW w:w="3685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</w:tcPr>
          <w:p w:rsidR="00443E1F" w:rsidRDefault="00443E1F" w:rsidP="00CB4854">
            <w:pPr>
              <w:spacing w:after="46" w:line="240" w:lineRule="auto"/>
            </w:pPr>
            <w:r>
              <w:t xml:space="preserve">Медсестра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Ясли-сад «Акбота» </w:t>
            </w:r>
          </w:p>
        </w:tc>
        <w:tc>
          <w:tcPr>
            <w:tcW w:w="2293" w:type="dxa"/>
            <w:tcBorders>
              <w:top w:val="single" w:sz="2" w:space="0" w:color="2B3EF5"/>
              <w:left w:val="nil"/>
              <w:bottom w:val="single" w:sz="2" w:space="0" w:color="2B3EF5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>+77001122165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113"/>
        <w:ind w:left="-5" w:hanging="10"/>
      </w:pPr>
      <w:r>
        <w:rPr>
          <w:b/>
          <w:sz w:val="40"/>
        </w:rPr>
        <w:t>Оглавление</w:t>
      </w:r>
    </w:p>
    <w:p w:rsidR="00443E1F" w:rsidRDefault="00443E1F">
      <w:pPr>
        <w:spacing w:after="0"/>
      </w:pPr>
    </w:p>
    <w:p w:rsidR="00443E1F" w:rsidRDefault="00443E1F">
      <w:pPr>
        <w:spacing w:after="126"/>
        <w:ind w:left="10" w:hanging="10"/>
        <w:jc w:val="both"/>
      </w:pPr>
      <w:r>
        <w:t>ПЕРСПЕКТИВНОЕ МЕНЮ .........................................................................................................................</w:t>
      </w:r>
    </w:p>
    <w:p w:rsidR="00443E1F" w:rsidRDefault="00443E1F">
      <w:pPr>
        <w:spacing w:after="112" w:line="271" w:lineRule="auto"/>
        <w:ind w:left="10" w:hanging="10"/>
        <w:jc w:val="both"/>
      </w:pPr>
      <w:r>
        <w:t>ТЕХКАРТА № 01:</w:t>
      </w:r>
      <w:r w:rsidRPr="004F46EF">
        <w:t xml:space="preserve"> </w:t>
      </w:r>
      <w:r>
        <w:t xml:space="preserve">Каша молочная пшенная со сливочным маслом ……….............................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02: Хлеб/батон с маслом, сыром......................................................................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03: Какао с молоком 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04: Салат из моркови с растительным маслом 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05: Свекольник на костном /курином бульоне со сметаной 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06: Плов с мясом/курами 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 ТЕХКАРТА № 07: Компот из сухофруктов +витамин С...............................................................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08: Хлеб ржаной ..................................................................................................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09: Тушеная капуста с рожками.......................................................................................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10: Чай с молоком ..............................................................................................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11: Печенье .......................................................................................................... 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12: Хлеб пшеничный 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13: Каша пшеничная молочная со сливочным маслом 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14: Цикорий с молоком...................................................................................... </w:t>
      </w:r>
    </w:p>
    <w:p w:rsidR="00443E1F" w:rsidRDefault="00443E1F" w:rsidP="009D71FB">
      <w:pPr>
        <w:spacing w:after="2" w:line="369" w:lineRule="auto"/>
        <w:ind w:left="10" w:hanging="10"/>
        <w:jc w:val="both"/>
      </w:pPr>
      <w:r>
        <w:t xml:space="preserve">ТЕХКАРТА № 15: Яблоко……………………………………………................................................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16: Салат из свеклы с растительным маслом................................................ </w:t>
      </w:r>
    </w:p>
    <w:p w:rsidR="00443E1F" w:rsidRDefault="00443E1F" w:rsidP="009D71FB">
      <w:pPr>
        <w:spacing w:after="112" w:line="271" w:lineRule="auto"/>
        <w:ind w:left="10" w:hanging="10"/>
        <w:jc w:val="both"/>
      </w:pPr>
      <w:r>
        <w:t xml:space="preserve">ТЕХКАРТА № 17: Суп с зеленым горошком на костном/курином бульоне со сметаной 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18: Сок ...................................................................................................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>ТЕХКАРТА № 19: Мясная котлета с картофельным пюре ....................................................</w:t>
      </w:r>
    </w:p>
    <w:p w:rsidR="00443E1F" w:rsidRDefault="00443E1F" w:rsidP="009D71FB">
      <w:pPr>
        <w:spacing w:after="2" w:line="369" w:lineRule="auto"/>
        <w:ind w:left="10" w:hanging="10"/>
        <w:jc w:val="both"/>
      </w:pPr>
      <w:r>
        <w:t xml:space="preserve"> ТЕХКАРТА № 20: Ленивые вареники с творогом со сливочным маслом и сахаром 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21: Молоко кипяченое........................................................................................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22: </w:t>
      </w:r>
      <w:r w:rsidRPr="004F46EF">
        <w:t xml:space="preserve"> </w:t>
      </w:r>
      <w:r>
        <w:t xml:space="preserve">Суп вермишелевый молочный со сливочным маслом....................................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23: Хлеб/батон с маслом, яйцо отварное 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24: Салат из моркови с растительным маслом и сахаром 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25: Суп гречневый на костном/курином бульоне 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 ТЕХКАРТА № 26: Сложный гарнир с мясом/курами (тушеная капуста с рисом) 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27: Рыбная котлета с картофельным пюре 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28: Кисель............................................................................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 ТЕХКАРТА № 29: Сушка ............................................................................................................. </w:t>
      </w:r>
    </w:p>
    <w:p w:rsidR="00443E1F" w:rsidRDefault="00443E1F">
      <w:pPr>
        <w:spacing w:after="4" w:line="373" w:lineRule="auto"/>
        <w:ind w:left="10" w:hanging="10"/>
        <w:jc w:val="both"/>
      </w:pPr>
      <w:r>
        <w:t xml:space="preserve">ТЕХКАРТА № 30: Каша геркулесовая молочная со сливочным маслом ............................ </w:t>
      </w:r>
    </w:p>
    <w:p w:rsidR="00443E1F" w:rsidRDefault="00443E1F">
      <w:pPr>
        <w:spacing w:after="4" w:line="373" w:lineRule="auto"/>
        <w:ind w:left="10" w:hanging="10"/>
        <w:jc w:val="both"/>
      </w:pPr>
      <w:r>
        <w:t xml:space="preserve">ТЕХКАРТА № 31: Салат из капусты с растительным маслом .............................................. </w:t>
      </w:r>
    </w:p>
    <w:p w:rsidR="00443E1F" w:rsidRDefault="00443E1F" w:rsidP="009D71FB">
      <w:pPr>
        <w:spacing w:after="2" w:line="369" w:lineRule="auto"/>
        <w:ind w:left="10" w:hanging="10"/>
        <w:jc w:val="both"/>
      </w:pPr>
      <w:r>
        <w:t xml:space="preserve">ТЕХКАРТА № 32: Щи на костном бульоне со сметаной ........................................................ </w:t>
      </w:r>
    </w:p>
    <w:p w:rsidR="00443E1F" w:rsidRDefault="00443E1F" w:rsidP="009D71FB">
      <w:pPr>
        <w:spacing w:after="112" w:line="271" w:lineRule="auto"/>
        <w:jc w:val="both"/>
      </w:pPr>
      <w:r>
        <w:t xml:space="preserve">ТЕХКАРТА № 33: Гуляш с макаронами .................................................................................... </w:t>
      </w:r>
    </w:p>
    <w:p w:rsidR="00443E1F" w:rsidRDefault="00443E1F">
      <w:pPr>
        <w:spacing w:after="112" w:line="271" w:lineRule="auto"/>
        <w:ind w:left="10" w:hanging="10"/>
        <w:jc w:val="both"/>
      </w:pPr>
      <w:r>
        <w:t xml:space="preserve">ТЕХКАРТА № 34: Творожно-манная морковная запеканка……………………………...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>ТЕХКАРТА № 35: Кисло-молочный напиток............................................................................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 ТЕХКАРТА № 36: Каша кукурузная молочная со сливочным маслом 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37: Салат витаминный с растительным маслом 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38: Суп гороховый на костном/курином бульоне 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39: Домашнее жаркое с мясом/курами 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40: Кисель с витамином С................................................................................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41: Рыбный суп ...................................................................................................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42: Чай сладкий с лимоном и сахаром 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43: Булочка сдобная...........................................................................................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 ТЕХКАРТА № 44: Каша манная молочная со сливочным маслом.......................................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45: Салат из свеклы и соленого огурца с растительным маслом ............... </w:t>
      </w:r>
    </w:p>
    <w:p w:rsidR="00443E1F" w:rsidRDefault="00443E1F">
      <w:pPr>
        <w:spacing w:after="2" w:line="369" w:lineRule="auto"/>
        <w:ind w:left="10" w:hanging="10"/>
        <w:jc w:val="both"/>
      </w:pP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46: Борщ со сметаной на костном/курином бульоне 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47: Гречка с курами/мясом............................................................................... </w:t>
      </w:r>
    </w:p>
    <w:p w:rsidR="00443E1F" w:rsidRDefault="00443E1F">
      <w:pPr>
        <w:spacing w:after="123"/>
        <w:ind w:left="10" w:hanging="10"/>
        <w:jc w:val="both"/>
      </w:pPr>
      <w:r>
        <w:t xml:space="preserve">ТЕХКАРТА № 48: Творожно-вермишелевая запеканка.................................................................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49: Каша ячневая молочная со сливочным маслом 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50: Салат из моркови и свеклы с растительным маслом.............................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51: Суп Харчо на костном/курином бульоне...................................................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52: Манты с мясом 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53: Рыбное суфле ...............................................................................................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54: Каша рисовая молочная со сливочным маслом 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55: Рассольник со сметаной на костном/курином бульоне 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56: Мясные биточки с соусом и рожками 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57: Овощное рагу ................................................................................................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58: Пряник ...........................................................................................................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59: Гречка в молоке со сливочным маслом 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60: Салат из моркови с растительным маслом 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61: Суп фасолевый на костном/курином бульоне 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62: Ленивые голубцы со сметанным соусом 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63: Пирог рыбный ...............................................................................................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64: Каша молочная «Дружба» со сливочным маслом ................................... </w:t>
      </w:r>
    </w:p>
    <w:p w:rsidR="00443E1F" w:rsidRDefault="00443E1F">
      <w:pPr>
        <w:spacing w:after="2" w:line="370" w:lineRule="auto"/>
        <w:ind w:left="10" w:hanging="10"/>
        <w:jc w:val="both"/>
      </w:pPr>
      <w:r>
        <w:t xml:space="preserve">ТЕХКАРТА № 65: Суп с клецками на костном/курином бульоне 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66: Азу по-татарски ............................................................................................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67: Омлет, салат овощной ................................................................................. </w:t>
      </w:r>
    </w:p>
    <w:p w:rsidR="00443E1F" w:rsidRDefault="00443E1F">
      <w:pPr>
        <w:spacing w:after="2" w:line="369" w:lineRule="auto"/>
        <w:ind w:left="10" w:hanging="10"/>
        <w:jc w:val="both"/>
      </w:pPr>
      <w:r>
        <w:t xml:space="preserve">ТЕХКАРТА № 68: Вафля................................................................................................................. </w:t>
      </w:r>
    </w:p>
    <w:p w:rsidR="00443E1F" w:rsidRDefault="00443E1F">
      <w:pPr>
        <w:spacing w:after="0" w:line="264" w:lineRule="auto"/>
        <w:ind w:right="9277"/>
        <w:jc w:val="both"/>
      </w:pPr>
    </w:p>
    <w:p w:rsidR="00443E1F" w:rsidRDefault="00443E1F">
      <w:pPr>
        <w:spacing w:after="0" w:line="261" w:lineRule="auto"/>
        <w:ind w:right="6426"/>
        <w:jc w:val="both"/>
      </w:pPr>
      <w:r>
        <w:rPr>
          <w:b/>
          <w:sz w:val="16"/>
        </w:rPr>
        <w:tab/>
      </w:r>
    </w:p>
    <w:p w:rsidR="00443E1F" w:rsidRDefault="00443E1F">
      <w:pPr>
        <w:sectPr w:rsidR="00443E1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8" w:h="16836"/>
          <w:pgMar w:top="705" w:right="861" w:bottom="1589" w:left="1701" w:header="720" w:footer="705" w:gutter="0"/>
          <w:cols w:space="720"/>
          <w:titlePg/>
        </w:sectPr>
      </w:pPr>
    </w:p>
    <w:p w:rsidR="00443E1F" w:rsidRDefault="00443E1F">
      <w:pPr>
        <w:pStyle w:val="Heading1"/>
        <w:spacing w:line="259" w:lineRule="auto"/>
        <w:ind w:left="0" w:firstLine="0"/>
      </w:pPr>
      <w:r>
        <w:rPr>
          <w:color w:val="000000"/>
          <w:sz w:val="28"/>
        </w:rPr>
        <w:t>ПЕРСПЕКТИВНОЕ МЕНЮ</w:t>
      </w:r>
    </w:p>
    <w:p w:rsidR="00443E1F" w:rsidRDefault="00443E1F">
      <w:pPr>
        <w:spacing w:after="0"/>
      </w:pPr>
    </w:p>
    <w:tbl>
      <w:tblPr>
        <w:tblW w:w="9579" w:type="dxa"/>
        <w:tblCellMar>
          <w:left w:w="0" w:type="dxa"/>
          <w:right w:w="149" w:type="dxa"/>
        </w:tblCellMar>
        <w:tblLook w:val="00A0"/>
      </w:tblPr>
      <w:tblGrid>
        <w:gridCol w:w="588"/>
        <w:gridCol w:w="1100"/>
        <w:gridCol w:w="4550"/>
        <w:gridCol w:w="1056"/>
        <w:gridCol w:w="1276"/>
        <w:gridCol w:w="1009"/>
      </w:tblGrid>
      <w:tr w:rsidR="00443E1F" w:rsidTr="00CB4854">
        <w:trPr>
          <w:trHeight w:val="102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  <w:jc w:val="both"/>
            </w:pPr>
            <w:r w:rsidRPr="00CB4854">
              <w:rPr>
                <w:color w:val="171717"/>
                <w:sz w:val="24"/>
              </w:rPr>
              <w:t>№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37" w:hanging="73"/>
            </w:pPr>
            <w:r w:rsidRPr="00CB4854">
              <w:rPr>
                <w:color w:val="171717"/>
                <w:sz w:val="24"/>
              </w:rPr>
              <w:t>Прием пищи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right="104"/>
              <w:jc w:val="center"/>
            </w:pPr>
            <w:r w:rsidRPr="00CB4854">
              <w:rPr>
                <w:color w:val="171717"/>
                <w:sz w:val="24"/>
              </w:rPr>
              <w:t>Описание блюда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4" w:line="240" w:lineRule="auto"/>
              <w:ind w:left="224"/>
            </w:pPr>
            <w:r w:rsidRPr="00CB4854">
              <w:rPr>
                <w:color w:val="171717"/>
                <w:sz w:val="24"/>
              </w:rPr>
              <w:t xml:space="preserve">№  </w:t>
            </w:r>
          </w:p>
          <w:p w:rsidR="00443E1F" w:rsidRDefault="00443E1F" w:rsidP="00CB4854">
            <w:pPr>
              <w:spacing w:after="0" w:line="240" w:lineRule="auto"/>
              <w:ind w:firstLine="68"/>
            </w:pPr>
            <w:r w:rsidRPr="00CB4854">
              <w:rPr>
                <w:color w:val="171717"/>
                <w:sz w:val="24"/>
              </w:rPr>
              <w:t>техн. карты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79" w:lineRule="auto"/>
              <w:ind w:left="228" w:hanging="28"/>
            </w:pPr>
            <w:r w:rsidRPr="00CB4854">
              <w:rPr>
                <w:color w:val="171717"/>
                <w:sz w:val="24"/>
              </w:rPr>
              <w:t xml:space="preserve">Норма выхода продукции, гр. </w:t>
            </w:r>
          </w:p>
          <w:p w:rsidR="00443E1F" w:rsidRDefault="00443E1F" w:rsidP="00CB4854">
            <w:pPr>
              <w:tabs>
                <w:tab w:val="right" w:pos="2135"/>
              </w:tabs>
              <w:spacing w:after="0" w:line="240" w:lineRule="auto"/>
            </w:pPr>
            <w:r w:rsidRPr="00CB4854">
              <w:rPr>
                <w:b/>
                <w:color w:val="171717"/>
              </w:rPr>
              <w:t xml:space="preserve">2-3 года </w:t>
            </w:r>
            <w:r w:rsidRPr="00CB4854">
              <w:rPr>
                <w:b/>
                <w:color w:val="171717"/>
              </w:rPr>
              <w:tab/>
              <w:t xml:space="preserve">3-6 лет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color w:val="171717"/>
              </w:rPr>
              <w:t xml:space="preserve">стандарт на завтрак: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56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2"/>
            </w:pPr>
            <w:r w:rsidRPr="00CB4854">
              <w:rPr>
                <w:color w:val="171717"/>
              </w:rPr>
              <w:t xml:space="preserve">350-450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color w:val="171717"/>
              </w:rPr>
              <w:t xml:space="preserve">500-550 </w:t>
            </w:r>
          </w:p>
        </w:tc>
      </w:tr>
      <w:tr w:rsidR="00443E1F" w:rsidTr="00CB4854">
        <w:trPr>
          <w:trHeight w:val="313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color w:val="171717"/>
              </w:rPr>
              <w:t xml:space="preserve">стандарт на обед: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56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2"/>
            </w:pPr>
            <w:r w:rsidRPr="00CB4854">
              <w:rPr>
                <w:color w:val="171717"/>
              </w:rPr>
              <w:t xml:space="preserve">400-550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color w:val="171717"/>
              </w:rPr>
              <w:t xml:space="preserve">600-800 </w:t>
            </w:r>
          </w:p>
        </w:tc>
      </w:tr>
    </w:tbl>
    <w:p w:rsidR="00443E1F" w:rsidRDefault="00443E1F">
      <w:pPr>
        <w:tabs>
          <w:tab w:val="center" w:pos="588"/>
          <w:tab w:val="center" w:pos="2812"/>
          <w:tab w:val="center" w:pos="6594"/>
          <w:tab w:val="center" w:pos="7728"/>
          <w:tab w:val="right" w:pos="9375"/>
        </w:tabs>
        <w:spacing w:after="0"/>
      </w:pPr>
      <w:r>
        <w:rPr>
          <w:b/>
          <w:color w:val="171717"/>
        </w:rPr>
        <w:tab/>
      </w:r>
      <w:r>
        <w:rPr>
          <w:b/>
          <w:color w:val="171717"/>
        </w:rPr>
        <w:tab/>
      </w:r>
      <w:r>
        <w:rPr>
          <w:color w:val="171717"/>
        </w:rPr>
        <w:t xml:space="preserve">стандарт на полдник: </w:t>
      </w:r>
      <w:r>
        <w:rPr>
          <w:color w:val="171717"/>
        </w:rPr>
        <w:tab/>
      </w:r>
      <w:r>
        <w:rPr>
          <w:color w:val="171717"/>
        </w:rPr>
        <w:tab/>
        <w:t xml:space="preserve">200-250 </w:t>
      </w:r>
      <w:r>
        <w:rPr>
          <w:color w:val="171717"/>
        </w:rPr>
        <w:tab/>
        <w:t xml:space="preserve">300-400 </w:t>
      </w:r>
    </w:p>
    <w:tbl>
      <w:tblPr>
        <w:tblW w:w="9585" w:type="dxa"/>
        <w:tblCellMar>
          <w:left w:w="0" w:type="dxa"/>
          <w:right w:w="163" w:type="dxa"/>
        </w:tblCellMar>
        <w:tblLook w:val="00A0"/>
      </w:tblPr>
      <w:tblGrid>
        <w:gridCol w:w="1689"/>
        <w:gridCol w:w="4522"/>
        <w:gridCol w:w="1124"/>
        <w:gridCol w:w="1244"/>
        <w:gridCol w:w="1006"/>
      </w:tblGrid>
      <w:tr w:rsidR="00443E1F" w:rsidTr="00CB4854">
        <w:trPr>
          <w:trHeight w:val="396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01 </w:t>
            </w:r>
          </w:p>
        </w:tc>
        <w:tc>
          <w:tcPr>
            <w:tcW w:w="5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029"/>
            </w:pPr>
            <w:r w:rsidRPr="00CB4854">
              <w:rPr>
                <w:b/>
                <w:color w:val="FFFFFF"/>
              </w:rPr>
              <w:t>ДЕНЬ 01: ПОНЕДЕЛЬНИК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tabs>
                <w:tab w:val="right" w:pos="1525"/>
              </w:tabs>
              <w:spacing w:after="0" w:line="240" w:lineRule="auto"/>
            </w:pPr>
            <w:r>
              <w:t xml:space="preserve">           </w:t>
            </w: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Каша пшенная молочная со сливочным маслом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01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180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 и сыром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25/3/5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40/5/7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Какао с молоком  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628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88"/>
            </w:pPr>
            <w:r w:rsidRPr="00CB4854">
              <w:rPr>
                <w:b/>
              </w:rPr>
              <w:t xml:space="preserve">второй 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</w:p>
          <w:p w:rsidR="00443E1F" w:rsidRDefault="00443E1F" w:rsidP="00CB4854">
            <w:pPr>
              <w:spacing w:after="0" w:line="240" w:lineRule="auto"/>
              <w:ind w:left="588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90 /90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60 /60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3B3838"/>
              </w:rP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2"/>
              <w:jc w:val="right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453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512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tabs>
                <w:tab w:val="center" w:pos="840"/>
              </w:tabs>
              <w:spacing w:after="0" w:line="240" w:lineRule="auto"/>
            </w:pPr>
            <w:r>
              <w:tab/>
            </w:r>
            <w:r w:rsidRPr="00CB4854">
              <w:rPr>
                <w:b/>
              </w:rPr>
              <w:t xml:space="preserve">обед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моркови с растительным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40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60 </w:t>
            </w:r>
          </w:p>
        </w:tc>
      </w:tr>
      <w:tr w:rsidR="00443E1F" w:rsidTr="00CB4854">
        <w:trPr>
          <w:trHeight w:val="316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Свекольник на курином бульоне со сметаной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Плов с курицей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60/140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80/150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 ржаной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25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40 </w:t>
            </w:r>
          </w:p>
        </w:tc>
      </w:tr>
    </w:tbl>
    <w:p w:rsidR="00443E1F" w:rsidRDefault="00443E1F">
      <w:pPr>
        <w:pStyle w:val="Heading2"/>
        <w:tabs>
          <w:tab w:val="center" w:pos="588"/>
          <w:tab w:val="center" w:pos="5990"/>
          <w:tab w:val="center" w:pos="6593"/>
          <w:tab w:val="center" w:pos="7730"/>
          <w:tab w:val="right" w:pos="9375"/>
        </w:tabs>
        <w:ind w:left="0" w:firstLine="0"/>
      </w:pPr>
      <w:r>
        <w:rPr>
          <w:b w:val="0"/>
          <w:color w:val="3B3838"/>
        </w:rPr>
        <w:tab/>
      </w:r>
      <w:r>
        <w:rPr>
          <w:b w:val="0"/>
          <w:color w:val="3B3838"/>
        </w:rPr>
        <w:tab/>
      </w:r>
      <w:r>
        <w:tab/>
        <w:t>ИТОГО:</w:t>
      </w:r>
      <w:r>
        <w:tab/>
        <w:t xml:space="preserve">565 </w:t>
      </w:r>
      <w:r>
        <w:tab/>
        <w:t xml:space="preserve">730 </w:t>
      </w:r>
    </w:p>
    <w:tbl>
      <w:tblPr>
        <w:tblW w:w="9579" w:type="dxa"/>
        <w:tblLayout w:type="fixed"/>
        <w:tblCellMar>
          <w:left w:w="0" w:type="dxa"/>
          <w:right w:w="115" w:type="dxa"/>
        </w:tblCellMar>
        <w:tblLook w:val="00A0"/>
      </w:tblPr>
      <w:tblGrid>
        <w:gridCol w:w="6120"/>
        <w:gridCol w:w="1175"/>
        <w:gridCol w:w="1276"/>
        <w:gridCol w:w="1008"/>
      </w:tblGrid>
      <w:tr w:rsidR="00443E1F" w:rsidTr="004F46EF">
        <w:trPr>
          <w:trHeight w:val="316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2027"/>
              </w:tabs>
              <w:spacing w:after="0" w:line="240" w:lineRule="auto"/>
            </w:pPr>
            <w:r>
              <w:tab/>
              <w:t xml:space="preserve">           </w:t>
            </w: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   </w:t>
            </w:r>
            <w:r>
              <w:t>Тушеная капуста  с рожками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8"/>
              <w:jc w:val="center"/>
            </w:pPr>
            <w:r>
              <w:t xml:space="preserve">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48"/>
            </w:pPr>
            <w:r>
              <w:t xml:space="preserve">200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>250</w:t>
            </w:r>
          </w:p>
        </w:tc>
      </w:tr>
      <w:tr w:rsidR="00443E1F" w:rsidTr="004F46EF">
        <w:trPr>
          <w:trHeight w:val="580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88" w:hanging="1580"/>
            </w:pPr>
            <w:r>
              <w:tab/>
              <w:t xml:space="preserve">Чай с молоком  с кондитерским  изделием (печенье)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4"/>
              <w:jc w:val="center"/>
            </w:pPr>
            <w:r>
              <w:t xml:space="preserve">10/11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40"/>
            </w:pPr>
            <w:r>
              <w:t xml:space="preserve">150/8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200/20 </w:t>
            </w:r>
          </w:p>
        </w:tc>
      </w:tr>
      <w:tr w:rsidR="00443E1F" w:rsidTr="004F46EF">
        <w:trPr>
          <w:trHeight w:val="313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 w:rsidRPr="00CB4854">
              <w:rPr>
                <w:color w:val="3B3838"/>
              </w:rPr>
              <w:tab/>
            </w:r>
            <w:r w:rsidRPr="00CB4854">
              <w:rPr>
                <w:color w:val="3B3838"/>
              </w:rPr>
              <w:tab/>
            </w:r>
            <w:r>
              <w:t xml:space="preserve">Хлеб пшеничный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8"/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08"/>
            </w:pPr>
            <w:r>
              <w:t xml:space="preserve">30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4F46EF">
        <w:trPr>
          <w:trHeight w:val="31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3B3838"/>
              </w:rPr>
              <w:tab/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right" w:pos="1189"/>
              </w:tabs>
              <w:spacing w:after="0" w:line="240" w:lineRule="auto"/>
            </w:pPr>
            <w:r w:rsidRPr="00CB4854">
              <w:rPr>
                <w:b/>
                <w:color w:val="735DF9"/>
              </w:rPr>
              <w:tab/>
              <w:t xml:space="preserve">ИТОГО: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44"/>
            </w:pPr>
            <w:r>
              <w:rPr>
                <w:b/>
                <w:color w:val="735DF9"/>
              </w:rPr>
              <w:t>388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510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</w:tbl>
    <w:p w:rsidR="00443E1F" w:rsidRDefault="00443E1F">
      <w:pPr>
        <w:spacing w:after="0"/>
        <w:ind w:left="259"/>
        <w:jc w:val="center"/>
      </w:pPr>
    </w:p>
    <w:tbl>
      <w:tblPr>
        <w:tblW w:w="9585" w:type="dxa"/>
        <w:tblCellMar>
          <w:left w:w="0" w:type="dxa"/>
          <w:right w:w="163" w:type="dxa"/>
        </w:tblCellMar>
        <w:tblLook w:val="00A0"/>
      </w:tblPr>
      <w:tblGrid>
        <w:gridCol w:w="1689"/>
        <w:gridCol w:w="4522"/>
        <w:gridCol w:w="1124"/>
        <w:gridCol w:w="1244"/>
        <w:gridCol w:w="1006"/>
      </w:tblGrid>
      <w:tr w:rsidR="00443E1F" w:rsidTr="00CB4854">
        <w:trPr>
          <w:trHeight w:val="396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02 </w:t>
            </w:r>
          </w:p>
        </w:tc>
        <w:tc>
          <w:tcPr>
            <w:tcW w:w="5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212"/>
              <w:jc w:val="center"/>
            </w:pPr>
            <w:r w:rsidRPr="00CB4854">
              <w:rPr>
                <w:b/>
                <w:color w:val="FFFFFF"/>
              </w:rPr>
              <w:t xml:space="preserve">ДЕНЬ 02: ВТОРНИК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tabs>
                <w:tab w:val="right" w:pos="1525"/>
              </w:tabs>
              <w:spacing w:after="0" w:line="240" w:lineRule="auto"/>
            </w:pPr>
            <w:r>
              <w:t xml:space="preserve">          </w:t>
            </w: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Каша пшеничная молочная со сливочным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180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jc w:val="both"/>
            </w:pPr>
            <w:r>
              <w:t xml:space="preserve">Хлеб/батон пшеничный со сливочным маслом  и сыром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25/3/4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40/5/7 </w:t>
            </w:r>
          </w:p>
        </w:tc>
      </w:tr>
      <w:tr w:rsidR="00443E1F" w:rsidTr="00CB4854">
        <w:trPr>
          <w:trHeight w:val="313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Цикорий с молоком  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628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88"/>
            </w:pPr>
            <w:r w:rsidRPr="00CB4854">
              <w:rPr>
                <w:b/>
              </w:rPr>
              <w:t xml:space="preserve">второй 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</w:p>
          <w:p w:rsidR="00443E1F" w:rsidRDefault="00443E1F" w:rsidP="00CB4854">
            <w:pPr>
              <w:spacing w:after="0" w:line="240" w:lineRule="auto"/>
              <w:ind w:left="588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90 /90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60 /60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2"/>
              <w:jc w:val="right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>45</w:t>
            </w:r>
            <w:r>
              <w:rPr>
                <w:b/>
                <w:color w:val="735DF9"/>
              </w:rPr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512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tabs>
                <w:tab w:val="center" w:pos="840"/>
              </w:tabs>
              <w:spacing w:after="0" w:line="240" w:lineRule="auto"/>
            </w:pPr>
            <w:r>
              <w:tab/>
            </w: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свеклы с растительным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40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60 </w:t>
            </w:r>
          </w:p>
        </w:tc>
      </w:tr>
      <w:tr w:rsidR="00443E1F" w:rsidTr="00CB4854">
        <w:trPr>
          <w:trHeight w:val="316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Суп с зеленым горошком на костном бульоне со сметаной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313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Мясная котлета с картофельным пюре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19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60/140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80/150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</w:tr>
    </w:tbl>
    <w:p w:rsidR="00443E1F" w:rsidRDefault="00443E1F">
      <w:pPr>
        <w:spacing w:after="0"/>
      </w:pP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6211"/>
        <w:gridCol w:w="1328"/>
        <w:gridCol w:w="1244"/>
        <w:gridCol w:w="796"/>
      </w:tblGrid>
      <w:tr w:rsidR="00443E1F" w:rsidTr="00CB4854">
        <w:trPr>
          <w:trHeight w:val="31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588"/>
                <w:tab w:val="center" w:pos="2359"/>
              </w:tabs>
              <w:spacing w:after="0" w:line="240" w:lineRule="auto"/>
            </w:pPr>
            <w:r>
              <w:tab/>
            </w:r>
            <w:r>
              <w:tab/>
              <w:t xml:space="preserve">Хлеб ржаной 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25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  <w:r w:rsidRPr="00CB4854">
              <w:rPr>
                <w:color w:val="FFFFFF"/>
              </w:rPr>
              <w:tab/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rPr>
                <w:b/>
                <w:color w:val="735DF9"/>
              </w:rPr>
              <w:t>73</w:t>
            </w:r>
            <w:r w:rsidRPr="00CB4854">
              <w:rPr>
                <w:b/>
                <w:color w:val="735DF9"/>
              </w:rPr>
              <w:t xml:space="preserve">0 </w:t>
            </w:r>
          </w:p>
        </w:tc>
      </w:tr>
    </w:tbl>
    <w:p w:rsidR="00443E1F" w:rsidRDefault="00443E1F">
      <w:pPr>
        <w:tabs>
          <w:tab w:val="center" w:pos="2880"/>
          <w:tab w:val="center" w:pos="6594"/>
          <w:tab w:val="center" w:pos="7728"/>
          <w:tab w:val="center" w:pos="8973"/>
        </w:tabs>
        <w:spacing w:after="4" w:line="271" w:lineRule="auto"/>
      </w:pPr>
      <w:r>
        <w:t xml:space="preserve">           </w:t>
      </w:r>
      <w:r>
        <w:rPr>
          <w:b/>
        </w:rPr>
        <w:t xml:space="preserve">полдник       </w:t>
      </w:r>
      <w:r>
        <w:t xml:space="preserve">Ленивые вареники с творогом со </w:t>
      </w:r>
      <w:r>
        <w:tab/>
        <w:t xml:space="preserve">20 </w:t>
      </w:r>
      <w:r>
        <w:tab/>
        <w:t xml:space="preserve">200 </w:t>
      </w:r>
      <w:r>
        <w:tab/>
        <w:t xml:space="preserve">250 </w:t>
      </w:r>
    </w:p>
    <w:p w:rsidR="00443E1F" w:rsidRDefault="00443E1F">
      <w:pPr>
        <w:spacing w:after="4" w:line="271" w:lineRule="auto"/>
        <w:ind w:left="1698" w:hanging="10"/>
        <w:jc w:val="both"/>
      </w:pPr>
      <w:r>
        <w:t xml:space="preserve">сливочным маслом и сахаром </w:t>
      </w: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5991"/>
        <w:gridCol w:w="220"/>
        <w:gridCol w:w="1116"/>
        <w:gridCol w:w="1244"/>
        <w:gridCol w:w="1008"/>
      </w:tblGrid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665"/>
              </w:tabs>
              <w:spacing w:after="0" w:line="240" w:lineRule="auto"/>
            </w:pPr>
            <w:r>
              <w:tab/>
            </w:r>
            <w:r>
              <w:tab/>
              <w:t xml:space="preserve">Молоко кипяченое 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21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316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30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430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490 </w:t>
            </w:r>
          </w:p>
        </w:tc>
      </w:tr>
    </w:tbl>
    <w:p w:rsidR="00443E1F" w:rsidRDefault="00443E1F">
      <w:pPr>
        <w:spacing w:after="0"/>
        <w:ind w:left="108"/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</w:p>
    <w:tbl>
      <w:tblPr>
        <w:tblW w:w="9579" w:type="dxa"/>
        <w:tblCellMar>
          <w:left w:w="0" w:type="dxa"/>
          <w:right w:w="149" w:type="dxa"/>
        </w:tblCellMar>
        <w:tblLook w:val="00A0"/>
      </w:tblPr>
      <w:tblGrid>
        <w:gridCol w:w="1689"/>
        <w:gridCol w:w="4522"/>
        <w:gridCol w:w="1116"/>
        <w:gridCol w:w="1244"/>
        <w:gridCol w:w="1008"/>
      </w:tblGrid>
      <w:tr w:rsidR="00443E1F" w:rsidTr="00CB4854">
        <w:trPr>
          <w:trHeight w:val="316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03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168"/>
              <w:jc w:val="right"/>
            </w:pPr>
            <w:r w:rsidRPr="00CB4854">
              <w:rPr>
                <w:b/>
                <w:color w:val="FFFFFF"/>
              </w:rPr>
              <w:t>ДЕНЬ 03: СРЕДА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tabs>
                <w:tab w:val="right" w:pos="1539"/>
              </w:tabs>
              <w:spacing w:after="0" w:line="240" w:lineRule="auto"/>
            </w:pPr>
            <w:r>
              <w:t xml:space="preserve">           </w:t>
            </w: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Суп вермишелевый молочный со сливочным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>22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180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маслом, яйцо отварное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25/3/1/4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40/5/1/2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Какао с молоком 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628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88"/>
            </w:pPr>
            <w:r w:rsidRPr="00CB4854">
              <w:rPr>
                <w:b/>
              </w:rPr>
              <w:t xml:space="preserve">второй 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</w:p>
          <w:p w:rsidR="00443E1F" w:rsidRDefault="00443E1F" w:rsidP="00CB4854">
            <w:pPr>
              <w:spacing w:after="0" w:line="240" w:lineRule="auto"/>
              <w:ind w:left="588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90 /90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60 /60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16"/>
              <w:jc w:val="right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448,25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505,5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0"/>
              </w:tabs>
              <w:spacing w:after="0" w:line="240" w:lineRule="auto"/>
            </w:pPr>
            <w:r>
              <w:tab/>
            </w: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моркови с сахаром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40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60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Суп гречневый со сметаной на костном бульоне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Сложный гарнир (капуста тушеная с рисом) с мясом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60/140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80/150 </w:t>
            </w:r>
          </w:p>
        </w:tc>
      </w:tr>
    </w:tbl>
    <w:p w:rsidR="00443E1F" w:rsidRDefault="00443E1F">
      <w:pPr>
        <w:tabs>
          <w:tab w:val="center" w:pos="588"/>
          <w:tab w:val="center" w:pos="3638"/>
          <w:tab w:val="center" w:pos="6594"/>
          <w:tab w:val="center" w:pos="7728"/>
          <w:tab w:val="right" w:pos="9375"/>
        </w:tabs>
        <w:spacing w:after="4" w:line="271" w:lineRule="auto"/>
      </w:pPr>
      <w:r>
        <w:tab/>
      </w:r>
    </w:p>
    <w:tbl>
      <w:tblPr>
        <w:tblW w:w="9585" w:type="dxa"/>
        <w:tblCellMar>
          <w:left w:w="0" w:type="dxa"/>
          <w:right w:w="163" w:type="dxa"/>
        </w:tblCellMar>
        <w:tblLook w:val="00A0"/>
      </w:tblPr>
      <w:tblGrid>
        <w:gridCol w:w="1689"/>
        <w:gridCol w:w="4522"/>
        <w:gridCol w:w="1116"/>
        <w:gridCol w:w="8"/>
        <w:gridCol w:w="1236"/>
        <w:gridCol w:w="8"/>
        <w:gridCol w:w="1000"/>
        <w:gridCol w:w="6"/>
      </w:tblGrid>
      <w:tr w:rsidR="00443E1F" w:rsidTr="00F2290F">
        <w:trPr>
          <w:trHeight w:val="580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3C447A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3C447A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60"/>
            </w:pPr>
            <w:r>
              <w:t xml:space="preserve">150/ </w:t>
            </w:r>
          </w:p>
          <w:p w:rsidR="00443E1F" w:rsidRDefault="00443E1F" w:rsidP="003C447A">
            <w:pPr>
              <w:spacing w:after="0" w:line="240" w:lineRule="auto"/>
            </w:pPr>
            <w:r>
              <w:t xml:space="preserve">0,00002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60"/>
            </w:pPr>
            <w:r>
              <w:t xml:space="preserve">200/ </w:t>
            </w:r>
          </w:p>
          <w:p w:rsidR="00443E1F" w:rsidRDefault="00443E1F" w:rsidP="003C447A">
            <w:pPr>
              <w:spacing w:after="0" w:line="240" w:lineRule="auto"/>
            </w:pPr>
            <w:r>
              <w:t xml:space="preserve">0,00002 </w:t>
            </w:r>
          </w:p>
        </w:tc>
      </w:tr>
      <w:tr w:rsidR="00443E1F" w:rsidTr="00F2290F">
        <w:tblPrEx>
          <w:tblCellMar>
            <w:right w:w="115" w:type="dxa"/>
          </w:tblCellMar>
        </w:tblPrEx>
        <w:trPr>
          <w:gridAfter w:val="1"/>
          <w:wAfter w:w="6" w:type="dxa"/>
          <w:trHeight w:val="312"/>
        </w:trPr>
        <w:tc>
          <w:tcPr>
            <w:tcW w:w="6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359"/>
              </w:tabs>
              <w:spacing w:after="0" w:line="240" w:lineRule="auto"/>
            </w:pPr>
            <w:r>
              <w:tab/>
            </w:r>
            <w:r>
              <w:tab/>
              <w:t xml:space="preserve">Хлеб ржаной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25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F2290F">
        <w:tblPrEx>
          <w:tblCellMar>
            <w:right w:w="115" w:type="dxa"/>
          </w:tblCellMar>
        </w:tblPrEx>
        <w:trPr>
          <w:gridAfter w:val="1"/>
          <w:wAfter w:w="6" w:type="dxa"/>
          <w:trHeight w:val="312"/>
        </w:trPr>
        <w:tc>
          <w:tcPr>
            <w:tcW w:w="6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  <w:r w:rsidRPr="00CB4854">
              <w:rPr>
                <w:color w:val="FFFFFF"/>
              </w:rPr>
              <w:tab/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  <w:tr w:rsidR="00443E1F" w:rsidTr="00F2290F">
        <w:tblPrEx>
          <w:tblCellMar>
            <w:right w:w="115" w:type="dxa"/>
          </w:tblCellMar>
        </w:tblPrEx>
        <w:trPr>
          <w:gridAfter w:val="1"/>
          <w:wAfter w:w="6" w:type="dxa"/>
          <w:trHeight w:val="312"/>
        </w:trPr>
        <w:tc>
          <w:tcPr>
            <w:tcW w:w="6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3186"/>
              </w:tabs>
              <w:spacing w:after="0" w:line="240" w:lineRule="auto"/>
            </w:pPr>
            <w:r>
              <w:t xml:space="preserve">        </w:t>
            </w: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      </w:t>
            </w:r>
            <w:r>
              <w:t xml:space="preserve">Рыбная котлета с картофельным пюре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27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60/140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90/160 </w:t>
            </w:r>
          </w:p>
        </w:tc>
      </w:tr>
      <w:tr w:rsidR="00443E1F" w:rsidTr="00F2290F">
        <w:tblPrEx>
          <w:tblCellMar>
            <w:right w:w="115" w:type="dxa"/>
          </w:tblCellMar>
        </w:tblPrEx>
        <w:trPr>
          <w:gridAfter w:val="1"/>
          <w:wAfter w:w="6" w:type="dxa"/>
          <w:trHeight w:val="580"/>
        </w:trPr>
        <w:tc>
          <w:tcPr>
            <w:tcW w:w="6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88" w:right="82" w:hanging="1580"/>
            </w:pPr>
            <w:r>
              <w:tab/>
              <w:t xml:space="preserve">Кисель с кондитерским изделием (сушки)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88"/>
            </w:pPr>
            <w:r>
              <w:t xml:space="preserve">28/29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150/8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200/20 </w:t>
            </w:r>
          </w:p>
        </w:tc>
      </w:tr>
      <w:tr w:rsidR="00443E1F" w:rsidTr="00F2290F">
        <w:tblPrEx>
          <w:tblCellMar>
            <w:right w:w="115" w:type="dxa"/>
          </w:tblCellMar>
        </w:tblPrEx>
        <w:trPr>
          <w:gridAfter w:val="1"/>
          <w:wAfter w:w="6" w:type="dxa"/>
          <w:trHeight w:val="316"/>
        </w:trPr>
        <w:tc>
          <w:tcPr>
            <w:tcW w:w="6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12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30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F2290F">
        <w:tblPrEx>
          <w:tblCellMar>
            <w:right w:w="115" w:type="dxa"/>
          </w:tblCellMar>
        </w:tblPrEx>
        <w:trPr>
          <w:gridAfter w:val="1"/>
          <w:wAfter w:w="6" w:type="dxa"/>
          <w:trHeight w:val="312"/>
        </w:trPr>
        <w:tc>
          <w:tcPr>
            <w:tcW w:w="6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  <w:r w:rsidRPr="00CB4854">
              <w:rPr>
                <w:color w:val="FFFFFF"/>
              </w:rPr>
              <w:tab/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388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510 </w:t>
            </w:r>
          </w:p>
        </w:tc>
      </w:tr>
    </w:tbl>
    <w:p w:rsidR="00443E1F" w:rsidRDefault="00443E1F">
      <w:pPr>
        <w:spacing w:after="0"/>
        <w:ind w:left="108"/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</w:p>
    <w:tbl>
      <w:tblPr>
        <w:tblW w:w="9579" w:type="dxa"/>
        <w:tblCellMar>
          <w:left w:w="0" w:type="dxa"/>
          <w:right w:w="153" w:type="dxa"/>
        </w:tblCellMar>
        <w:tblLook w:val="00A0"/>
      </w:tblPr>
      <w:tblGrid>
        <w:gridCol w:w="589"/>
        <w:gridCol w:w="1100"/>
        <w:gridCol w:w="4522"/>
        <w:gridCol w:w="1116"/>
        <w:gridCol w:w="1244"/>
        <w:gridCol w:w="1008"/>
      </w:tblGrid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04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54"/>
              <w:jc w:val="right"/>
            </w:pPr>
            <w:r w:rsidRPr="00CB4854">
              <w:rPr>
                <w:b/>
                <w:color w:val="FFFFFF"/>
              </w:rPr>
              <w:t>ДЕНЬ 04: ЧЕТВЕРГ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Каша геркулесовая молочная со сливочным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30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180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 и сыром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>25/3/5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40/5/7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Цикорий с молоком 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</w:tbl>
    <w:p w:rsidR="00443E1F" w:rsidRDefault="00443E1F">
      <w:pPr>
        <w:spacing w:after="3" w:line="269" w:lineRule="auto"/>
        <w:ind w:left="598" w:hanging="10"/>
        <w:rPr>
          <w:b/>
        </w:rPr>
      </w:pPr>
    </w:p>
    <w:p w:rsidR="00443E1F" w:rsidRDefault="00443E1F">
      <w:pPr>
        <w:spacing w:after="3" w:line="269" w:lineRule="auto"/>
        <w:ind w:left="598" w:hanging="10"/>
        <w:rPr>
          <w:b/>
        </w:rPr>
      </w:pPr>
    </w:p>
    <w:p w:rsidR="00443E1F" w:rsidRDefault="00443E1F">
      <w:pPr>
        <w:spacing w:after="3" w:line="269" w:lineRule="auto"/>
        <w:ind w:left="598" w:hanging="10"/>
        <w:rPr>
          <w:b/>
        </w:rPr>
      </w:pPr>
    </w:p>
    <w:p w:rsidR="00443E1F" w:rsidRDefault="00443E1F">
      <w:pPr>
        <w:spacing w:after="3" w:line="269" w:lineRule="auto"/>
        <w:ind w:left="598" w:hanging="10"/>
      </w:pPr>
      <w:r>
        <w:rPr>
          <w:b/>
        </w:rPr>
        <w:t xml:space="preserve">второй </w:t>
      </w:r>
    </w:p>
    <w:p w:rsidR="00443E1F" w:rsidRDefault="00443E1F">
      <w:pPr>
        <w:tabs>
          <w:tab w:val="center" w:pos="1007"/>
          <w:tab w:val="center" w:pos="2316"/>
          <w:tab w:val="center" w:pos="6594"/>
          <w:tab w:val="center" w:pos="7728"/>
          <w:tab w:val="right" w:pos="9375"/>
        </w:tabs>
        <w:spacing w:after="2"/>
      </w:pPr>
      <w:r>
        <w:tab/>
        <w:t xml:space="preserve">            </w:t>
      </w:r>
      <w:r>
        <w:rPr>
          <w:b/>
        </w:rPr>
        <w:t xml:space="preserve">завтрак      </w:t>
      </w:r>
      <w:r>
        <w:t xml:space="preserve">Фрукты/сок </w:t>
      </w:r>
      <w:r>
        <w:tab/>
        <w:t xml:space="preserve">18/15 </w:t>
      </w:r>
      <w:r>
        <w:tab/>
        <w:t xml:space="preserve">90 /90 </w:t>
      </w:r>
      <w:r>
        <w:tab/>
        <w:t xml:space="preserve">60 /60 </w:t>
      </w: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1689"/>
        <w:gridCol w:w="4302"/>
        <w:gridCol w:w="220"/>
        <w:gridCol w:w="1116"/>
        <w:gridCol w:w="1244"/>
        <w:gridCol w:w="1008"/>
      </w:tblGrid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453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512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tabs>
                <w:tab w:val="center" w:pos="840"/>
              </w:tabs>
              <w:spacing w:after="0" w:line="240" w:lineRule="auto"/>
            </w:pPr>
            <w:r>
              <w:tab/>
            </w:r>
            <w:r w:rsidRPr="00CB4854">
              <w:rPr>
                <w:b/>
              </w:rPr>
              <w:t>обед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огурцов и моркови с растительным маслом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31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40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60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Щи на к/б со сметаной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31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Гуляш с макаронами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60/140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80/150 </w:t>
            </w:r>
          </w:p>
        </w:tc>
      </w:tr>
      <w:tr w:rsidR="00443E1F" w:rsidTr="00CB4854">
        <w:trPr>
          <w:trHeight w:val="580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" w:line="240" w:lineRule="auto"/>
              <w:ind w:left="168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" w:line="240" w:lineRule="auto"/>
              <w:ind w:left="168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</w:tr>
      <w:tr w:rsidR="00443E1F" w:rsidTr="00CB4854">
        <w:trPr>
          <w:trHeight w:val="316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 ржаной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25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</w:tbl>
    <w:p w:rsidR="00443E1F" w:rsidRDefault="00443E1F">
      <w:pPr>
        <w:spacing w:after="0"/>
      </w:pP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6211"/>
        <w:gridCol w:w="1124"/>
        <w:gridCol w:w="1244"/>
        <w:gridCol w:w="1000"/>
      </w:tblGrid>
      <w:tr w:rsidR="00443E1F" w:rsidTr="00CB4854">
        <w:trPr>
          <w:trHeight w:val="313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  <w:r w:rsidRPr="00CB4854">
              <w:rPr>
                <w:color w:val="FFFFFF"/>
              </w:rPr>
              <w:tab/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  <w:tr w:rsidR="00443E1F" w:rsidTr="00CB4854">
        <w:trPr>
          <w:trHeight w:val="580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88" w:hanging="1580"/>
            </w:pPr>
            <w:r>
              <w:rPr>
                <w:b/>
              </w:rPr>
              <w:t xml:space="preserve">      </w:t>
            </w: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      </w:t>
            </w:r>
            <w:r>
              <w:t xml:space="preserve">Творожно-манная морковная запеканка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250 </w:t>
            </w:r>
          </w:p>
        </w:tc>
      </w:tr>
      <w:tr w:rsidR="00443E1F" w:rsidTr="00CB4854">
        <w:trPr>
          <w:trHeight w:val="312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3025"/>
              </w:tabs>
              <w:spacing w:after="0" w:line="240" w:lineRule="auto"/>
            </w:pPr>
            <w:r>
              <w:tab/>
              <w:t xml:space="preserve">                                   Кисло-молочный напиток  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</w:tbl>
    <w:p w:rsidR="00443E1F" w:rsidRDefault="00443E1F">
      <w:pPr>
        <w:tabs>
          <w:tab w:val="center" w:pos="588"/>
          <w:tab w:val="center" w:pos="2571"/>
          <w:tab w:val="center" w:pos="6594"/>
          <w:tab w:val="center" w:pos="7726"/>
          <w:tab w:val="center" w:pos="8971"/>
        </w:tabs>
        <w:spacing w:after="4" w:line="271" w:lineRule="auto"/>
      </w:pPr>
      <w:r>
        <w:tab/>
      </w:r>
      <w:r>
        <w:tab/>
        <w:t xml:space="preserve">Хлеб пшеничный </w:t>
      </w:r>
      <w:r>
        <w:tab/>
        <w:t xml:space="preserve">12 </w:t>
      </w:r>
      <w:r>
        <w:tab/>
        <w:t xml:space="preserve">30 </w:t>
      </w:r>
      <w:r>
        <w:tab/>
        <w:t xml:space="preserve">40 </w:t>
      </w:r>
    </w:p>
    <w:tbl>
      <w:tblPr>
        <w:tblW w:w="9579" w:type="dxa"/>
        <w:tblCellMar>
          <w:left w:w="0" w:type="dxa"/>
          <w:right w:w="105" w:type="dxa"/>
        </w:tblCellMar>
        <w:tblLook w:val="00A0"/>
      </w:tblPr>
      <w:tblGrid>
        <w:gridCol w:w="589"/>
        <w:gridCol w:w="1100"/>
        <w:gridCol w:w="4522"/>
        <w:gridCol w:w="1124"/>
        <w:gridCol w:w="1244"/>
        <w:gridCol w:w="1000"/>
      </w:tblGrid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60"/>
              <w:jc w:val="right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430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490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84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92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93"/>
            </w:pP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05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51"/>
              <w:jc w:val="right"/>
            </w:pPr>
            <w:r w:rsidRPr="00CB4854">
              <w:rPr>
                <w:b/>
                <w:color w:val="FFFFFF"/>
              </w:rPr>
              <w:t>ДЕНЬ 05: ПЯТНИЦА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7"/>
            </w:pPr>
            <w:r>
              <w:t xml:space="preserve">Каша кукурузная молочная со сливочным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180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 и сыром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25/3/4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40/5/7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Какао с молоком  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62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второй 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90 /90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60 /60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60"/>
              <w:jc w:val="right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452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512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витаминный с растительным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40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60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Суп гороховый на костном бульоне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</w:tbl>
    <w:p w:rsidR="00443E1F" w:rsidRDefault="00443E1F">
      <w:pPr>
        <w:tabs>
          <w:tab w:val="center" w:pos="588"/>
          <w:tab w:val="center" w:pos="3116"/>
          <w:tab w:val="center" w:pos="6594"/>
          <w:tab w:val="center" w:pos="7728"/>
          <w:tab w:val="right" w:pos="9375"/>
        </w:tabs>
        <w:spacing w:after="4" w:line="271" w:lineRule="auto"/>
      </w:pPr>
      <w:r>
        <w:tab/>
      </w:r>
      <w:r>
        <w:tab/>
        <w:t xml:space="preserve">Домашнее жаркое с мясом </w:t>
      </w:r>
      <w:r>
        <w:tab/>
        <w:t xml:space="preserve">39 </w:t>
      </w:r>
      <w:r>
        <w:tab/>
        <w:t xml:space="preserve">200 </w:t>
      </w:r>
      <w:r>
        <w:tab/>
        <w:t xml:space="preserve">230 </w:t>
      </w: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589"/>
        <w:gridCol w:w="1100"/>
        <w:gridCol w:w="4302"/>
        <w:gridCol w:w="220"/>
        <w:gridCol w:w="1124"/>
        <w:gridCol w:w="1244"/>
        <w:gridCol w:w="1000"/>
      </w:tblGrid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67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tabs>
                <w:tab w:val="center" w:pos="3024"/>
                <w:tab w:val="center" w:pos="6006"/>
              </w:tabs>
              <w:spacing w:after="0" w:line="240" w:lineRule="auto"/>
            </w:pPr>
            <w:r>
              <w:t xml:space="preserve">                       Кисель + витамин «С»                                                      40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" w:line="240" w:lineRule="auto"/>
              <w:ind w:left="160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" w:line="240" w:lineRule="auto"/>
              <w:ind w:left="160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67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771"/>
                <w:tab w:val="center" w:pos="6006"/>
              </w:tabs>
              <w:spacing w:after="0" w:line="240" w:lineRule="auto"/>
            </w:pPr>
            <w:r>
              <w:tab/>
              <w:t xml:space="preserve">Хлеб ржаной </w:t>
            </w:r>
            <w:r>
              <w:tab/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25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67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402"/>
                <w:tab w:val="center" w:pos="6005"/>
              </w:tabs>
              <w:spacing w:after="0" w:line="240" w:lineRule="auto"/>
            </w:pPr>
            <w:r w:rsidRPr="00CB4854">
              <w:rPr>
                <w:color w:val="FFFFFF"/>
              </w:rPr>
              <w:tab/>
            </w:r>
            <w:r w:rsidRPr="00CB4854">
              <w:rPr>
                <w:b/>
                <w:color w:val="735DF9"/>
              </w:rPr>
              <w:tab/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67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6006"/>
              </w:tabs>
              <w:spacing w:after="0" w:line="240" w:lineRule="auto"/>
            </w:pP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  </w:t>
            </w:r>
            <w:r>
              <w:t xml:space="preserve">Рыбный суп </w:t>
            </w:r>
            <w:r>
              <w:tab/>
              <w:t xml:space="preserve">41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250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5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Чай сладкий с лимоном, булочка                                   42/43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сдобная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150/50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200/60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5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4905"/>
              </w:tabs>
              <w:spacing w:after="0" w:line="240" w:lineRule="auto"/>
            </w:pPr>
            <w:r>
              <w:t xml:space="preserve">Хлеб пшеничный </w:t>
            </w:r>
            <w:r>
              <w:tab/>
              <w:t xml:space="preserve">12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30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40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5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4301"/>
                <w:tab w:val="center" w:pos="4905"/>
              </w:tabs>
              <w:spacing w:after="0" w:line="240" w:lineRule="auto"/>
            </w:pPr>
            <w:r>
              <w:tab/>
            </w:r>
            <w:r w:rsidRPr="00CB4854">
              <w:rPr>
                <w:b/>
                <w:color w:val="735DF9"/>
              </w:rPr>
              <w:tab/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430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55</w:t>
            </w:r>
            <w:r w:rsidRPr="00CB4854">
              <w:rPr>
                <w:b/>
                <w:color w:val="735DF9"/>
              </w:rPr>
              <w:t xml:space="preserve">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5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ab/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92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93"/>
            </w:pPr>
          </w:p>
        </w:tc>
      </w:tr>
      <w:tr w:rsidR="00443E1F" w:rsidTr="00CB4854">
        <w:trPr>
          <w:trHeight w:val="313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06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5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025"/>
            </w:pPr>
            <w:r w:rsidRPr="00CB4854">
              <w:rPr>
                <w:b/>
                <w:color w:val="FFFFFF"/>
              </w:rPr>
              <w:t>ДЕНЬ 06: ПОНЕДЕЛЬНИК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Каша манная молочная со сливочным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44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180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 и сыром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25/3/4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40/5/7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Цикорий с молоком  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62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второй завтрак </w:t>
            </w: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90 /90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60 /60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8"/>
              <w:jc w:val="right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452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4"/>
            </w:pPr>
            <w:r>
              <w:rPr>
                <w:b/>
                <w:color w:val="735DF9"/>
              </w:rPr>
              <w:t>512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свеклы и соленого огурца  с растительным маслом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45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40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60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Борщ  на курином бульоне со сметаной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46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150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9"/>
            </w:pPr>
            <w:r>
              <w:t xml:space="preserve">200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Гречка с курицей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47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60/140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6"/>
            </w:pPr>
            <w:r>
              <w:t xml:space="preserve">80/150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2" w:line="240" w:lineRule="auto"/>
              <w:ind w:left="160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2" w:line="240" w:lineRule="auto"/>
              <w:ind w:left="160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0,00002 </w:t>
            </w:r>
          </w:p>
        </w:tc>
      </w:tr>
      <w:tr w:rsidR="00443E1F" w:rsidTr="00CB4854">
        <w:trPr>
          <w:trHeight w:val="317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 ржаной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8"/>
            </w:pPr>
            <w:r>
              <w:t xml:space="preserve">25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9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8"/>
              <w:jc w:val="right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04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F2290F">
            <w:pPr>
              <w:spacing w:after="0" w:line="240" w:lineRule="auto"/>
              <w:ind w:left="194"/>
            </w:pPr>
            <w:r>
              <w:rPr>
                <w:b/>
              </w:rPr>
              <w:t xml:space="preserve">          </w:t>
            </w: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</w:t>
            </w:r>
            <w:r>
              <w:t xml:space="preserve">Творожно-вермишелевая запеканка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>48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250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588"/>
                <w:tab w:val="center" w:pos="3025"/>
              </w:tabs>
              <w:spacing w:after="0" w:line="240" w:lineRule="auto"/>
            </w:pPr>
            <w:r>
              <w:tab/>
              <w:t xml:space="preserve">                                   Кисло-молочный напиток 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35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30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CB4854">
        <w:trPr>
          <w:trHeight w:val="316"/>
        </w:trPr>
        <w:tc>
          <w:tcPr>
            <w:tcW w:w="5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490 </w:t>
            </w:r>
          </w:p>
        </w:tc>
      </w:tr>
    </w:tbl>
    <w:p w:rsidR="00443E1F" w:rsidRDefault="00443E1F">
      <w:pPr>
        <w:spacing w:after="0"/>
        <w:ind w:left="108"/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</w:p>
    <w:tbl>
      <w:tblPr>
        <w:tblW w:w="9579" w:type="dxa"/>
        <w:tblCellMar>
          <w:left w:w="0" w:type="dxa"/>
          <w:right w:w="117" w:type="dxa"/>
        </w:tblCellMar>
        <w:tblLook w:val="00A0"/>
      </w:tblPr>
      <w:tblGrid>
        <w:gridCol w:w="589"/>
        <w:gridCol w:w="1100"/>
        <w:gridCol w:w="4522"/>
        <w:gridCol w:w="1116"/>
        <w:gridCol w:w="1244"/>
        <w:gridCol w:w="1008"/>
      </w:tblGrid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07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54"/>
              <w:jc w:val="right"/>
            </w:pPr>
            <w:r w:rsidRPr="00CB4854">
              <w:rPr>
                <w:b/>
                <w:color w:val="FFFFFF"/>
              </w:rPr>
              <w:t>ДЕНЬ 07: ВТОРНИК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Каша ячневая молочная со сливочным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49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180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маслом,  яйцо отварное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25/3/1/4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40/5/1/2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Какао с молоком 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62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второй 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90 /90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60/60 </w:t>
            </w:r>
          </w:p>
        </w:tc>
      </w:tr>
    </w:tbl>
    <w:p w:rsidR="00443E1F" w:rsidRDefault="00443E1F">
      <w:pPr>
        <w:pStyle w:val="Heading2"/>
        <w:tabs>
          <w:tab w:val="center" w:pos="588"/>
          <w:tab w:val="center" w:pos="5990"/>
          <w:tab w:val="center" w:pos="6593"/>
          <w:tab w:val="center" w:pos="7730"/>
          <w:tab w:val="center" w:pos="8974"/>
        </w:tabs>
        <w:ind w:left="0" w:firstLine="0"/>
      </w:pPr>
      <w:r>
        <w:rPr>
          <w:b w:val="0"/>
          <w:color w:val="FFFFFF"/>
        </w:rPr>
        <w:tab/>
      </w:r>
      <w:r>
        <w:rPr>
          <w:color w:val="FFFFFF"/>
        </w:rPr>
        <w:tab/>
      </w:r>
      <w:r>
        <w:rPr>
          <w:b w:val="0"/>
        </w:rPr>
        <w:tab/>
      </w:r>
      <w:r>
        <w:t>ИТОГО:</w:t>
      </w:r>
      <w:r>
        <w:tab/>
        <w:t xml:space="preserve">448,25 </w:t>
      </w:r>
      <w:r>
        <w:tab/>
        <w:t xml:space="preserve">505,5 </w:t>
      </w:r>
    </w:p>
    <w:tbl>
      <w:tblPr>
        <w:tblW w:w="9720" w:type="dxa"/>
        <w:tblInd w:w="-32" w:type="dxa"/>
        <w:tblLayout w:type="fixed"/>
        <w:tblCellMar>
          <w:left w:w="0" w:type="dxa"/>
          <w:right w:w="115" w:type="dxa"/>
        </w:tblCellMar>
        <w:tblLook w:val="00A0"/>
      </w:tblPr>
      <w:tblGrid>
        <w:gridCol w:w="1713"/>
        <w:gridCol w:w="4148"/>
        <w:gridCol w:w="259"/>
        <w:gridCol w:w="180"/>
        <w:gridCol w:w="1243"/>
        <w:gridCol w:w="17"/>
        <w:gridCol w:w="1225"/>
        <w:gridCol w:w="35"/>
        <w:gridCol w:w="900"/>
      </w:tblGrid>
      <w:tr w:rsidR="00443E1F" w:rsidTr="00646BD9">
        <w:trPr>
          <w:trHeight w:val="584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tabs>
                <w:tab w:val="center" w:pos="840"/>
              </w:tabs>
              <w:spacing w:after="0" w:line="240" w:lineRule="auto"/>
            </w:pPr>
            <w:r>
              <w:tab/>
            </w:r>
            <w:r w:rsidRPr="00CB4854">
              <w:rPr>
                <w:b/>
              </w:rPr>
              <w:t>обед</w:t>
            </w:r>
          </w:p>
        </w:tc>
        <w:tc>
          <w:tcPr>
            <w:tcW w:w="4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моркови с растительным маслом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50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40 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60 </w:t>
            </w:r>
          </w:p>
        </w:tc>
      </w:tr>
      <w:tr w:rsidR="00443E1F" w:rsidTr="00646BD9">
        <w:trPr>
          <w:trHeight w:val="312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Суп Харчо на костном бульоне со сметаной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51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646BD9">
        <w:trPr>
          <w:trHeight w:val="312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ab/>
            </w:r>
          </w:p>
        </w:tc>
        <w:tc>
          <w:tcPr>
            <w:tcW w:w="4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Манты с мясом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52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230 </w:t>
            </w:r>
          </w:p>
        </w:tc>
      </w:tr>
      <w:tr w:rsidR="00443E1F" w:rsidTr="00646BD9">
        <w:trPr>
          <w:trHeight w:val="312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</w:p>
        </w:tc>
        <w:tc>
          <w:tcPr>
            <w:tcW w:w="4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Компот из сухофруктов + витамин «С»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F2290F">
            <w:pPr>
              <w:spacing w:after="0" w:line="240" w:lineRule="auto"/>
              <w:ind w:left="216"/>
            </w:pPr>
            <w:r>
              <w:t xml:space="preserve">150/ </w:t>
            </w:r>
          </w:p>
          <w:p w:rsidR="00443E1F" w:rsidRDefault="00443E1F" w:rsidP="00F2290F">
            <w:pPr>
              <w:spacing w:after="0" w:line="240" w:lineRule="auto"/>
              <w:ind w:left="216"/>
            </w:pPr>
            <w:r>
              <w:t xml:space="preserve">0,00002 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F2290F">
            <w:pPr>
              <w:spacing w:after="0" w:line="240" w:lineRule="auto"/>
              <w:ind w:left="217"/>
            </w:pPr>
            <w:r>
              <w:t xml:space="preserve">200/ </w:t>
            </w:r>
          </w:p>
          <w:p w:rsidR="00443E1F" w:rsidRDefault="00443E1F" w:rsidP="00F2290F">
            <w:pPr>
              <w:spacing w:after="0" w:line="240" w:lineRule="auto"/>
              <w:ind w:left="217"/>
            </w:pPr>
            <w:r>
              <w:t xml:space="preserve">0,00002 </w:t>
            </w:r>
          </w:p>
        </w:tc>
      </w:tr>
      <w:tr w:rsidR="00443E1F" w:rsidTr="00646BD9">
        <w:tblPrEx>
          <w:tblCellMar>
            <w:left w:w="108" w:type="dxa"/>
          </w:tblCellMar>
        </w:tblPrEx>
        <w:trPr>
          <w:trHeight w:val="312"/>
        </w:trPr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480"/>
                <w:tab w:val="center" w:pos="2251"/>
              </w:tabs>
              <w:spacing w:after="0" w:line="240" w:lineRule="auto"/>
            </w:pPr>
            <w:r>
              <w:tab/>
            </w:r>
            <w:r>
              <w:tab/>
              <w:t xml:space="preserve">Хлеб ржаной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2"/>
            </w:pPr>
            <w:r>
              <w:t xml:space="preserve">08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8"/>
            </w:pPr>
            <w:r>
              <w:t xml:space="preserve">25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9"/>
            </w:pPr>
            <w:r>
              <w:t xml:space="preserve">40 </w:t>
            </w:r>
          </w:p>
        </w:tc>
      </w:tr>
    </w:tbl>
    <w:p w:rsidR="00443E1F" w:rsidRDefault="00443E1F">
      <w:pPr>
        <w:pStyle w:val="Heading2"/>
        <w:tabs>
          <w:tab w:val="center" w:pos="588"/>
          <w:tab w:val="center" w:pos="5990"/>
          <w:tab w:val="center" w:pos="6593"/>
          <w:tab w:val="center" w:pos="7730"/>
          <w:tab w:val="center" w:pos="8974"/>
        </w:tabs>
        <w:ind w:left="0" w:firstLine="0"/>
      </w:pPr>
      <w:r>
        <w:rPr>
          <w:b w:val="0"/>
          <w:color w:val="FFFFFF"/>
        </w:rPr>
        <w:tab/>
      </w:r>
      <w:r>
        <w:rPr>
          <w:b w:val="0"/>
          <w:color w:val="FFFFFF"/>
        </w:rPr>
        <w:tab/>
      </w:r>
      <w:r>
        <w:tab/>
        <w:t>ИТОГО:</w:t>
      </w:r>
      <w:r>
        <w:tab/>
        <w:t xml:space="preserve">565 </w:t>
      </w:r>
      <w:r>
        <w:tab/>
        <w:t xml:space="preserve">730 </w:t>
      </w:r>
    </w:p>
    <w:tbl>
      <w:tblPr>
        <w:tblW w:w="9688" w:type="dxa"/>
        <w:tblCellMar>
          <w:left w:w="0" w:type="dxa"/>
          <w:right w:w="115" w:type="dxa"/>
        </w:tblCellMar>
        <w:tblLook w:val="00A0"/>
      </w:tblPr>
      <w:tblGrid>
        <w:gridCol w:w="5991"/>
        <w:gridCol w:w="220"/>
        <w:gridCol w:w="1116"/>
        <w:gridCol w:w="1244"/>
        <w:gridCol w:w="1117"/>
      </w:tblGrid>
      <w:tr w:rsidR="00443E1F" w:rsidTr="00646BD9">
        <w:trPr>
          <w:trHeight w:val="313"/>
        </w:trPr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878"/>
              </w:tabs>
              <w:spacing w:after="0" w:line="240" w:lineRule="auto"/>
            </w:pPr>
            <w:r>
              <w:t xml:space="preserve">           </w:t>
            </w:r>
            <w:r w:rsidRPr="00CB4854">
              <w:rPr>
                <w:b/>
              </w:rPr>
              <w:t>полдник</w:t>
            </w:r>
            <w:r>
              <w:rPr>
                <w:b/>
              </w:rPr>
              <w:t xml:space="preserve">          </w:t>
            </w:r>
            <w:r w:rsidRPr="00CB4854">
              <w:rPr>
                <w:b/>
              </w:rPr>
              <w:t xml:space="preserve"> </w:t>
            </w:r>
            <w:r>
              <w:t xml:space="preserve">Рыбное суфле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250 </w:t>
            </w:r>
          </w:p>
        </w:tc>
      </w:tr>
      <w:tr w:rsidR="00443E1F" w:rsidTr="00646BD9">
        <w:trPr>
          <w:trHeight w:val="580"/>
        </w:trPr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88" w:hanging="1580"/>
            </w:pPr>
            <w:r>
              <w:tab/>
              <w:t xml:space="preserve">Чай с молоком  с кондитерским изделием (печенье)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88"/>
            </w:pPr>
            <w:r>
              <w:t xml:space="preserve">10/11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150/8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200/20 </w:t>
            </w:r>
          </w:p>
        </w:tc>
      </w:tr>
      <w:tr w:rsidR="00443E1F" w:rsidTr="00646BD9">
        <w:trPr>
          <w:trHeight w:val="312"/>
        </w:trPr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30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646BD9">
        <w:trPr>
          <w:trHeight w:val="316"/>
        </w:trPr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388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510 </w:t>
            </w:r>
          </w:p>
        </w:tc>
      </w:tr>
    </w:tbl>
    <w:p w:rsidR="00443E1F" w:rsidRDefault="00443E1F">
      <w:pPr>
        <w:spacing w:after="0"/>
        <w:ind w:left="108"/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</w:p>
    <w:tbl>
      <w:tblPr>
        <w:tblW w:w="9688" w:type="dxa"/>
        <w:tblCellMar>
          <w:left w:w="0" w:type="dxa"/>
          <w:right w:w="115" w:type="dxa"/>
        </w:tblCellMar>
        <w:tblLook w:val="00A0"/>
      </w:tblPr>
      <w:tblGrid>
        <w:gridCol w:w="589"/>
        <w:gridCol w:w="1100"/>
        <w:gridCol w:w="4522"/>
        <w:gridCol w:w="1116"/>
        <w:gridCol w:w="108"/>
        <w:gridCol w:w="1136"/>
        <w:gridCol w:w="44"/>
        <w:gridCol w:w="1073"/>
      </w:tblGrid>
      <w:tr w:rsidR="00443E1F" w:rsidTr="00646BD9">
        <w:trPr>
          <w:trHeight w:val="31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08 </w:t>
            </w:r>
          </w:p>
        </w:tc>
        <w:tc>
          <w:tcPr>
            <w:tcW w:w="5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160"/>
              <w:jc w:val="right"/>
            </w:pPr>
            <w:r w:rsidRPr="00CB4854">
              <w:rPr>
                <w:b/>
                <w:color w:val="FFFFFF"/>
              </w:rPr>
              <w:t>ДЕНЬ 08: СРЕДА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646BD9">
        <w:trPr>
          <w:trHeight w:val="581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Каша рисовая молочная со сливочным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54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180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646BD9">
        <w:trPr>
          <w:trHeight w:val="58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 и сыром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25/3/4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40/5/7 </w:t>
            </w:r>
          </w:p>
        </w:tc>
      </w:tr>
      <w:tr w:rsidR="00443E1F" w:rsidTr="00646BD9">
        <w:trPr>
          <w:trHeight w:val="316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Цикорий с молоком 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14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646BD9">
        <w:trPr>
          <w:trHeight w:val="624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второй 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90 /90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60 /60 </w:t>
            </w:r>
          </w:p>
        </w:tc>
      </w:tr>
      <w:tr w:rsidR="00443E1F" w:rsidTr="00646BD9">
        <w:trPr>
          <w:trHeight w:val="31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8"/>
              <w:jc w:val="right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452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512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646BD9">
        <w:trPr>
          <w:trHeight w:val="584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белокочанной капусты с растительным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>31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40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60 </w:t>
            </w:r>
          </w:p>
        </w:tc>
      </w:tr>
      <w:tr w:rsidR="00443E1F" w:rsidTr="00646BD9">
        <w:trPr>
          <w:trHeight w:val="31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Рассольник  на костном бульоне со сметаной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55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646BD9">
        <w:trPr>
          <w:trHeight w:val="31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Мясные биточки с соусом с рожками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56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60/140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80/150 </w:t>
            </w:r>
          </w:p>
        </w:tc>
      </w:tr>
      <w:tr w:rsidR="00443E1F" w:rsidTr="00646BD9">
        <w:trPr>
          <w:trHeight w:val="58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" w:line="240" w:lineRule="auto"/>
              <w:ind w:left="168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2" w:line="240" w:lineRule="auto"/>
              <w:ind w:left="168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</w:tr>
      <w:tr w:rsidR="00443E1F" w:rsidTr="00646BD9">
        <w:trPr>
          <w:trHeight w:val="31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 ржаной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25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646BD9">
        <w:trPr>
          <w:trHeight w:val="317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8"/>
              <w:jc w:val="right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  <w:tr w:rsidR="00443E1F" w:rsidTr="00646BD9">
        <w:trPr>
          <w:trHeight w:val="31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5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   </w:t>
            </w:r>
            <w:r>
              <w:t xml:space="preserve">Овощное рагу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57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250 </w:t>
            </w:r>
          </w:p>
        </w:tc>
      </w:tr>
      <w:tr w:rsidR="00443E1F" w:rsidTr="00646BD9">
        <w:trPr>
          <w:trHeight w:val="581"/>
        </w:trPr>
        <w:tc>
          <w:tcPr>
            <w:tcW w:w="6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88" w:hanging="1580"/>
            </w:pPr>
            <w:r>
              <w:tab/>
              <w:t xml:space="preserve">Чай с молоком с  кондитерским изделием (пряник) 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88"/>
            </w:pPr>
            <w:r>
              <w:t xml:space="preserve">10/58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150/8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200/20 </w:t>
            </w:r>
          </w:p>
        </w:tc>
      </w:tr>
      <w:tr w:rsidR="00443E1F" w:rsidTr="00646BD9">
        <w:trPr>
          <w:trHeight w:val="312"/>
        </w:trPr>
        <w:tc>
          <w:tcPr>
            <w:tcW w:w="62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12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8"/>
            </w:pPr>
            <w:r>
              <w:t xml:space="preserve">30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33"/>
            </w:pPr>
            <w:r>
              <w:t xml:space="preserve">40 </w:t>
            </w:r>
          </w:p>
        </w:tc>
      </w:tr>
      <w:tr w:rsidR="00443E1F" w:rsidTr="00646BD9">
        <w:trPr>
          <w:trHeight w:val="312"/>
        </w:trPr>
        <w:tc>
          <w:tcPr>
            <w:tcW w:w="6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  <w:r w:rsidRPr="00CB4854">
              <w:rPr>
                <w:color w:val="FFFFFF"/>
              </w:rPr>
              <w:tab/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  <w:color w:val="735DF9"/>
              </w:rPr>
              <w:t xml:space="preserve">388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8"/>
            </w:pPr>
            <w:r w:rsidRPr="00CB4854">
              <w:rPr>
                <w:b/>
                <w:color w:val="735DF9"/>
              </w:rPr>
              <w:t xml:space="preserve">510 </w:t>
            </w:r>
          </w:p>
        </w:tc>
      </w:tr>
    </w:tbl>
    <w:p w:rsidR="00443E1F" w:rsidRDefault="00443E1F">
      <w:pPr>
        <w:spacing w:after="0"/>
        <w:ind w:left="108"/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</w:p>
    <w:tbl>
      <w:tblPr>
        <w:tblW w:w="9579" w:type="dxa"/>
        <w:tblCellMar>
          <w:left w:w="0" w:type="dxa"/>
          <w:right w:w="149" w:type="dxa"/>
        </w:tblCellMar>
        <w:tblLook w:val="00A0"/>
      </w:tblPr>
      <w:tblGrid>
        <w:gridCol w:w="589"/>
        <w:gridCol w:w="1100"/>
        <w:gridCol w:w="4522"/>
        <w:gridCol w:w="1116"/>
        <w:gridCol w:w="1244"/>
        <w:gridCol w:w="1008"/>
      </w:tblGrid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09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58"/>
              <w:jc w:val="right"/>
            </w:pPr>
            <w:r w:rsidRPr="00CB4854">
              <w:rPr>
                <w:b/>
                <w:color w:val="FFFFFF"/>
              </w:rPr>
              <w:t>ДЕНЬ 09: ЧЕТВЕРГ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Гречка в молоке со сливочным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59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180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маслом, яйцо отварное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25/3/1/4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40/5/1/2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Какао с молоком 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03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628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второй 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90 /90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60 /60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16"/>
              <w:jc w:val="right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448,5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>5</w:t>
            </w:r>
            <w:r>
              <w:rPr>
                <w:b/>
                <w:color w:val="735DF9"/>
              </w:rPr>
              <w:t>05,5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Салат из  моркови с растительным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60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40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60 </w:t>
            </w:r>
          </w:p>
        </w:tc>
      </w:tr>
    </w:tbl>
    <w:p w:rsidR="00443E1F" w:rsidRDefault="00443E1F">
      <w:pPr>
        <w:tabs>
          <w:tab w:val="center" w:pos="588"/>
          <w:tab w:val="center" w:pos="2837"/>
          <w:tab w:val="center" w:pos="6594"/>
          <w:tab w:val="center" w:pos="7728"/>
          <w:tab w:val="center" w:pos="8973"/>
        </w:tabs>
        <w:spacing w:after="4" w:line="271" w:lineRule="auto"/>
      </w:pPr>
      <w:r>
        <w:tab/>
      </w:r>
      <w:r>
        <w:tab/>
        <w:t xml:space="preserve">Суп фасолевый на костном бульоне  </w:t>
      </w:r>
      <w:r>
        <w:tab/>
        <w:t xml:space="preserve">61 </w:t>
      </w:r>
      <w:r>
        <w:tab/>
        <w:t xml:space="preserve">150 </w:t>
      </w:r>
      <w:r>
        <w:tab/>
        <w:t xml:space="preserve">200 </w:t>
      </w: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5991"/>
        <w:gridCol w:w="220"/>
        <w:gridCol w:w="1116"/>
        <w:gridCol w:w="1244"/>
        <w:gridCol w:w="1008"/>
      </w:tblGrid>
      <w:tr w:rsidR="00443E1F" w:rsidTr="00CB4854">
        <w:trPr>
          <w:trHeight w:val="580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88" w:hanging="1580"/>
            </w:pPr>
            <w:r>
              <w:tab/>
              <w:t xml:space="preserve">Ленивые голубцы со сметаннным соусом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62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230 </w:t>
            </w:r>
          </w:p>
        </w:tc>
      </w:tr>
      <w:tr w:rsidR="00443E1F" w:rsidTr="00CB4854">
        <w:trPr>
          <w:trHeight w:val="580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tabs>
                <w:tab w:val="center" w:pos="588"/>
                <w:tab w:val="center" w:pos="3639"/>
              </w:tabs>
              <w:spacing w:after="0" w:line="240" w:lineRule="auto"/>
            </w:pPr>
            <w:r>
              <w:tab/>
              <w:t xml:space="preserve">                                  Компот из сухофруктов + витамин «С»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8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8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359"/>
              </w:tabs>
              <w:spacing w:after="0" w:line="240" w:lineRule="auto"/>
            </w:pPr>
            <w:r>
              <w:tab/>
            </w:r>
            <w:r>
              <w:tab/>
              <w:t xml:space="preserve">Хлеб ржаной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25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  <w:tr w:rsidR="00443E1F" w:rsidTr="00CB4854">
        <w:trPr>
          <w:trHeight w:val="316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925"/>
              </w:tabs>
              <w:spacing w:after="0" w:line="240" w:lineRule="auto"/>
            </w:pPr>
            <w:r>
              <w:t xml:space="preserve">           </w:t>
            </w:r>
            <w:r w:rsidRPr="00CB4854">
              <w:rPr>
                <w:b/>
              </w:rPr>
              <w:t xml:space="preserve">полдник </w:t>
            </w:r>
            <w:r>
              <w:rPr>
                <w:b/>
              </w:rPr>
              <w:t xml:space="preserve">      </w:t>
            </w:r>
            <w:r>
              <w:t xml:space="preserve">Пирог  рыбный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>63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250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588"/>
                <w:tab w:val="center" w:pos="2343"/>
              </w:tabs>
              <w:spacing w:after="0" w:line="240" w:lineRule="auto"/>
            </w:pPr>
            <w:r>
              <w:tab/>
            </w:r>
            <w:r>
              <w:tab/>
              <w:t xml:space="preserve">Кисель  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28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30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380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490 </w:t>
            </w:r>
          </w:p>
        </w:tc>
      </w:tr>
    </w:tbl>
    <w:p w:rsidR="00443E1F" w:rsidRDefault="00443E1F">
      <w:pPr>
        <w:spacing w:after="0"/>
        <w:ind w:left="108"/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  <w:r>
        <w:rPr>
          <w:b/>
          <w:color w:val="735DF9"/>
        </w:rPr>
        <w:tab/>
      </w:r>
    </w:p>
    <w:tbl>
      <w:tblPr>
        <w:tblW w:w="9579" w:type="dxa"/>
        <w:tblCellMar>
          <w:left w:w="0" w:type="dxa"/>
          <w:right w:w="105" w:type="dxa"/>
        </w:tblCellMar>
        <w:tblLook w:val="00A0"/>
      </w:tblPr>
      <w:tblGrid>
        <w:gridCol w:w="589"/>
        <w:gridCol w:w="1100"/>
        <w:gridCol w:w="4522"/>
        <w:gridCol w:w="1116"/>
        <w:gridCol w:w="1244"/>
        <w:gridCol w:w="1008"/>
      </w:tblGrid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 xml:space="preserve">10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51"/>
              <w:jc w:val="right"/>
            </w:pPr>
            <w:r w:rsidRPr="00CB4854">
              <w:rPr>
                <w:b/>
                <w:color w:val="FFFFFF"/>
              </w:rPr>
              <w:t>ДЕНЬ 10: ПЯТНИЦА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Каша молочная «Дружба» со сливочным маслом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64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180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581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Хлеб/батон пшеничный со сливочным маслом и сыром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02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25/3/5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40/5/8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Цикорий с молоком  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14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628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второй завтрак 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Фрукты/сок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18/15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90 /90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80"/>
            </w:pPr>
            <w:r>
              <w:t xml:space="preserve">60 /60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60"/>
              <w:jc w:val="right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>
              <w:rPr>
                <w:b/>
                <w:color w:val="735DF9"/>
              </w:rPr>
              <w:t>453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>51</w:t>
            </w:r>
            <w:r>
              <w:rPr>
                <w:b/>
                <w:color w:val="735DF9"/>
              </w:rPr>
              <w:t>3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обед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11"/>
            </w:pPr>
            <w:r>
              <w:t xml:space="preserve">Салат из  свеклы с растительным маслом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16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40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60 </w:t>
            </w:r>
          </w:p>
        </w:tc>
      </w:tr>
      <w:tr w:rsidR="00443E1F" w:rsidTr="00CB4854">
        <w:trPr>
          <w:trHeight w:val="31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Суп  с клецками на костном бульоне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65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150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200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Азу по-татарски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66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17"/>
            </w:pPr>
            <w:r>
              <w:t xml:space="preserve">230 </w:t>
            </w:r>
          </w:p>
        </w:tc>
      </w:tr>
      <w:tr w:rsidR="00443E1F" w:rsidTr="00CB4854">
        <w:trPr>
          <w:trHeight w:val="58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Компот из сухофруктов + витамин «С»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07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8"/>
            </w:pPr>
            <w:r>
              <w:t xml:space="preserve">150/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8"/>
            </w:pPr>
            <w:r>
              <w:t xml:space="preserve">200/ </w:t>
            </w:r>
          </w:p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0,00002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Хлеб ржаной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 xml:space="preserve">08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6"/>
            </w:pPr>
            <w:r>
              <w:t xml:space="preserve">25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277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60"/>
              <w:jc w:val="right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>ИТОГО: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565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2"/>
            </w:pPr>
            <w:r w:rsidRPr="00CB4854">
              <w:rPr>
                <w:b/>
                <w:color w:val="735DF9"/>
              </w:rPr>
              <w:t xml:space="preserve">730 </w:t>
            </w:r>
          </w:p>
        </w:tc>
      </w:tr>
    </w:tbl>
    <w:p w:rsidR="00443E1F" w:rsidRDefault="00443E1F">
      <w:pPr>
        <w:tabs>
          <w:tab w:val="center" w:pos="2310"/>
          <w:tab w:val="center" w:pos="6594"/>
          <w:tab w:val="center" w:pos="7728"/>
          <w:tab w:val="center" w:pos="8973"/>
        </w:tabs>
        <w:spacing w:after="4" w:line="271" w:lineRule="auto"/>
      </w:pPr>
      <w:r>
        <w:tab/>
      </w:r>
      <w:r>
        <w:rPr>
          <w:b/>
        </w:rPr>
        <w:t xml:space="preserve">полдник      </w:t>
      </w:r>
      <w:r>
        <w:t xml:space="preserve">Омлет, салат овощной </w:t>
      </w:r>
      <w:r>
        <w:tab/>
        <w:t xml:space="preserve">67 </w:t>
      </w:r>
      <w:r>
        <w:tab/>
        <w:t xml:space="preserve">200/40 </w:t>
      </w:r>
      <w:r>
        <w:tab/>
        <w:t>250/60</w:t>
      </w:r>
    </w:p>
    <w:tbl>
      <w:tblPr>
        <w:tblW w:w="9579" w:type="dxa"/>
        <w:tblCellMar>
          <w:left w:w="0" w:type="dxa"/>
          <w:right w:w="115" w:type="dxa"/>
        </w:tblCellMar>
        <w:tblLook w:val="00A0"/>
      </w:tblPr>
      <w:tblGrid>
        <w:gridCol w:w="5991"/>
        <w:gridCol w:w="220"/>
        <w:gridCol w:w="1116"/>
        <w:gridCol w:w="212"/>
        <w:gridCol w:w="1032"/>
        <w:gridCol w:w="212"/>
        <w:gridCol w:w="796"/>
      </w:tblGrid>
      <w:tr w:rsidR="00443E1F" w:rsidTr="00CB4854">
        <w:trPr>
          <w:trHeight w:val="580"/>
        </w:trPr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588"/>
                <w:tab w:val="center" w:pos="3516"/>
              </w:tabs>
              <w:spacing w:after="21" w:line="240" w:lineRule="auto"/>
            </w:pPr>
            <w:r>
              <w:tab/>
            </w:r>
            <w:r>
              <w:tab/>
              <w:t xml:space="preserve">Молоко с  кондитерским изделием </w:t>
            </w:r>
          </w:p>
          <w:p w:rsidR="00443E1F" w:rsidRDefault="00443E1F" w:rsidP="00CB4854">
            <w:pPr>
              <w:spacing w:after="0" w:line="240" w:lineRule="auto"/>
              <w:ind w:left="1644"/>
            </w:pPr>
            <w:r>
              <w:t xml:space="preserve">(вафля)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44"/>
            </w:pPr>
            <w:r>
              <w:t xml:space="preserve">21/68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200/8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200/20 </w:t>
            </w:r>
          </w:p>
        </w:tc>
      </w:tr>
      <w:tr w:rsidR="00443E1F" w:rsidTr="00CB4854">
        <w:trPr>
          <w:trHeight w:val="315"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588"/>
                <w:tab w:val="center" w:pos="2571"/>
              </w:tabs>
              <w:spacing w:after="0" w:line="240" w:lineRule="auto"/>
            </w:pPr>
            <w:r>
              <w:tab/>
            </w:r>
            <w:r>
              <w:tab/>
              <w:t xml:space="preserve">Хлеб пшеничный 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60"/>
            </w:pPr>
            <w:r>
              <w:t>12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30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color w:val="FFFFFF"/>
              </w:rPr>
              <w:tab/>
            </w:r>
            <w:r w:rsidRPr="00CB4854">
              <w:rPr>
                <w:color w:val="FFFFFF"/>
              </w:rPr>
              <w:tab/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 xml:space="preserve">ИТОГО: 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rPr>
                <w:b/>
                <w:color w:val="735DF9"/>
              </w:rPr>
              <w:t>478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</w:rPr>
              <w:t>5</w:t>
            </w:r>
            <w:r>
              <w:rPr>
                <w:b/>
                <w:color w:val="735DF9"/>
              </w:rPr>
              <w:t>70</w:t>
            </w:r>
            <w:r w:rsidRPr="00CB4854">
              <w:rPr>
                <w:b/>
                <w:color w:val="735DF9"/>
              </w:rPr>
              <w:t xml:space="preserve"> </w:t>
            </w:r>
          </w:p>
        </w:tc>
      </w:tr>
    </w:tbl>
    <w:p w:rsidR="00443E1F" w:rsidRDefault="00443E1F">
      <w:pPr>
        <w:spacing w:after="1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>
      <w:pPr>
        <w:spacing w:after="345"/>
      </w:pPr>
    </w:p>
    <w:p w:rsidR="00443E1F" w:rsidRDefault="00443E1F" w:rsidP="00AE3949">
      <w:pPr>
        <w:spacing w:after="194"/>
      </w:pPr>
    </w:p>
    <w:p w:rsidR="00443E1F" w:rsidRDefault="00443E1F" w:rsidP="00AE3949">
      <w:pPr>
        <w:spacing w:after="194"/>
      </w:pPr>
      <w:r>
        <w:rPr>
          <w:b/>
          <w:sz w:val="24"/>
        </w:rPr>
        <w:t xml:space="preserve">ТЕХКАРТА № 01  </w:t>
      </w:r>
    </w:p>
    <w:p w:rsidR="00443E1F" w:rsidRDefault="00443E1F" w:rsidP="00E91B82">
      <w:pPr>
        <w:pStyle w:val="Heading1"/>
        <w:ind w:left="-5"/>
      </w:pPr>
      <w:r>
        <w:t xml:space="preserve">КАША МОЛОЧНАЯ ПШЕННАЯ СО СЛИВОЧНЫМ МАСЛОМ </w:t>
      </w:r>
    </w:p>
    <w:p w:rsidR="00443E1F" w:rsidRDefault="00443E1F" w:rsidP="00E91B82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 w:rsidP="00E91B82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 w:rsidP="00E91B82">
      <w:pPr>
        <w:spacing w:after="26"/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>Рецептура на 180 грамм нетто блюда</w:t>
      </w:r>
      <w:r>
        <w:t xml:space="preserve">: </w:t>
      </w:r>
    </w:p>
    <w:tbl>
      <w:tblPr>
        <w:tblW w:w="9350" w:type="dxa"/>
        <w:tblInd w:w="6" w:type="dxa"/>
        <w:tblCellMar>
          <w:left w:w="0" w:type="dxa"/>
          <w:right w:w="115" w:type="dxa"/>
        </w:tblCellMar>
        <w:tblLook w:val="00A0"/>
      </w:tblPr>
      <w:tblGrid>
        <w:gridCol w:w="5905"/>
        <w:gridCol w:w="1800"/>
        <w:gridCol w:w="1645"/>
      </w:tblGrid>
      <w:tr w:rsidR="00443E1F" w:rsidTr="00FE4CBD">
        <w:trPr>
          <w:trHeight w:val="401"/>
        </w:trPr>
        <w:tc>
          <w:tcPr>
            <w:tcW w:w="5905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180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16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E91B82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FE4CBD">
        <w:trPr>
          <w:trHeight w:val="288"/>
        </w:trPr>
        <w:tc>
          <w:tcPr>
            <w:tcW w:w="590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056"/>
              </w:tabs>
              <w:spacing w:after="0" w:line="240" w:lineRule="auto"/>
            </w:pPr>
            <w:r>
              <w:rPr>
                <w:b/>
              </w:rPr>
              <w:t xml:space="preserve">1 </w:t>
            </w:r>
            <w:hyperlink r:id="rId15">
              <w:r>
                <w:t>Молоко</w:t>
              </w:r>
            </w:hyperlink>
          </w:p>
          <w:p w:rsidR="00443E1F" w:rsidRDefault="00443E1F" w:rsidP="003C447A">
            <w:pPr>
              <w:tabs>
                <w:tab w:val="center" w:pos="1056"/>
              </w:tabs>
              <w:spacing w:after="0" w:line="240" w:lineRule="auto"/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>
              <w:t>170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170</w:t>
            </w:r>
          </w:p>
        </w:tc>
      </w:tr>
      <w:tr w:rsidR="00443E1F" w:rsidTr="00FE4CBD">
        <w:trPr>
          <w:trHeight w:val="292"/>
        </w:trPr>
        <w:tc>
          <w:tcPr>
            <w:tcW w:w="590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tabs>
                <w:tab w:val="center" w:pos="1568"/>
              </w:tabs>
              <w:spacing w:after="0" w:line="240" w:lineRule="auto"/>
            </w:pPr>
            <w:r>
              <w:rPr>
                <w:b/>
              </w:rPr>
              <w:t xml:space="preserve">2  </w:t>
            </w:r>
            <w:r>
              <w:t xml:space="preserve">Масло сливочное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>
              <w:t>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443E1F" w:rsidTr="00FE4CBD">
        <w:trPr>
          <w:trHeight w:val="288"/>
        </w:trPr>
        <w:tc>
          <w:tcPr>
            <w:tcW w:w="590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962"/>
              </w:tabs>
              <w:spacing w:after="0" w:line="240" w:lineRule="auto"/>
            </w:pPr>
            <w:r>
              <w:rPr>
                <w:b/>
              </w:rPr>
              <w:t xml:space="preserve">3  </w:t>
            </w:r>
            <w:r>
              <w:t xml:space="preserve">Сахар 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>
              <w:t>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443E1F" w:rsidTr="00FE4CBD">
        <w:trPr>
          <w:trHeight w:val="333"/>
        </w:trPr>
        <w:tc>
          <w:tcPr>
            <w:tcW w:w="590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FE4CBD">
            <w:pPr>
              <w:spacing w:after="22" w:line="240" w:lineRule="auto"/>
              <w:ind w:left="-6"/>
            </w:pPr>
            <w:r>
              <w:rPr>
                <w:b/>
              </w:rPr>
              <w:t xml:space="preserve">4  </w:t>
            </w:r>
            <w:r>
              <w:t xml:space="preserve">Крупа пшенная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>
              <w:t>10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443E1F" w:rsidTr="00FE4CBD">
        <w:trPr>
          <w:trHeight w:val="348"/>
        </w:trPr>
        <w:tc>
          <w:tcPr>
            <w:tcW w:w="590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3C447A">
            <w:pPr>
              <w:tabs>
                <w:tab w:val="center" w:pos="1448"/>
              </w:tabs>
              <w:spacing w:after="2" w:line="240" w:lineRule="auto"/>
              <w:rPr>
                <w:b/>
              </w:rPr>
            </w:pPr>
            <w:r>
              <w:t xml:space="preserve">5   Соль        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0,3</w:t>
            </w:r>
          </w:p>
        </w:tc>
      </w:tr>
      <w:tr w:rsidR="00443E1F" w:rsidTr="00FE4CBD">
        <w:trPr>
          <w:trHeight w:val="716"/>
        </w:trPr>
        <w:tc>
          <w:tcPr>
            <w:tcW w:w="590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3C447A">
            <w:pPr>
              <w:tabs>
                <w:tab w:val="center" w:pos="1448"/>
              </w:tabs>
              <w:spacing w:after="2" w:line="240" w:lineRule="auto"/>
              <w:rPr>
                <w:b/>
              </w:rPr>
            </w:pPr>
          </w:p>
          <w:p w:rsidR="00443E1F" w:rsidRDefault="00443E1F" w:rsidP="003C447A">
            <w:pPr>
              <w:tabs>
                <w:tab w:val="center" w:pos="1448"/>
              </w:tabs>
              <w:spacing w:after="2" w:line="240" w:lineRule="auto"/>
            </w:pPr>
            <w:r w:rsidRPr="00CB4854">
              <w:rPr>
                <w:b/>
              </w:rPr>
              <w:t>Рецептура на 200 грамм нетто блюда</w:t>
            </w:r>
            <w:r>
              <w:t>:</w:t>
            </w:r>
          </w:p>
          <w:p w:rsidR="00443E1F" w:rsidRDefault="00443E1F" w:rsidP="003C447A">
            <w:pPr>
              <w:tabs>
                <w:tab w:val="center" w:pos="1448"/>
              </w:tabs>
              <w:spacing w:after="2" w:line="240" w:lineRule="auto"/>
              <w:rPr>
                <w:b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E91B82">
            <w:pPr>
              <w:spacing w:after="0" w:line="240" w:lineRule="auto"/>
              <w:jc w:val="center"/>
            </w:pPr>
          </w:p>
        </w:tc>
      </w:tr>
      <w:tr w:rsidR="00443E1F" w:rsidTr="00FE4CBD">
        <w:trPr>
          <w:trHeight w:val="401"/>
        </w:trPr>
        <w:tc>
          <w:tcPr>
            <w:tcW w:w="5905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180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E91B82">
            <w:pPr>
              <w:spacing w:after="0" w:line="240" w:lineRule="auto"/>
              <w:ind w:left="106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16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E91B82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</w:tbl>
    <w:p w:rsidR="00443E1F" w:rsidRDefault="00443E1F" w:rsidP="00E91B82">
      <w:pPr>
        <w:tabs>
          <w:tab w:val="center" w:pos="1574"/>
          <w:tab w:val="center" w:pos="4631"/>
          <w:tab w:val="center" w:pos="7080"/>
        </w:tabs>
        <w:spacing w:after="4" w:line="271" w:lineRule="auto"/>
      </w:pPr>
      <w:r>
        <w:tab/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331"/>
        <w:gridCol w:w="5569"/>
        <w:gridCol w:w="1800"/>
        <w:gridCol w:w="1647"/>
      </w:tblGrid>
      <w:tr w:rsidR="00443E1F" w:rsidTr="00E91B82">
        <w:trPr>
          <w:trHeight w:val="28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 w:rsidRPr="00CB4854">
              <w:rPr>
                <w:b/>
              </w:rPr>
              <w:t>1</w:t>
            </w:r>
          </w:p>
        </w:tc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hyperlink r:id="rId16">
              <w:r>
                <w:t>Молоко</w:t>
              </w:r>
            </w:hyperlink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150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150</w:t>
            </w:r>
          </w:p>
        </w:tc>
      </w:tr>
      <w:tr w:rsidR="00443E1F" w:rsidTr="00E91B82">
        <w:trPr>
          <w:trHeight w:val="28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Масло сливочное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443E1F" w:rsidTr="00E91B82">
        <w:trPr>
          <w:trHeight w:val="28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D606EE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D606EE">
            <w:pPr>
              <w:spacing w:after="0" w:line="240" w:lineRule="auto"/>
            </w:pPr>
            <w:r>
              <w:t xml:space="preserve">Сахар 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D606E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D606EE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443E1F" w:rsidTr="00E91B82">
        <w:trPr>
          <w:trHeight w:val="28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Крупа пшенная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443E1F" w:rsidTr="00E91B82">
        <w:trPr>
          <w:trHeight w:val="28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spacing w:after="0" w:line="240" w:lineRule="auto"/>
              <w:ind w:left="104"/>
              <w:rPr>
                <w:b/>
              </w:rPr>
            </w:pPr>
            <w:r>
              <w:t>5</w:t>
            </w:r>
          </w:p>
        </w:tc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Соль  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 xml:space="preserve">0,5                              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91B82">
            <w:pPr>
              <w:spacing w:after="0" w:line="240" w:lineRule="auto"/>
              <w:jc w:val="center"/>
            </w:pPr>
            <w:r>
              <w:t>0,5</w:t>
            </w:r>
          </w:p>
        </w:tc>
      </w:tr>
    </w:tbl>
    <w:p w:rsidR="00443E1F" w:rsidRDefault="00443E1F" w:rsidP="00E91B82">
      <w:pPr>
        <w:spacing w:after="22"/>
      </w:pPr>
      <w:r>
        <w:tab/>
        <w:t xml:space="preserve"> </w:t>
      </w:r>
    </w:p>
    <w:p w:rsidR="00443E1F" w:rsidRDefault="00443E1F" w:rsidP="00E91B82">
      <w:pPr>
        <w:spacing w:after="3" w:line="269" w:lineRule="auto"/>
        <w:ind w:left="-5" w:hanging="10"/>
        <w:rPr>
          <w:b/>
        </w:rPr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 xml:space="preserve">Пищевая 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3C447A">
        <w:trPr>
          <w:trHeight w:val="58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left="1713"/>
              <w:jc w:val="right"/>
            </w:pPr>
            <w:r>
              <w:t xml:space="preserve">6,6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ind w:left="1713"/>
              <w:jc w:val="right"/>
            </w:pPr>
            <w:r>
              <w:t xml:space="preserve">9,0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left="1652"/>
              <w:jc w:val="right"/>
            </w:pPr>
            <w:r>
              <w:t xml:space="preserve">22,7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ind w:left="1588"/>
              <w:jc w:val="right"/>
            </w:pPr>
            <w:r>
              <w:t xml:space="preserve">202,6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left="1652"/>
              <w:jc w:val="right"/>
            </w:pPr>
            <w:r>
              <w:t xml:space="preserve">0,02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ind w:left="1652"/>
              <w:jc w:val="right"/>
            </w:pPr>
            <w:r>
              <w:t xml:space="preserve">1,95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left="1529"/>
              <w:jc w:val="right"/>
            </w:pPr>
            <w:r>
              <w:t xml:space="preserve">185,34 </w:t>
            </w:r>
          </w:p>
        </w:tc>
      </w:tr>
      <w:tr w:rsidR="00443E1F" w:rsidTr="00D606EE">
        <w:trPr>
          <w:trHeight w:val="35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3C447A">
            <w:pPr>
              <w:spacing w:after="3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ind w:left="1652"/>
              <w:jc w:val="right"/>
            </w:pPr>
            <w:r>
              <w:t xml:space="preserve">0,77 </w:t>
            </w:r>
          </w:p>
        </w:tc>
      </w:tr>
      <w:tr w:rsidR="00443E1F" w:rsidTr="003C447A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3C447A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>Количест</w:t>
            </w:r>
            <w:r>
              <w:rPr>
                <w:b/>
                <w:color w:val="FFFFFF"/>
              </w:rPr>
              <w:t xml:space="preserve">во часов содержания детей в ДО                                          </w:t>
            </w: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06"/>
            </w:pPr>
            <w:r>
              <w:rPr>
                <w:b/>
                <w:color w:val="FFFFFF"/>
              </w:rPr>
              <w:t xml:space="preserve">   </w:t>
            </w: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3C447A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6"/>
            </w:pPr>
            <w:r>
              <w:t xml:space="preserve">       200 </w:t>
            </w:r>
          </w:p>
        </w:tc>
      </w:tr>
    </w:tbl>
    <w:p w:rsidR="00443E1F" w:rsidRDefault="00443E1F" w:rsidP="00E91B82">
      <w:pPr>
        <w:spacing w:after="22"/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 w:rsidP="00E91B82">
      <w:pPr>
        <w:spacing w:after="4" w:line="271" w:lineRule="auto"/>
        <w:ind w:left="10" w:hanging="10"/>
        <w:jc w:val="both"/>
      </w:pPr>
      <w:r>
        <w:t xml:space="preserve">Подготовленное для варки пшено всыпают в подсоленное кипящее молоко. Добавляют масло сливочное, соль и сахар. Кашу варят до загустения, помешивая. Когда каша сделается густой, перемешивание прекращают, закрывают котел крышкой и дают каше настояться. За это время она приобретает своеобразный приятный запах и цвет. </w:t>
      </w:r>
    </w:p>
    <w:p w:rsidR="00443E1F" w:rsidRDefault="00443E1F" w:rsidP="00E91B82">
      <w:pPr>
        <w:spacing w:after="4" w:line="271" w:lineRule="auto"/>
        <w:ind w:left="10" w:hanging="10"/>
        <w:jc w:val="both"/>
        <w:rPr>
          <w:b/>
        </w:rPr>
      </w:pPr>
    </w:p>
    <w:p w:rsidR="00443E1F" w:rsidRDefault="00443E1F" w:rsidP="00E91B82">
      <w:pPr>
        <w:spacing w:after="4" w:line="271" w:lineRule="auto"/>
        <w:ind w:left="10" w:hanging="10"/>
        <w:jc w:val="both"/>
        <w:rPr>
          <w:b/>
        </w:rPr>
      </w:pPr>
      <w:r>
        <w:rPr>
          <w:b/>
        </w:rPr>
        <w:t xml:space="preserve">Органолептические показатели качества:  </w:t>
      </w:r>
    </w:p>
    <w:p w:rsidR="00443E1F" w:rsidRDefault="00443E1F" w:rsidP="00E91B82">
      <w:pPr>
        <w:spacing w:after="4" w:line="271" w:lineRule="auto"/>
        <w:ind w:left="10" w:hanging="10"/>
        <w:jc w:val="both"/>
      </w:pPr>
    </w:p>
    <w:p w:rsidR="00443E1F" w:rsidRDefault="00443E1F" w:rsidP="00E91B82">
      <w:pPr>
        <w:tabs>
          <w:tab w:val="center" w:pos="1694"/>
          <w:tab w:val="center" w:pos="3131"/>
        </w:tabs>
        <w:spacing w:after="3" w:line="269" w:lineRule="auto"/>
      </w:pPr>
      <w:r>
        <w:rPr>
          <w:noProof/>
        </w:rPr>
        <w:pict>
          <v:shape id="Picture 13915" o:spid="_x0000_s1092" type="#_x0000_t75" style="position:absolute;margin-left:5.4pt;margin-top:-6.95pt;width:28.6pt;height:28.4pt;z-index:251723264;visibility:visible" o:allowoverlap="f">
            <v:imagedata r:id="rId17" o:title=""/>
            <w10:wrap type="square"/>
          </v:shape>
        </w:pict>
      </w:r>
      <w:r>
        <w:t xml:space="preserve"> </w:t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 w:rsidP="00E91B82">
      <w:pPr>
        <w:spacing w:after="222" w:line="352" w:lineRule="auto"/>
        <w:ind w:left="108"/>
      </w:pPr>
      <w:r>
        <w:rPr>
          <w:noProof/>
        </w:rPr>
        <w:pict>
          <v:shape id="Picture 13917" o:spid="_x0000_s1093" type="#_x0000_t75" style="position:absolute;left:0;text-align:left;margin-left:-34pt;margin-top:7.6pt;width:28.4pt;height:28.4pt;z-index:251724288;visibility:visible" o:allowoverlap="f">
            <v:imagedata r:id="rId18" o:title=""/>
            <w10:wrap type="square"/>
          </v:shape>
        </w:pict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</w:t>
      </w:r>
      <w:r>
        <w:tab/>
        <w:t xml:space="preserve">набору продуктов без </w:t>
      </w:r>
      <w:r>
        <w:tab/>
        <w:t xml:space="preserve">признаков вкуса пригорелой каши. </w:t>
      </w:r>
    </w:p>
    <w:p w:rsidR="00443E1F" w:rsidRDefault="00443E1F" w:rsidP="00E91B82">
      <w:pPr>
        <w:spacing w:after="145" w:line="269" w:lineRule="auto"/>
        <w:ind w:left="118" w:hanging="10"/>
      </w:pPr>
      <w:r>
        <w:rPr>
          <w:noProof/>
        </w:rPr>
        <w:pict>
          <v:group id="Group 271082" o:spid="_x0000_s1094" style="position:absolute;left:0;text-align:left;margin-left:5.4pt;margin-top:-1.75pt;width:29.8pt;height:65.2pt;z-index:251725312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">
            <v:rect id="Rectangle 13888" o:spid="_x0000_s1095" style="position:absolute;left:3432;top:1980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NT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/panwyjsyg57fAQAA//8DAFBLAQItABQABgAIAAAAIQDb4fbL7gAAAIUBAAATAAAAAAAA&#10;AAAAAAAAAAAAAABbQ29udGVudF9UeXBlc10ueG1sUEsBAi0AFAAGAAgAAAAhAFr0LFu/AAAAFQEA&#10;AAsAAAAAAAAAAAAAAAAAHwEAAF9yZWxzLy5yZWxzUEsBAi0AFAAGAAgAAAAhAIj4k1PHAAAA3gAA&#10;AA8AAAAAAAAAAAAAAAAABwIAAGRycy9kb3ducmV2LnhtbFBLBQYAAAAAAwADALcAAAD7AgAAAAA=&#10;" filled="f" stroked="f">
              <v:textbox style="mso-next-textbox:#Rectangle 13888" inset="0,0,0,0">
                <w:txbxContent>
                  <w:p w:rsidR="00443E1F" w:rsidRDefault="00443E1F" w:rsidP="00E91B82"/>
                </w:txbxContent>
              </v:textbox>
            </v:rect>
            <v:shape id="Picture 13919" o:spid="_x0000_s1096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">
              <v:imagedata r:id="rId19" o:title=""/>
            </v:shape>
            <v:shape id="Picture 13921" o:spid="_x0000_s1097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rPr>
          <w:b/>
        </w:rPr>
        <w:t xml:space="preserve">Температура   подачи:  </w:t>
      </w:r>
      <w:r>
        <w:t>65±5° С.</w:t>
      </w:r>
    </w:p>
    <w:p w:rsidR="00443E1F" w:rsidRDefault="00443E1F" w:rsidP="00E91B82">
      <w:pPr>
        <w:tabs>
          <w:tab w:val="center" w:pos="1606"/>
          <w:tab w:val="center" w:pos="3172"/>
        </w:tabs>
        <w:spacing w:after="3" w:line="269" w:lineRule="auto"/>
      </w:pPr>
      <w:r>
        <w:rPr>
          <w:b/>
        </w:rPr>
        <w:t xml:space="preserve">       </w:t>
      </w:r>
      <w:r>
        <w:rPr>
          <w:b/>
        </w:rPr>
        <w:tab/>
      </w:r>
      <w:r>
        <w:t xml:space="preserve"> </w:t>
      </w:r>
    </w:p>
    <w:p w:rsidR="00443E1F" w:rsidRDefault="00443E1F" w:rsidP="00E91B82">
      <w:pPr>
        <w:spacing w:after="3" w:line="269" w:lineRule="auto"/>
        <w:ind w:left="118" w:hanging="10"/>
      </w:pPr>
      <w:r>
        <w:rPr>
          <w:b/>
        </w:rPr>
        <w:t xml:space="preserve">Срок  реализации:  </w:t>
      </w:r>
      <w:r>
        <w:t>не более 2-х часов с момента приготовления.</w:t>
      </w:r>
    </w:p>
    <w:p w:rsidR="00443E1F" w:rsidRDefault="00443E1F" w:rsidP="00E91B82">
      <w:pPr>
        <w:tabs>
          <w:tab w:val="center" w:pos="1458"/>
          <w:tab w:val="center" w:pos="5131"/>
        </w:tabs>
        <w:spacing w:after="335" w:line="271" w:lineRule="auto"/>
      </w:pPr>
      <w:r>
        <w:tab/>
      </w:r>
      <w:r>
        <w:rPr>
          <w:b/>
        </w:rPr>
        <w:t xml:space="preserve">  </w:t>
      </w:r>
      <w:r>
        <w:rPr>
          <w:b/>
        </w:rPr>
        <w:tab/>
      </w:r>
      <w:r>
        <w:t xml:space="preserve"> </w:t>
      </w:r>
    </w:p>
    <w:p w:rsidR="00443E1F" w:rsidRDefault="00443E1F" w:rsidP="00E91B82">
      <w:pPr>
        <w:spacing w:after="22"/>
      </w:pPr>
    </w:p>
    <w:p w:rsidR="00443E1F" w:rsidRDefault="00443E1F" w:rsidP="00E91B82">
      <w:pPr>
        <w:spacing w:after="26"/>
      </w:pPr>
    </w:p>
    <w:p w:rsidR="00443E1F" w:rsidRDefault="00443E1F">
      <w:pPr>
        <w:sectPr w:rsidR="00443E1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8" w:h="16836"/>
          <w:pgMar w:top="705" w:right="833" w:bottom="1308" w:left="1701" w:header="720" w:footer="705" w:gutter="0"/>
          <w:cols w:space="720"/>
          <w:titlePg/>
        </w:sectPr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02 </w:t>
      </w:r>
    </w:p>
    <w:p w:rsidR="00443E1F" w:rsidRDefault="00443E1F">
      <w:pPr>
        <w:pStyle w:val="Heading1"/>
        <w:ind w:left="-5"/>
      </w:pPr>
      <w:r>
        <w:t>ХЛЕБ/БАТОН С МАСЛОМ, СЫРОМ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33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4E7790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4E7790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7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>
              <w:rPr>
                <w:b/>
              </w:rPr>
              <w:t xml:space="preserve"> </w:t>
            </w:r>
            <w:hyperlink r:id="rId27">
              <w:r>
                <w:t>Масло сливочное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889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>
              <w:rPr>
                <w:b/>
              </w:rPr>
              <w:t xml:space="preserve"> </w:t>
            </w:r>
            <w:hyperlink r:id="rId28">
              <w:r>
                <w:t>Пшеничный хлеб/</w:t>
              </w:r>
            </w:hyperlink>
            <w:r>
              <w:t xml:space="preserve">батон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743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>
              <w:rPr>
                <w:b/>
              </w:rPr>
              <w:t xml:space="preserve"> </w:t>
            </w:r>
            <w:hyperlink r:id="rId29">
              <w:r>
                <w:t>Сыр твердых</w:t>
              </w:r>
            </w:hyperlink>
            <w:r>
              <w:t xml:space="preserve"> сортов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443E1F" w:rsidTr="00CB4854">
        <w:trPr>
          <w:trHeight w:val="625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</w:t>
            </w:r>
            <w:r>
              <w:rPr>
                <w:b/>
              </w:rPr>
              <w:t>52</w:t>
            </w:r>
            <w:r w:rsidRPr="00CB4854">
              <w:rPr>
                <w:b/>
              </w:rPr>
              <w:t xml:space="preserve"> грамм нетто блюда: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jc w:val="center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jc w:val="center"/>
            </w:pP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4E7790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4E7790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7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>
              <w:rPr>
                <w:b/>
              </w:rPr>
              <w:t xml:space="preserve"> </w:t>
            </w:r>
            <w:hyperlink r:id="rId30">
              <w:r>
                <w:t>Масло сливочное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889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>
              <w:rPr>
                <w:b/>
              </w:rPr>
              <w:t xml:space="preserve"> </w:t>
            </w:r>
            <w:hyperlink r:id="rId31">
              <w:r>
                <w:t>Пшеничный хлеб/</w:t>
              </w:r>
            </w:hyperlink>
            <w:r>
              <w:t xml:space="preserve">батон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40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743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>
              <w:rPr>
                <w:b/>
              </w:rPr>
              <w:t xml:space="preserve"> </w:t>
            </w:r>
            <w:hyperlink r:id="rId32">
              <w:r>
                <w:t>Сыр твердых</w:t>
              </w:r>
            </w:hyperlink>
            <w:r>
              <w:t xml:space="preserve"> сортов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jc w:val="center"/>
            </w:pPr>
            <w:r>
              <w:t>7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right="46"/>
              <w:jc w:val="right"/>
            </w:pPr>
            <w:r>
              <w:t xml:space="preserve">10.51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4E7790">
            <w:pPr>
              <w:spacing w:after="0" w:line="240" w:lineRule="auto"/>
              <w:ind w:right="46"/>
              <w:jc w:val="right"/>
            </w:pPr>
            <w:r>
              <w:t xml:space="preserve">15.29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right="46"/>
              <w:jc w:val="right"/>
            </w:pPr>
            <w:r>
              <w:t xml:space="preserve">32.36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4E7790">
            <w:pPr>
              <w:spacing w:after="0" w:line="240" w:lineRule="auto"/>
              <w:ind w:right="51"/>
              <w:jc w:val="right"/>
            </w:pPr>
            <w:r>
              <w:t xml:space="preserve">308.89 </w:t>
            </w:r>
          </w:p>
        </w:tc>
      </w:tr>
      <w:tr w:rsidR="00443E1F" w:rsidTr="00CB4854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right="51"/>
              <w:jc w:val="right"/>
            </w:pPr>
            <w:r>
              <w:t xml:space="preserve">0.03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4E7790">
            <w:pPr>
              <w:spacing w:after="0" w:line="240" w:lineRule="auto"/>
              <w:ind w:right="51"/>
              <w:jc w:val="right"/>
            </w:pPr>
            <w:r>
              <w:t xml:space="preserve">0.19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right="46"/>
              <w:jc w:val="right"/>
            </w:pPr>
            <w:r>
              <w:t xml:space="preserve">126,6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Fe, мг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4E7790">
            <w:pPr>
              <w:spacing w:after="0" w:line="240" w:lineRule="auto"/>
              <w:ind w:right="46"/>
              <w:jc w:val="right"/>
            </w:pPr>
            <w:r>
              <w:t>0,47</w:t>
            </w:r>
          </w:p>
        </w:tc>
      </w:tr>
    </w:tbl>
    <w:p w:rsidR="00443E1F" w:rsidRDefault="00443E1F">
      <w:pPr>
        <w:tabs>
          <w:tab w:val="center" w:pos="960"/>
          <w:tab w:val="center" w:pos="6630"/>
        </w:tabs>
        <w:spacing w:after="4" w:line="271" w:lineRule="auto"/>
      </w:pPr>
      <w:r>
        <w:rPr>
          <w:b/>
        </w:rPr>
        <w:tab/>
      </w:r>
      <w:r>
        <w:tab/>
        <w:t xml:space="preserve">                                                                                               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501" w:type="dxa"/>
        </w:tblCellMar>
        <w:tblLook w:val="00A0"/>
      </w:tblPr>
      <w:tblGrid>
        <w:gridCol w:w="6214"/>
        <w:gridCol w:w="1623"/>
        <w:gridCol w:w="623"/>
        <w:gridCol w:w="899"/>
      </w:tblGrid>
      <w:tr w:rsidR="00443E1F" w:rsidTr="004E7790">
        <w:trPr>
          <w:trHeight w:val="316"/>
        </w:trPr>
        <w:tc>
          <w:tcPr>
            <w:tcW w:w="8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8"/>
                <w:tab w:val="center" w:pos="650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4E7790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3-6 лет</w:t>
            </w:r>
          </w:p>
        </w:tc>
      </w:tr>
      <w:tr w:rsidR="00443E1F" w:rsidTr="004E7790">
        <w:trPr>
          <w:trHeight w:val="316"/>
        </w:trPr>
        <w:tc>
          <w:tcPr>
            <w:tcW w:w="8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4E7790">
            <w:pPr>
              <w:tabs>
                <w:tab w:val="center" w:pos="1198"/>
                <w:tab w:val="center" w:pos="6190"/>
              </w:tabs>
              <w:spacing w:after="22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          33</w:t>
            </w:r>
          </w:p>
          <w:p w:rsidR="00443E1F" w:rsidRPr="00CB4854" w:rsidRDefault="00443E1F" w:rsidP="00CB4854">
            <w:pPr>
              <w:tabs>
                <w:tab w:val="center" w:pos="2888"/>
                <w:tab w:val="center" w:pos="6501"/>
              </w:tabs>
              <w:spacing w:after="0" w:line="240" w:lineRule="auto"/>
              <w:rPr>
                <w:b/>
                <w:color w:val="FFFFFF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Pr="00CB4854" w:rsidRDefault="00443E1F" w:rsidP="004E7790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52</w:t>
            </w:r>
          </w:p>
        </w:tc>
      </w:tr>
      <w:tr w:rsidR="00443E1F" w:rsidTr="004E7790">
        <w:trPr>
          <w:trHeight w:val="7013"/>
        </w:trPr>
        <w:tc>
          <w:tcPr>
            <w:tcW w:w="8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  <w:r w:rsidRPr="00CB4854">
              <w:rPr>
                <w:b/>
              </w:rPr>
              <w:t xml:space="preserve">Технология приготовления блюда: </w:t>
            </w:r>
          </w:p>
          <w:p w:rsidR="00443E1F" w:rsidRDefault="00443E1F" w:rsidP="00CB4854">
            <w:pPr>
              <w:spacing w:after="26" w:line="240" w:lineRule="auto"/>
            </w:pPr>
          </w:p>
          <w:p w:rsidR="00443E1F" w:rsidRDefault="00443E1F" w:rsidP="00CB4854">
            <w:pPr>
              <w:spacing w:after="22" w:line="240" w:lineRule="auto"/>
            </w:pPr>
            <w:r>
              <w:t xml:space="preserve">Ломтик хлеба намазывают маслом, сверху кладут кусочек сыра.  </w:t>
            </w:r>
          </w:p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26" w:line="240" w:lineRule="auto"/>
            </w:pPr>
            <w:r w:rsidRPr="00CB4854">
              <w:rPr>
                <w:b/>
              </w:rPr>
              <w:t xml:space="preserve">Органолептические показатели качества: </w:t>
            </w:r>
          </w:p>
          <w:p w:rsidR="00443E1F" w:rsidRDefault="00443E1F" w:rsidP="00CB4854">
            <w:pPr>
              <w:spacing w:after="98" w:line="240" w:lineRule="auto"/>
            </w:pPr>
            <w:r>
              <w:rPr>
                <w:noProof/>
              </w:rPr>
              <w:pict>
                <v:shape id="Picture 5998" o:spid="_x0000_s1104" type="#_x0000_t75" style="position:absolute;margin-left:0;margin-top:12.1pt;width:28.4pt;height:28.2pt;z-index:251582976;visibility:visible" o:allowoverlap="f">
                  <v:imagedata r:id="rId33" o:title=""/>
                  <w10:wrap type="square"/>
                </v:shape>
              </w:pic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Срок </w:t>
            </w:r>
            <w:r>
              <w:rPr>
                <w:b/>
              </w:rPr>
              <w:t xml:space="preserve"> </w:t>
            </w:r>
            <w:r w:rsidRPr="00CB4854">
              <w:rPr>
                <w:b/>
              </w:rPr>
              <w:t>реализации:</w:t>
            </w:r>
            <w:r>
              <w:t xml:space="preserve"> не более 2-х часов с момента приготовления</w:t>
            </w:r>
          </w:p>
          <w:p w:rsidR="00443E1F" w:rsidRDefault="00443E1F" w:rsidP="00CB4854">
            <w:pPr>
              <w:spacing w:after="0" w:line="725" w:lineRule="auto"/>
              <w:ind w:left="329" w:hanging="221"/>
            </w:pPr>
            <w:r>
              <w:tab/>
            </w:r>
            <w:r w:rsidRPr="00CB4854">
              <w:rPr>
                <w:b/>
              </w:rPr>
              <w:tab/>
            </w:r>
            <w:r>
              <w:t xml:space="preserve"> </w:t>
            </w:r>
          </w:p>
          <w:p w:rsidR="00443E1F" w:rsidRDefault="00443E1F" w:rsidP="00CB4854">
            <w:pPr>
              <w:spacing w:after="232" w:line="240" w:lineRule="auto"/>
              <w:ind w:left="108"/>
            </w:pPr>
            <w:r w:rsidRPr="00CB4854">
              <w:rPr>
                <w:b/>
              </w:rPr>
              <w:t xml:space="preserve">Вкус и запах: </w:t>
            </w:r>
            <w:r w:rsidRPr="00CB4854">
              <w:rPr>
                <w:b/>
              </w:rPr>
              <w:tab/>
            </w:r>
            <w:r>
              <w:t>свойственные набору продуктов</w:t>
            </w:r>
            <w:r>
              <w:rPr>
                <w:noProof/>
              </w:rPr>
              <w:pict>
                <v:shape id="Picture 6000" o:spid="_x0000_s1105" type="#_x0000_t75" style="position:absolute;left:0;text-align:left;margin-left:0;margin-top:-15.25pt;width:28.2pt;height:28.2pt;z-index:251584000;visibility:visible;mso-position-horizontal-relative:text;mso-position-vertical-relative:text" o:allowoverlap="f">
                  <v:imagedata r:id="rId18" o:title=""/>
                  <w10:wrap type="square"/>
                </v:shape>
              </w:pict>
            </w:r>
          </w:p>
          <w:p w:rsidR="00443E1F" w:rsidRDefault="00443E1F" w:rsidP="00CB4854">
            <w:pPr>
              <w:spacing w:after="1" w:line="240" w:lineRule="auto"/>
            </w:pPr>
          </w:p>
          <w:p w:rsidR="00443E1F" w:rsidRDefault="00443E1F" w:rsidP="00CB4854">
            <w:pPr>
              <w:spacing w:after="1" w:line="240" w:lineRule="auto"/>
            </w:pPr>
          </w:p>
          <w:p w:rsidR="00443E1F" w:rsidRDefault="00443E1F" w:rsidP="00CB4854">
            <w:pPr>
              <w:spacing w:after="329" w:line="240" w:lineRule="auto"/>
            </w:pPr>
          </w:p>
          <w:p w:rsidR="00443E1F" w:rsidRDefault="00443E1F" w:rsidP="00CB4854">
            <w:pPr>
              <w:spacing w:after="192" w:line="240" w:lineRule="auto"/>
            </w:pPr>
            <w:r w:rsidRPr="00CB4854">
              <w:rPr>
                <w:b/>
                <w:sz w:val="24"/>
              </w:rPr>
              <w:t xml:space="preserve">ТЕХКАРТА № 03 </w:t>
            </w: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735DF9"/>
                <w:sz w:val="40"/>
              </w:rPr>
              <w:t>КАКАО С МОЛОКОМ</w:t>
            </w:r>
          </w:p>
          <w:p w:rsidR="00443E1F" w:rsidRDefault="00443E1F" w:rsidP="00CB4854">
            <w:pPr>
              <w:spacing w:after="0" w:line="282" w:lineRule="auto"/>
              <w:ind w:right="4184"/>
              <w:jc w:val="both"/>
            </w:pPr>
            <w:r>
              <w:t xml:space="preserve">Вид обработки: </w:t>
            </w:r>
            <w:r w:rsidRPr="00CB4854">
              <w:rPr>
                <w:b/>
              </w:rPr>
              <w:t>варка</w:t>
            </w:r>
            <w:r>
              <w:t xml:space="preserve"> </w:t>
            </w:r>
          </w:p>
          <w:p w:rsidR="00443E1F" w:rsidRDefault="00443E1F" w:rsidP="00CB4854">
            <w:pPr>
              <w:spacing w:after="0" w:line="282" w:lineRule="auto"/>
              <w:ind w:right="4184"/>
              <w:jc w:val="both"/>
            </w:pPr>
            <w:r>
              <w:t xml:space="preserve">Варианты замены блюда:  </w:t>
            </w:r>
          </w:p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Рецептура на 150 грамм нетто блюда</w:t>
            </w:r>
            <w:r>
              <w:t xml:space="preserve">: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4E7790">
        <w:trPr>
          <w:trHeight w:val="316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4E7790">
        <w:trPr>
          <w:trHeight w:val="312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34">
              <w:r>
                <w:t>Какао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4E7790">
        <w:trPr>
          <w:trHeight w:val="313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35">
              <w:r>
                <w:t>Молоко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4E7790">
        <w:trPr>
          <w:trHeight w:val="316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36">
              <w:r>
                <w:t>Сахар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4E7790">
        <w:trPr>
          <w:trHeight w:val="624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200 грамм нетто блюда: 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4E7790">
        <w:trPr>
          <w:trHeight w:val="312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4E7790">
        <w:trPr>
          <w:trHeight w:val="316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37">
              <w:r>
                <w:t>Какао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4E7790">
        <w:trPr>
          <w:trHeight w:val="312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38">
              <w:r>
                <w:t>Молоко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4E7790">
        <w:trPr>
          <w:trHeight w:val="312"/>
        </w:trPr>
        <w:tc>
          <w:tcPr>
            <w:tcW w:w="62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39">
              <w:r>
                <w:t>Сахар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1,2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1,3 </w:t>
            </w:r>
          </w:p>
        </w:tc>
      </w:tr>
      <w:tr w:rsidR="00443E1F" w:rsidTr="00CB4854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13,0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90,0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0,03 </w:t>
            </w:r>
          </w:p>
        </w:tc>
      </w:tr>
    </w:tbl>
    <w:p w:rsidR="00443E1F" w:rsidRDefault="00443E1F">
      <w:pPr>
        <w:spacing w:after="0"/>
      </w:pP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298"/>
        <w:gridCol w:w="3061"/>
      </w:tblGrid>
      <w:tr w:rsidR="00443E1F" w:rsidTr="00CB4854">
        <w:trPr>
          <w:trHeight w:val="315"/>
        </w:trPr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24"/>
            </w:pPr>
            <w:r>
              <w:t xml:space="preserve">1,17 </w:t>
            </w:r>
          </w:p>
        </w:tc>
      </w:tr>
      <w:tr w:rsidR="00443E1F" w:rsidTr="00CB4854">
        <w:trPr>
          <w:trHeight w:val="312"/>
        </w:trPr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109,78 </w:t>
            </w:r>
          </w:p>
        </w:tc>
      </w:tr>
      <w:tr w:rsidR="00443E1F" w:rsidTr="00CB4854">
        <w:trPr>
          <w:trHeight w:val="483"/>
        </w:trPr>
        <w:tc>
          <w:tcPr>
            <w:tcW w:w="93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12"/>
        </w:trPr>
        <w:tc>
          <w:tcPr>
            <w:tcW w:w="9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6501"/>
                <w:tab w:val="center" w:pos="842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  <w:r w:rsidRPr="00CB4854">
              <w:rPr>
                <w:b/>
                <w:color w:val="FFFFFF"/>
              </w:rPr>
              <w:tab/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Какао кладут в посуду, смешивают с сахаром, добавляют небольшое количество кипятка и растирают до однородной массы, затем вливают при постоянном помешивании кипяченое горячее молоко и доводят до кипения.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7"/>
      </w:pPr>
    </w:p>
    <w:p w:rsidR="00443E1F" w:rsidRDefault="00443E1F">
      <w:pPr>
        <w:tabs>
          <w:tab w:val="center" w:pos="1615"/>
          <w:tab w:val="center" w:pos="5565"/>
        </w:tabs>
        <w:spacing w:after="4" w:line="271" w:lineRule="auto"/>
      </w:pPr>
      <w:r>
        <w:rPr>
          <w:noProof/>
        </w:rPr>
        <w:pict>
          <v:shape id="Picture 6262" o:spid="_x0000_i1025" type="#_x0000_t75" style="width:27.75pt;height:27.75pt;visibility:visible">
            <v:imagedata r:id="rId40" o:title=""/>
          </v:shape>
        </w:pict>
      </w:r>
      <w:r>
        <w:rPr>
          <w:b/>
        </w:rPr>
        <w:tab/>
        <w:t xml:space="preserve">Внешний вид: </w:t>
      </w:r>
      <w:r>
        <w:rPr>
          <w:b/>
        </w:rPr>
        <w:tab/>
      </w:r>
      <w:r>
        <w:t xml:space="preserve">жидкость светло-шоколадного цвета, налита в стакан </w:t>
      </w:r>
    </w:p>
    <w:p w:rsidR="00443E1F" w:rsidRDefault="00443E1F">
      <w:pPr>
        <w:spacing w:after="385"/>
        <w:ind w:left="108"/>
      </w:pPr>
    </w:p>
    <w:p w:rsidR="00443E1F" w:rsidRDefault="00443E1F">
      <w:pPr>
        <w:tabs>
          <w:tab w:val="center" w:pos="1666"/>
          <w:tab w:val="center" w:pos="3126"/>
        </w:tabs>
        <w:spacing w:after="3" w:line="269" w:lineRule="auto"/>
      </w:pPr>
      <w:r>
        <w:rPr>
          <w:noProof/>
        </w:rPr>
        <w:pict>
          <v:shape id="Picture 6264" o:spid="_x0000_i1026" type="#_x0000_t75" style="width:27.75pt;height:27.75pt;visibility:visible">
            <v:imagedata r:id="rId17" o:title=""/>
          </v:shape>
        </w:pict>
      </w:r>
      <w:r>
        <w:rPr>
          <w:b/>
        </w:rPr>
        <w:tab/>
        <w:t xml:space="preserve">Консистенция: </w:t>
      </w:r>
      <w:r>
        <w:rPr>
          <w:b/>
        </w:rPr>
        <w:tab/>
      </w:r>
      <w:r>
        <w:t xml:space="preserve">жидкая </w:t>
      </w:r>
    </w:p>
    <w:p w:rsidR="00443E1F" w:rsidRDefault="00443E1F">
      <w:pPr>
        <w:spacing w:after="381"/>
        <w:ind w:left="108"/>
      </w:pPr>
    </w:p>
    <w:p w:rsidR="00443E1F" w:rsidRDefault="00443E1F">
      <w:pPr>
        <w:tabs>
          <w:tab w:val="center" w:pos="1190"/>
          <w:tab w:val="center" w:pos="3791"/>
        </w:tabs>
        <w:spacing w:after="4" w:line="271" w:lineRule="auto"/>
      </w:pPr>
      <w:r>
        <w:rPr>
          <w:noProof/>
        </w:rPr>
        <w:pict>
          <v:shape id="Picture 6266" o:spid="_x0000_i1027" type="#_x0000_t75" style="width:27.75pt;height:27.75pt;visibility:visible">
            <v:imagedata r:id="rId41" o:title=""/>
          </v:shape>
        </w:pict>
      </w:r>
      <w:r>
        <w:rPr>
          <w:b/>
        </w:rPr>
        <w:tab/>
        <w:t xml:space="preserve">Цвет: </w:t>
      </w:r>
      <w:r>
        <w:rPr>
          <w:b/>
        </w:rPr>
        <w:tab/>
      </w:r>
      <w:r>
        <w:t xml:space="preserve">светло-шоколадный </w:t>
      </w:r>
    </w:p>
    <w:p w:rsidR="00443E1F" w:rsidRDefault="00443E1F">
      <w:pPr>
        <w:spacing w:after="381"/>
        <w:ind w:left="108"/>
      </w:pPr>
    </w:p>
    <w:p w:rsidR="00443E1F" w:rsidRDefault="00443E1F">
      <w:pPr>
        <w:tabs>
          <w:tab w:val="center" w:pos="1172"/>
          <w:tab w:val="center" w:pos="4693"/>
        </w:tabs>
        <w:spacing w:after="4" w:line="271" w:lineRule="auto"/>
      </w:pPr>
      <w:r>
        <w:rPr>
          <w:noProof/>
        </w:rPr>
        <w:pict>
          <v:shape id="Picture 6268" o:spid="_x0000_i1028" type="#_x0000_t75" style="width:27.75pt;height:27.75pt;visibility:visible">
            <v:imagedata r:id="rId42" o:title=""/>
          </v:shape>
        </w:pict>
      </w:r>
      <w:r>
        <w:rPr>
          <w:b/>
        </w:rPr>
        <w:tab/>
        <w:t xml:space="preserve">Вкус: </w:t>
      </w:r>
      <w:r>
        <w:rPr>
          <w:b/>
        </w:rPr>
        <w:tab/>
      </w:r>
      <w:r>
        <w:t xml:space="preserve">сладкий, с привкусом какао и молока </w:t>
      </w:r>
    </w:p>
    <w:p w:rsidR="00443E1F" w:rsidRDefault="00443E1F">
      <w:pPr>
        <w:spacing w:after="381"/>
        <w:ind w:left="108"/>
      </w:pPr>
    </w:p>
    <w:p w:rsidR="00443E1F" w:rsidRDefault="00443E1F">
      <w:pPr>
        <w:tabs>
          <w:tab w:val="center" w:pos="1238"/>
          <w:tab w:val="center" w:pos="3815"/>
        </w:tabs>
        <w:spacing w:after="4" w:line="271" w:lineRule="auto"/>
      </w:pPr>
      <w:r>
        <w:rPr>
          <w:noProof/>
        </w:rPr>
        <w:pict>
          <v:shape id="Picture 6270" o:spid="_x0000_i1029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Запах: </w:t>
      </w:r>
      <w:r>
        <w:rPr>
          <w:b/>
        </w:rPr>
        <w:tab/>
      </w:r>
      <w:r>
        <w:t xml:space="preserve">свойственный какао </w:t>
      </w:r>
    </w:p>
    <w:p w:rsidR="00443E1F" w:rsidRDefault="00443E1F">
      <w:pPr>
        <w:spacing w:after="376"/>
        <w:ind w:left="108"/>
      </w:pPr>
      <w:r>
        <w:rPr>
          <w:noProof/>
        </w:rPr>
        <w:pict>
          <v:shape id="Picture 6272" o:spid="_x0000_s1106" type="#_x0000_t75" style="position:absolute;left:0;text-align:left;margin-left:0;margin-top:18.55pt;width:28.4pt;height:28.2pt;z-index:251585024;visibility:visible" o:allowoverlap="f">
            <v:imagedata r:id="rId43" o:title=""/>
            <w10:wrap type="square"/>
          </v:shape>
        </w:pict>
      </w:r>
    </w:p>
    <w:p w:rsidR="00443E1F" w:rsidRDefault="00443E1F" w:rsidP="00D606EE">
      <w:pPr>
        <w:spacing w:after="31" w:line="269" w:lineRule="auto"/>
        <w:ind w:left="118" w:hanging="10"/>
      </w:pPr>
      <w:r>
        <w:rPr>
          <w:b/>
        </w:rPr>
        <w:t xml:space="preserve">Температура </w:t>
      </w:r>
      <w:r>
        <w:tab/>
      </w:r>
      <w:r>
        <w:tab/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tabs>
          <w:tab w:val="center" w:pos="1152"/>
          <w:tab w:val="center" w:pos="5073"/>
        </w:tabs>
        <w:spacing w:after="4" w:line="271" w:lineRule="auto"/>
      </w:pPr>
      <w:r>
        <w:rPr>
          <w:noProof/>
        </w:rPr>
        <w:pict>
          <v:shape id="Picture 6274" o:spid="_x0000_s1107" type="#_x0000_t75" style="position:absolute;margin-left:0;margin-top:4.7pt;width:28.4pt;height:28.2pt;z-index:251586048;visibility:visible" o:allowoverlap="f">
            <v:imagedata r:id="rId33" o:title=""/>
            <w10:wrap type="square"/>
          </v:shape>
        </w:pict>
      </w:r>
      <w:r>
        <w:tab/>
      </w:r>
    </w:p>
    <w:p w:rsidR="00443E1F" w:rsidRDefault="00443E1F">
      <w:pPr>
        <w:tabs>
          <w:tab w:val="center" w:pos="1152"/>
          <w:tab w:val="center" w:pos="5073"/>
        </w:tabs>
        <w:spacing w:after="4" w:line="271" w:lineRule="auto"/>
      </w:pPr>
      <w:r>
        <w:t xml:space="preserve"> </w:t>
      </w:r>
      <w:r>
        <w:rPr>
          <w:b/>
          <w:sz w:val="34"/>
          <w:vertAlign w:val="superscript"/>
        </w:rPr>
        <w:t>Срок реализации: не более 2-х часов с момента приготовления</w:t>
      </w:r>
      <w:r>
        <w:t xml:space="preserve"> </w:t>
      </w:r>
    </w:p>
    <w:p w:rsidR="00443E1F" w:rsidRDefault="00443E1F" w:rsidP="00D606EE">
      <w:pPr>
        <w:tabs>
          <w:tab w:val="center" w:pos="676"/>
          <w:tab w:val="center" w:pos="1538"/>
        </w:tabs>
        <w:spacing w:after="31" w:line="269" w:lineRule="auto"/>
      </w:pPr>
    </w:p>
    <w:p w:rsidR="00443E1F" w:rsidRDefault="00443E1F">
      <w:pPr>
        <w:spacing w:after="1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  <w:rPr>
          <w:b/>
          <w:sz w:val="24"/>
        </w:rPr>
      </w:pPr>
    </w:p>
    <w:p w:rsidR="00443E1F" w:rsidRDefault="00443E1F">
      <w:pPr>
        <w:spacing w:after="194"/>
        <w:ind w:left="-5" w:hanging="10"/>
        <w:rPr>
          <w:b/>
          <w:sz w:val="24"/>
        </w:rPr>
      </w:pPr>
    </w:p>
    <w:p w:rsidR="00443E1F" w:rsidRDefault="00443E1F">
      <w:pPr>
        <w:spacing w:after="194"/>
        <w:ind w:left="-5" w:hanging="10"/>
        <w:rPr>
          <w:b/>
          <w:sz w:val="24"/>
        </w:rPr>
      </w:pPr>
    </w:p>
    <w:p w:rsidR="00443E1F" w:rsidRDefault="00443E1F">
      <w:pPr>
        <w:spacing w:after="194"/>
        <w:ind w:left="-5" w:hanging="10"/>
        <w:rPr>
          <w:b/>
          <w:sz w:val="24"/>
        </w:rPr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18 </w:t>
      </w:r>
    </w:p>
    <w:p w:rsidR="00443E1F" w:rsidRDefault="00443E1F" w:rsidP="00862318">
      <w:pPr>
        <w:pStyle w:val="Heading1"/>
        <w:ind w:left="-5"/>
      </w:pPr>
      <w:r>
        <w:rPr>
          <w:rFonts w:cs="Calibri"/>
          <w:b w:val="0"/>
        </w:rPr>
        <w:t>Сок натуральный</w:t>
      </w:r>
    </w:p>
    <w:p w:rsidR="00443E1F" w:rsidRDefault="00443E1F" w:rsidP="00862318">
      <w:pPr>
        <w:spacing w:after="4" w:line="271" w:lineRule="auto"/>
        <w:ind w:left="10" w:right="5092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 w:rsidP="00862318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 w:rsidP="00862318">
      <w:pPr>
        <w:spacing w:after="22"/>
      </w:pPr>
    </w:p>
    <w:p w:rsidR="00443E1F" w:rsidRDefault="00443E1F" w:rsidP="00862318">
      <w:pPr>
        <w:spacing w:after="3" w:line="269" w:lineRule="auto"/>
        <w:ind w:left="-5" w:hanging="10"/>
      </w:pPr>
      <w:r>
        <w:rPr>
          <w:b/>
        </w:rPr>
        <w:t>Рецептура на 90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548"/>
        <w:gridCol w:w="5707"/>
        <w:gridCol w:w="135"/>
        <w:gridCol w:w="1350"/>
        <w:gridCol w:w="1619"/>
      </w:tblGrid>
      <w:tr w:rsidR="00443E1F" w:rsidTr="008D55BD">
        <w:trPr>
          <w:trHeight w:val="312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707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8D55BD">
        <w:trPr>
          <w:trHeight w:val="312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70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Сок натуральный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90</w:t>
            </w:r>
          </w:p>
        </w:tc>
      </w:tr>
      <w:tr w:rsidR="00443E1F" w:rsidTr="008D55BD">
        <w:trPr>
          <w:trHeight w:val="624"/>
        </w:trPr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22" w:line="240" w:lineRule="auto"/>
            </w:pPr>
          </w:p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60 грамм нетто блюда: 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jc w:val="center"/>
            </w:pPr>
          </w:p>
        </w:tc>
      </w:tr>
      <w:tr w:rsidR="00443E1F" w:rsidTr="008D55BD">
        <w:trPr>
          <w:trHeight w:val="316"/>
        </w:trPr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1956"/>
              </w:tabs>
              <w:spacing w:after="0" w:line="240" w:lineRule="auto"/>
            </w:pPr>
            <w:r>
              <w:rPr>
                <w:b/>
                <w:color w:val="FFFFFF"/>
              </w:rPr>
              <w:t xml:space="preserve">№      </w:t>
            </w: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8D55BD">
        <w:trPr>
          <w:trHeight w:val="312"/>
        </w:trPr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12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>
              <w:rPr>
                <w:b/>
              </w:rPr>
              <w:t xml:space="preserve">         </w:t>
            </w:r>
            <w:r>
              <w:t>Сок натуральный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60</w:t>
            </w:r>
          </w:p>
        </w:tc>
      </w:tr>
    </w:tbl>
    <w:p w:rsidR="00443E1F" w:rsidRDefault="00443E1F" w:rsidP="00862318">
      <w:pPr>
        <w:spacing w:after="26"/>
      </w:pPr>
    </w:p>
    <w:p w:rsidR="00443E1F" w:rsidRDefault="00443E1F" w:rsidP="00862318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>0,5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>0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>10,1</w:t>
            </w:r>
          </w:p>
        </w:tc>
      </w:tr>
    </w:tbl>
    <w:p w:rsidR="00443E1F" w:rsidRDefault="00443E1F" w:rsidP="00862318">
      <w:pPr>
        <w:tabs>
          <w:tab w:val="center" w:pos="1687"/>
          <w:tab w:val="center" w:pos="6630"/>
        </w:tabs>
        <w:spacing w:after="4" w:line="271" w:lineRule="auto"/>
      </w:pPr>
      <w:r>
        <w:rPr>
          <w:b/>
        </w:rPr>
        <w:t xml:space="preserve">4            </w:t>
      </w:r>
      <w:r>
        <w:t xml:space="preserve">Калорийность, ккал </w:t>
      </w:r>
      <w:r>
        <w:tab/>
        <w:t xml:space="preserve"> 46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>0,01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>2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>7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26"/>
              <w:jc w:val="center"/>
            </w:pPr>
            <w:r>
              <w:t>1,4</w:t>
            </w:r>
          </w:p>
        </w:tc>
      </w:tr>
    </w:tbl>
    <w:p w:rsidR="00443E1F" w:rsidRDefault="00443E1F" w:rsidP="00862318">
      <w:pPr>
        <w:spacing w:after="22"/>
      </w:pPr>
    </w:p>
    <w:p w:rsidR="00443E1F" w:rsidRDefault="00443E1F" w:rsidP="00862318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3C447A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 w:rsidP="00862318">
      <w:pPr>
        <w:tabs>
          <w:tab w:val="center" w:pos="1198"/>
          <w:tab w:val="center" w:pos="6252"/>
          <w:tab w:val="center" w:pos="8174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90 </w:t>
      </w:r>
      <w:r>
        <w:tab/>
        <w:t xml:space="preserve">60 </w:t>
      </w:r>
    </w:p>
    <w:p w:rsidR="00443E1F" w:rsidRDefault="00443E1F" w:rsidP="00862318">
      <w:pPr>
        <w:spacing w:after="26"/>
      </w:pPr>
    </w:p>
    <w:p w:rsidR="00443E1F" w:rsidRDefault="00443E1F" w:rsidP="00862318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 w:rsidP="00862318">
      <w:pPr>
        <w:spacing w:after="4" w:line="271" w:lineRule="auto"/>
        <w:ind w:left="10" w:hanging="10"/>
        <w:jc w:val="both"/>
      </w:pPr>
      <w:r>
        <w:t>Готовый продукт промышленного производства.</w:t>
      </w:r>
    </w:p>
    <w:p w:rsidR="00443E1F" w:rsidRDefault="00443E1F" w:rsidP="00862318">
      <w:pPr>
        <w:spacing w:after="23"/>
      </w:pPr>
    </w:p>
    <w:p w:rsidR="00443E1F" w:rsidRDefault="00443E1F" w:rsidP="00862318">
      <w:pPr>
        <w:spacing w:after="97" w:line="269" w:lineRule="auto"/>
        <w:ind w:left="-5" w:right="4930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 w:rsidP="00862318">
      <w:pPr>
        <w:tabs>
          <w:tab w:val="center" w:pos="1584"/>
          <w:tab w:val="center" w:pos="4451"/>
        </w:tabs>
        <w:spacing w:after="4" w:line="271" w:lineRule="auto"/>
      </w:pPr>
      <w:r>
        <w:rPr>
          <w:noProof/>
        </w:rPr>
        <w:pict>
          <v:shape id="Picture 6569" o:spid="_x0000_i1030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запах: </w:t>
      </w:r>
      <w:r>
        <w:rPr>
          <w:b/>
        </w:rPr>
        <w:tab/>
      </w:r>
      <w:r>
        <w:t>свойственные набору продуктов .</w:t>
      </w:r>
    </w:p>
    <w:p w:rsidR="00443E1F" w:rsidRDefault="00443E1F" w:rsidP="00862318">
      <w:pPr>
        <w:spacing w:after="729"/>
        <w:ind w:left="108"/>
      </w:pPr>
    </w:p>
    <w:p w:rsidR="00443E1F" w:rsidRDefault="00443E1F" w:rsidP="00862318">
      <w:pPr>
        <w:tabs>
          <w:tab w:val="center" w:pos="1538"/>
          <w:tab w:val="center" w:pos="5073"/>
        </w:tabs>
        <w:spacing w:after="4" w:line="271" w:lineRule="auto"/>
      </w:pPr>
      <w:r>
        <w:rPr>
          <w:noProof/>
        </w:rPr>
        <w:pict>
          <v:shape id="_x0000_s1108" type="#_x0000_t75" style="position:absolute;margin-left:5.4pt;margin-top:-7.85pt;width:28.4pt;height:28.2pt;z-index:251726336;visibility:visible" o:allowoverlap="f">
            <v:imagedata r:id="rId33" o:title=""/>
            <w10:wrap type="square"/>
          </v:shape>
        </w:pict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>реализации:      в</w:t>
      </w:r>
      <w:r>
        <w:t xml:space="preserve"> соответствии с указаниями на упаковке. </w:t>
      </w:r>
    </w:p>
    <w:p w:rsidR="00443E1F" w:rsidRDefault="00443E1F" w:rsidP="00862318">
      <w:pPr>
        <w:spacing w:after="0"/>
      </w:pPr>
    </w:p>
    <w:p w:rsidR="00443E1F" w:rsidRDefault="00443E1F" w:rsidP="00862318">
      <w:pPr>
        <w:spacing w:after="0"/>
      </w:pPr>
    </w:p>
    <w:p w:rsidR="00443E1F" w:rsidRDefault="00443E1F" w:rsidP="00862318">
      <w:pPr>
        <w:spacing w:after="0"/>
      </w:pPr>
    </w:p>
    <w:p w:rsidR="00443E1F" w:rsidRDefault="00443E1F" w:rsidP="00862318">
      <w:pPr>
        <w:spacing w:after="0"/>
      </w:pPr>
    </w:p>
    <w:p w:rsidR="00443E1F" w:rsidRDefault="00443E1F" w:rsidP="00862318">
      <w:pPr>
        <w:spacing w:after="0"/>
      </w:pPr>
    </w:p>
    <w:p w:rsidR="00443E1F" w:rsidRPr="00862318" w:rsidRDefault="00443E1F" w:rsidP="00862318">
      <w:pPr>
        <w:spacing w:after="194"/>
        <w:ind w:left="-5" w:hanging="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ТЕХКАРТА № 04</w:t>
      </w:r>
    </w:p>
    <w:p w:rsidR="00443E1F" w:rsidRDefault="00443E1F">
      <w:pPr>
        <w:pStyle w:val="Heading1"/>
        <w:ind w:left="-5"/>
      </w:pPr>
      <w:r>
        <w:t>САЛАТ ИЗ МОРКОВИ С РАСТИТЕЛЬНЫМ МАСЛОМ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169"/>
        <w:gridCol w:w="741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44">
              <w:r>
                <w:t>Морковь</w:t>
              </w:r>
            </w:hyperlink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Масло растительное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  <w:rPr>
                <w:b/>
              </w:rPr>
            </w:pPr>
            <w:r w:rsidRPr="00CB4854">
              <w:rPr>
                <w:b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Лук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5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8D55BD">
            <w:pPr>
              <w:spacing w:after="22" w:line="240" w:lineRule="auto"/>
            </w:pPr>
            <w:r>
              <w:t>Соль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</w:tbl>
    <w:p w:rsidR="00443E1F" w:rsidRDefault="00443E1F">
      <w:pPr>
        <w:tabs>
          <w:tab w:val="center" w:pos="1738"/>
          <w:tab w:val="center" w:pos="4627"/>
          <w:tab w:val="center" w:pos="7080"/>
        </w:tabs>
        <w:spacing w:after="4" w:line="271" w:lineRule="auto"/>
      </w:pPr>
      <w:r>
        <w:rPr>
          <w:b/>
        </w:rPr>
        <w:tab/>
      </w:r>
      <w:r>
        <w:tab/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5924"/>
        <w:gridCol w:w="1770"/>
        <w:gridCol w:w="1665"/>
      </w:tblGrid>
      <w:tr w:rsidR="00443E1F" w:rsidTr="008D55BD">
        <w:trPr>
          <w:trHeight w:val="624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60 грамм нетто блюда: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8D55BD">
        <w:trPr>
          <w:trHeight w:val="316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8D55BD">
        <w:trPr>
          <w:trHeight w:val="312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2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45">
              <w:r>
                <w:t>Морковь</w:t>
              </w:r>
            </w:hyperlink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60 </w:t>
            </w:r>
          </w:p>
        </w:tc>
      </w:tr>
      <w:tr w:rsidR="00443E1F" w:rsidTr="008D55BD">
        <w:trPr>
          <w:trHeight w:val="312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8D55BD">
        <w:trPr>
          <w:trHeight w:val="312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8D55BD">
        <w:trPr>
          <w:trHeight w:val="312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848"/>
              </w:tabs>
              <w:spacing w:after="0" w:line="240" w:lineRule="auto"/>
              <w:rPr>
                <w:b/>
              </w:rPr>
            </w:pPr>
            <w:r>
              <w:t>4            Соль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0,5                       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</w:tr>
    </w:tbl>
    <w:p w:rsidR="00443E1F" w:rsidRDefault="00443E1F">
      <w:pPr>
        <w:spacing w:after="26"/>
      </w:pPr>
      <w:r>
        <w:t xml:space="preserve">                                                                                                              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8D55BD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8D55BD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0,7 </w:t>
            </w:r>
          </w:p>
        </w:tc>
      </w:tr>
      <w:tr w:rsidR="00443E1F" w:rsidTr="008D55BD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2,1 </w:t>
            </w:r>
          </w:p>
        </w:tc>
      </w:tr>
      <w:tr w:rsidR="00443E1F" w:rsidTr="008D55BD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3,9 </w:t>
            </w:r>
          </w:p>
        </w:tc>
      </w:tr>
      <w:tr w:rsidR="00443E1F" w:rsidTr="008D55BD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Калорийность, ккал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>36</w:t>
            </w:r>
          </w:p>
        </w:tc>
      </w:tr>
      <w:tr w:rsidR="00443E1F" w:rsidTr="008D55BD">
        <w:tblPrEx>
          <w:tblCellMar>
            <w:right w:w="115" w:type="dxa"/>
          </w:tblCellMar>
        </w:tblPrEx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0.04 </w:t>
            </w:r>
          </w:p>
        </w:tc>
      </w:tr>
      <w:tr w:rsidR="00443E1F" w:rsidTr="008D55BD">
        <w:tblPrEx>
          <w:tblCellMar>
            <w:right w:w="115" w:type="dxa"/>
          </w:tblCellMar>
        </w:tblPrEx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0.03 </w:t>
            </w:r>
          </w:p>
        </w:tc>
      </w:tr>
      <w:tr w:rsidR="00443E1F" w:rsidTr="008D55BD">
        <w:tblPrEx>
          <w:tblCellMar>
            <w:right w:w="115" w:type="dxa"/>
          </w:tblCellMar>
        </w:tblPrEx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52.5 </w:t>
            </w:r>
          </w:p>
        </w:tc>
      </w:tr>
      <w:tr w:rsidR="00443E1F" w:rsidTr="008D55BD">
        <w:tblPrEx>
          <w:tblCellMar>
            <w:right w:w="115" w:type="dxa"/>
          </w:tblCellMar>
        </w:tblPrEx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26"/>
              <w:jc w:val="center"/>
            </w:pPr>
            <w:r>
              <w:t xml:space="preserve">30.12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174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>40</w:t>
      </w:r>
      <w:r>
        <w:tab/>
        <w:t xml:space="preserve">60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Морковь вымыть, очистить, обдать холодной кипяченной водой, натереть на крупной терке, соединить с репчатым луком, маслом, посолить и перемешать.   </w:t>
      </w:r>
    </w:p>
    <w:p w:rsidR="00443E1F" w:rsidRDefault="00443E1F">
      <w:pPr>
        <w:spacing w:after="97" w:line="269" w:lineRule="auto"/>
        <w:ind w:left="-5" w:right="4930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584"/>
          <w:tab w:val="center" w:pos="4451"/>
        </w:tabs>
        <w:spacing w:after="4" w:line="271" w:lineRule="auto"/>
      </w:pPr>
      <w:r>
        <w:rPr>
          <w:noProof/>
        </w:rPr>
        <w:pict>
          <v:shape id="_x0000_i1031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запах: </w:t>
      </w:r>
      <w:r>
        <w:rPr>
          <w:b/>
        </w:rPr>
        <w:tab/>
      </w:r>
      <w:r>
        <w:t xml:space="preserve">свойственные набору продуктов </w:t>
      </w:r>
    </w:p>
    <w:p w:rsidR="00443E1F" w:rsidRDefault="00443E1F">
      <w:pPr>
        <w:tabs>
          <w:tab w:val="center" w:pos="1538"/>
          <w:tab w:val="center" w:pos="5073"/>
        </w:tabs>
        <w:spacing w:after="4" w:line="271" w:lineRule="auto"/>
      </w:pPr>
      <w:r>
        <w:rPr>
          <w:noProof/>
        </w:rPr>
        <w:pict>
          <v:shape id="Picture 6571" o:spid="_x0000_s1109" type="#_x0000_t75" style="position:absolute;margin-left:5.4pt;margin-top:-7.85pt;width:28.4pt;height:28.2pt;z-index:251587072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05</w:t>
      </w:r>
    </w:p>
    <w:p w:rsidR="00443E1F" w:rsidRDefault="00443E1F">
      <w:pPr>
        <w:pStyle w:val="Heading1"/>
        <w:ind w:left="-5"/>
      </w:pPr>
      <w:r>
        <w:t>СВЕКОЛЬНИК НА КОСТНОМ/КУРИНОМ БУЛЬОНЕ СО СМЕТАНОЙ</w:t>
      </w:r>
      <w:r>
        <w:tab/>
      </w:r>
    </w:p>
    <w:p w:rsidR="00443E1F" w:rsidRDefault="00443E1F">
      <w:pPr>
        <w:spacing w:after="4" w:line="271" w:lineRule="auto"/>
        <w:ind w:left="10" w:right="4115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4115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1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Мясо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>
              <w:rPr>
                <w:b/>
              </w:rPr>
              <w:t>2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hyperlink r:id="rId46">
              <w:r>
                <w:t>Морковь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9 </w:t>
            </w:r>
          </w:p>
        </w:tc>
      </w:tr>
    </w:tbl>
    <w:p w:rsidR="00443E1F" w:rsidRDefault="00443E1F">
      <w:pPr>
        <w:tabs>
          <w:tab w:val="center" w:pos="1225"/>
          <w:tab w:val="center" w:pos="4689"/>
          <w:tab w:val="center" w:pos="7142"/>
        </w:tabs>
        <w:spacing w:after="4" w:line="271" w:lineRule="auto"/>
      </w:pPr>
      <w:r>
        <w:rPr>
          <w:b/>
        </w:rPr>
        <w:t xml:space="preserve">   3</w:t>
      </w:r>
      <w:r>
        <w:rPr>
          <w:b/>
        </w:rPr>
        <w:tab/>
      </w:r>
      <w:r>
        <w:t xml:space="preserve">Картофель </w:t>
      </w:r>
      <w:r>
        <w:tab/>
        <w:t xml:space="preserve">70 </w:t>
      </w:r>
      <w:r>
        <w:tab/>
        <w:t xml:space="preserve">60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4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47">
              <w:r>
                <w:t>Лук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hyperlink r:id="rId48">
              <w:r>
                <w:t>Масло растительное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6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Свекла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7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8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tabs>
          <w:tab w:val="center" w:pos="1491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   9</w:t>
      </w:r>
      <w:r>
        <w:rPr>
          <w:b/>
        </w:rPr>
        <w:tab/>
      </w:r>
      <w:r>
        <w:t xml:space="preserve">Томатная паста </w:t>
      </w:r>
      <w:r>
        <w:tab/>
        <w:t xml:space="preserve">1 </w:t>
      </w:r>
      <w:r>
        <w:tab/>
        <w:t xml:space="preserve">1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5520"/>
        <w:gridCol w:w="1973"/>
        <w:gridCol w:w="1866"/>
      </w:tblGrid>
      <w:tr w:rsidR="00443E1F" w:rsidTr="00291628">
        <w:trPr>
          <w:trHeight w:val="31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16"/>
              </w:tabs>
              <w:spacing w:after="0" w:line="240" w:lineRule="auto"/>
            </w:pPr>
            <w:r>
              <w:rPr>
                <w:b/>
              </w:rPr>
              <w:t>10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</w:tr>
      <w:tr w:rsidR="00443E1F" w:rsidTr="00291628">
        <w:trPr>
          <w:trHeight w:val="316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>
              <w:rPr>
                <w:b/>
              </w:rPr>
              <w:t>11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 0,4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291628">
        <w:trPr>
          <w:trHeight w:val="624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200 грамм нетто блюда: 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291628">
        <w:trPr>
          <w:trHeight w:val="317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291628">
        <w:trPr>
          <w:trHeight w:val="31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20"/>
              </w:tabs>
              <w:spacing w:after="0" w:line="240" w:lineRule="auto"/>
            </w:pPr>
            <w:r>
              <w:t>1 Мясо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</w:tr>
      <w:tr w:rsidR="00443E1F" w:rsidTr="00291628">
        <w:trPr>
          <w:trHeight w:val="31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120"/>
              </w:tabs>
              <w:spacing w:after="0" w:line="240" w:lineRule="auto"/>
            </w:pPr>
            <w:r>
              <w:rPr>
                <w:b/>
              </w:rPr>
              <w:t>2</w:t>
            </w:r>
            <w:r w:rsidRPr="00CB4854">
              <w:rPr>
                <w:b/>
              </w:rPr>
              <w:tab/>
            </w:r>
            <w:hyperlink r:id="rId49">
              <w:r>
                <w:t>Морковь</w:t>
              </w:r>
            </w:hyperlink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291628">
        <w:trPr>
          <w:trHeight w:val="31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225"/>
              </w:tabs>
              <w:spacing w:after="0" w:line="240" w:lineRule="auto"/>
            </w:pPr>
            <w:r>
              <w:rPr>
                <w:b/>
              </w:rPr>
              <w:t>3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90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80 </w:t>
            </w:r>
          </w:p>
        </w:tc>
      </w:tr>
      <w:tr w:rsidR="00443E1F" w:rsidTr="00291628">
        <w:trPr>
          <w:trHeight w:val="31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8"/>
              </w:tabs>
              <w:spacing w:after="0" w:line="240" w:lineRule="auto"/>
            </w:pPr>
            <w:r>
              <w:rPr>
                <w:b/>
              </w:rPr>
              <w:t>4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hyperlink r:id="rId50">
              <w:r>
                <w:t>Лук</w:t>
              </w:r>
            </w:hyperlink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</w:tbl>
    <w:p w:rsidR="00443E1F" w:rsidRDefault="00443E1F">
      <w:pPr>
        <w:tabs>
          <w:tab w:val="center" w:pos="1738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5 </w:t>
      </w:r>
      <w:r>
        <w:rPr>
          <w:b/>
        </w:rPr>
        <w:tab/>
      </w:r>
      <w:hyperlink r:id="rId51">
        <w:r>
          <w:t>Масло растительное</w:t>
        </w:r>
      </w:hyperlink>
      <w:r>
        <w:tab/>
        <w:t xml:space="preserve">2 </w:t>
      </w:r>
      <w:r>
        <w:tab/>
        <w:t xml:space="preserve">2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6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Свекла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7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31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8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9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10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1/10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11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1,92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6,33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10,05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1"/>
              <w:jc w:val="center"/>
            </w:pPr>
            <w:r>
              <w:t xml:space="preserve">104,12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0,1 </w:t>
            </w:r>
          </w:p>
        </w:tc>
      </w:tr>
    </w:tbl>
    <w:p w:rsidR="00443E1F" w:rsidRDefault="00443E1F">
      <w:pPr>
        <w:tabs>
          <w:tab w:val="center" w:pos="907"/>
          <w:tab w:val="center" w:pos="6632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C, мг </w:t>
      </w:r>
      <w:r>
        <w:tab/>
        <w:t xml:space="preserve">12,35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2244"/>
        <w:gridCol w:w="3069"/>
      </w:tblGrid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32"/>
            </w:pPr>
            <w:r>
              <w:t xml:space="preserve">60,2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96"/>
            </w:pPr>
            <w:r>
              <w:t xml:space="preserve">1,3 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985"/>
        <w:gridCol w:w="1308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180 </w:t>
      </w:r>
      <w:r>
        <w:tab/>
        <w:t xml:space="preserve">200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Для приготовления свекольника используется мясной или куриный бульон из мяса или птицы, предназначенного для приготовления второго блюда. Готовый бульон процеживают, предварительно сливают жир. Очищенную, и вымытую свеклу нарезать соломкой или нашинковать. Сложить в кастрюлю, добавить бульон, томат, сливочное масло, тушить, закрыв крышкой. Для улучшения цвета свекольника свеклу следует тушить вместе с небольшим количеством томат-пасты. В кипящий бульон или воду кладут очищенный и нарезанный кубиками картофель, варят до полуготовности. Морковь, лук припускают в небольшом кол-ве воды с добавлением растительного масла, соединяют со свеклой и складывают в кипящий мясной бульон. Варят до готовности. В готовый суп кладут сметану, доводят до кипения. </w:t>
      </w:r>
    </w:p>
    <w:p w:rsidR="00443E1F" w:rsidRDefault="00443E1F">
      <w:pPr>
        <w:spacing w:after="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7"/>
      </w:pPr>
    </w:p>
    <w:p w:rsidR="00443E1F" w:rsidRDefault="00443E1F">
      <w:pPr>
        <w:tabs>
          <w:tab w:val="center" w:pos="1615"/>
          <w:tab w:val="right" w:pos="9362"/>
        </w:tabs>
        <w:spacing w:after="0" w:line="265" w:lineRule="auto"/>
      </w:pPr>
      <w:r>
        <w:rPr>
          <w:noProof/>
        </w:rPr>
        <w:pict>
          <v:shape id="Picture 7382" o:spid="_x0000_i1032" type="#_x0000_t75" style="width:27.75pt;height:27.75pt;visibility:visible">
            <v:imagedata r:id="rId40" o:title=""/>
          </v:shape>
        </w:pict>
      </w:r>
      <w:r>
        <w:rPr>
          <w:b/>
        </w:rPr>
        <w:tab/>
        <w:t xml:space="preserve">Внешний вид: </w:t>
      </w:r>
      <w:r>
        <w:rPr>
          <w:b/>
        </w:rPr>
        <w:tab/>
      </w:r>
      <w:r>
        <w:t xml:space="preserve">овощи сохраняют правильную форму нарезки, не переварены </w:t>
      </w:r>
    </w:p>
    <w:p w:rsidR="00443E1F" w:rsidRDefault="00443E1F">
      <w:pPr>
        <w:spacing w:after="385"/>
        <w:ind w:left="108"/>
      </w:pPr>
    </w:p>
    <w:p w:rsidR="00443E1F" w:rsidRDefault="00443E1F">
      <w:pPr>
        <w:tabs>
          <w:tab w:val="center" w:pos="1666"/>
          <w:tab w:val="center" w:pos="3103"/>
        </w:tabs>
        <w:spacing w:after="3" w:line="269" w:lineRule="auto"/>
      </w:pPr>
      <w:r>
        <w:rPr>
          <w:noProof/>
        </w:rPr>
        <w:pict>
          <v:shape id="Picture 7384" o:spid="_x0000_i1033" type="#_x0000_t75" style="width:27.75pt;height:27.75pt;visibility:visible">
            <v:imagedata r:id="rId17" o:title=""/>
          </v:shape>
        </w:pict>
      </w:r>
      <w:r>
        <w:rPr>
          <w:b/>
        </w:rPr>
        <w:tab/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>
      <w:pPr>
        <w:spacing w:after="381"/>
        <w:ind w:left="108"/>
      </w:pPr>
    </w:p>
    <w:p w:rsidR="00443E1F" w:rsidRDefault="00443E1F">
      <w:pPr>
        <w:tabs>
          <w:tab w:val="center" w:pos="1190"/>
          <w:tab w:val="center" w:pos="3334"/>
        </w:tabs>
        <w:spacing w:after="4" w:line="271" w:lineRule="auto"/>
      </w:pPr>
      <w:r>
        <w:rPr>
          <w:noProof/>
        </w:rPr>
        <w:pict>
          <v:shape id="Picture 7386" o:spid="_x0000_i1034" type="#_x0000_t75" style="width:27.75pt;height:27.75pt;visibility:visible">
            <v:imagedata r:id="rId41" o:title=""/>
          </v:shape>
        </w:pict>
      </w:r>
      <w:r>
        <w:rPr>
          <w:b/>
        </w:rPr>
        <w:tab/>
        <w:t xml:space="preserve">Цвет: </w:t>
      </w:r>
      <w:r>
        <w:rPr>
          <w:b/>
        </w:rPr>
        <w:tab/>
      </w:r>
      <w:r>
        <w:t xml:space="preserve">малиновый </w:t>
      </w:r>
    </w:p>
    <w:p w:rsidR="00443E1F" w:rsidRDefault="00443E1F">
      <w:pPr>
        <w:spacing w:after="381"/>
        <w:ind w:left="108"/>
      </w:pPr>
    </w:p>
    <w:p w:rsidR="00443E1F" w:rsidRDefault="00443E1F">
      <w:pPr>
        <w:tabs>
          <w:tab w:val="center" w:pos="1172"/>
          <w:tab w:val="center" w:pos="5685"/>
        </w:tabs>
        <w:spacing w:after="0" w:line="265" w:lineRule="auto"/>
      </w:pPr>
      <w:r>
        <w:rPr>
          <w:noProof/>
        </w:rPr>
        <w:pict>
          <v:shape id="Picture 7388" o:spid="_x0000_i1035" type="#_x0000_t75" style="width:27.75pt;height:27.75pt;visibility:visible">
            <v:imagedata r:id="rId42" o:title=""/>
          </v:shape>
        </w:pict>
      </w:r>
      <w:r>
        <w:rPr>
          <w:b/>
        </w:rPr>
        <w:tab/>
        <w:t xml:space="preserve">Вкус: </w:t>
      </w:r>
      <w:r>
        <w:rPr>
          <w:b/>
        </w:rPr>
        <w:tab/>
      </w:r>
      <w:r>
        <w:t xml:space="preserve">кисловато-сладкий. Не допустим привкус сырой свеклы </w:t>
      </w:r>
    </w:p>
    <w:p w:rsidR="00443E1F" w:rsidRDefault="00443E1F">
      <w:pPr>
        <w:spacing w:after="501"/>
        <w:ind w:left="108"/>
      </w:pPr>
    </w:p>
    <w:p w:rsidR="00443E1F" w:rsidRDefault="00443E1F">
      <w:pPr>
        <w:spacing w:after="32" w:line="269" w:lineRule="auto"/>
        <w:ind w:left="108" w:right="4992" w:firstLine="221"/>
      </w:pPr>
      <w:r>
        <w:rPr>
          <w:noProof/>
        </w:rPr>
        <w:pict>
          <v:shape id="Picture 7390" o:spid="_x0000_s1110" type="#_x0000_t75" style="position:absolute;left:0;text-align:left;margin-left:5.4pt;margin-top:-2.4pt;width:28.4pt;height:28.4pt;z-index:251588096;visibility:visible" o:allowoverlap="f">
            <v:imagedata r:id="rId43" o:title=""/>
            <w10:wrap type="square"/>
          </v:shape>
        </w:pict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  </w:t>
      </w:r>
      <w:r>
        <w:tab/>
      </w:r>
      <w:r>
        <w:rPr>
          <w:b/>
        </w:rPr>
        <w:t xml:space="preserve">подачи: </w:t>
      </w:r>
    </w:p>
    <w:p w:rsidR="00443E1F" w:rsidRDefault="00443E1F">
      <w:pPr>
        <w:spacing w:after="0"/>
      </w:pPr>
    </w:p>
    <w:p w:rsidR="00443E1F" w:rsidRDefault="00443E1F">
      <w:pPr>
        <w:spacing w:after="1"/>
      </w:pPr>
    </w:p>
    <w:p w:rsidR="00443E1F" w:rsidRDefault="00443E1F">
      <w:pPr>
        <w:spacing w:after="1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06</w:t>
      </w:r>
    </w:p>
    <w:p w:rsidR="00443E1F" w:rsidRDefault="00443E1F">
      <w:pPr>
        <w:pStyle w:val="Heading1"/>
        <w:tabs>
          <w:tab w:val="center" w:pos="5506"/>
        </w:tabs>
        <w:ind w:left="-15" w:firstLine="0"/>
      </w:pPr>
      <w:r>
        <w:t>ПЛОВ С МЯСОМ/КУРАМИ</w:t>
      </w:r>
      <w:r>
        <w:tab/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Layout w:type="fixed"/>
        <w:tblCellMar>
          <w:left w:w="0" w:type="dxa"/>
          <w:right w:w="115" w:type="dxa"/>
        </w:tblCellMar>
        <w:tblLook w:val="00A0"/>
      </w:tblPr>
      <w:tblGrid>
        <w:gridCol w:w="656"/>
        <w:gridCol w:w="3298"/>
        <w:gridCol w:w="681"/>
        <w:gridCol w:w="2340"/>
        <w:gridCol w:w="43"/>
        <w:gridCol w:w="2341"/>
      </w:tblGrid>
      <w:tr w:rsidR="00443E1F" w:rsidTr="00B61367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B61367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52">
              <w:r>
                <w:t>Мясо/</w:t>
              </w:r>
            </w:hyperlink>
            <w:r>
              <w:t xml:space="preserve">куры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B61367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рис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30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30</w:t>
            </w:r>
          </w:p>
        </w:tc>
      </w:tr>
      <w:tr w:rsidR="00443E1F" w:rsidTr="00B61367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53">
              <w:r>
                <w:t>Морковь</w:t>
              </w:r>
            </w:hyperlink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B61367">
        <w:trPr>
          <w:trHeight w:val="313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hyperlink r:id="rId54">
              <w:r>
                <w:t>Лук</w:t>
              </w:r>
            </w:hyperlink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B61367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B61367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hyperlink r:id="rId55">
              <w:r>
                <w:t>Масло</w:t>
              </w:r>
            </w:hyperlink>
            <w:r>
              <w:t xml:space="preserve"> растительное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B61367">
        <w:trPr>
          <w:trHeight w:val="313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0,4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0,4 </w:t>
            </w:r>
          </w:p>
        </w:tc>
      </w:tr>
      <w:tr w:rsidR="00443E1F" w:rsidTr="00B61367">
        <w:trPr>
          <w:trHeight w:val="624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230 грамм нетто блюда: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B61367">
        <w:trPr>
          <w:trHeight w:val="316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B61367">
        <w:trPr>
          <w:trHeight w:val="312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4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56">
              <w:r>
                <w:t>Мясо/</w:t>
              </w:r>
            </w:hyperlink>
            <w:r>
              <w:t xml:space="preserve">куры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80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80 </w:t>
            </w:r>
          </w:p>
        </w:tc>
      </w:tr>
      <w:tr w:rsidR="00443E1F" w:rsidTr="00B61367">
        <w:trPr>
          <w:trHeight w:val="312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57">
              <w:r>
                <w:t>Рис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B61367">
        <w:trPr>
          <w:trHeight w:val="312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20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58">
              <w:r>
                <w:t>Морковь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B61367">
        <w:trPr>
          <w:trHeight w:val="317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4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hyperlink r:id="rId59">
              <w:r>
                <w:t>Лук</w:t>
              </w:r>
            </w:hyperlink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B61367">
        <w:trPr>
          <w:trHeight w:val="312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B61367">
        <w:trPr>
          <w:trHeight w:val="312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8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hyperlink r:id="rId60">
              <w:r>
                <w:t>Масло</w:t>
              </w:r>
            </w:hyperlink>
            <w:r>
              <w:t xml:space="preserve"> растительное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B61367">
        <w:trPr>
          <w:trHeight w:val="316"/>
        </w:trPr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7"/>
              <w:jc w:val="center"/>
            </w:pPr>
            <w:r>
              <w:t xml:space="preserve">7.4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7"/>
              <w:jc w:val="center"/>
            </w:pPr>
            <w:r>
              <w:t xml:space="preserve">7.3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18.4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166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7"/>
              <w:jc w:val="center"/>
            </w:pPr>
            <w:r>
              <w:t xml:space="preserve">0.1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7"/>
              <w:jc w:val="center"/>
            </w:pPr>
            <w:r>
              <w:t xml:space="preserve">0.5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11.5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230 </w:t>
      </w:r>
    </w:p>
    <w:p w:rsidR="00443E1F" w:rsidRDefault="00443E1F">
      <w:pPr>
        <w:spacing w:after="27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Нарезанные кусочками куры посыпают солью и обжаривают, добавляют пассированные морковь и лук. Куры и овощи заливают бульоном или водой доводят до кипения и высыпают перебранный промытый рис и варят до полуготовности. После того как рис впитает всю жидкость, посуду закрывают крышкой и варят на медленном огне 25-40 мин. Отпускают, равномерно распределяя куры вместе с рисом и овощами. </w:t>
      </w:r>
    </w:p>
    <w:p w:rsidR="00443E1F" w:rsidRDefault="00443E1F">
      <w:pPr>
        <w:spacing w:after="0"/>
      </w:pPr>
    </w:p>
    <w:p w:rsidR="00443E1F" w:rsidRDefault="00443E1F">
      <w:pPr>
        <w:spacing w:after="96" w:line="269" w:lineRule="auto"/>
        <w:ind w:left="-5" w:right="4930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583"/>
          <w:tab w:val="center" w:pos="4451"/>
        </w:tabs>
        <w:spacing w:after="4" w:line="271" w:lineRule="auto"/>
      </w:pPr>
      <w:r>
        <w:rPr>
          <w:noProof/>
        </w:rPr>
        <w:pict>
          <v:shape id="Picture 7770" o:spid="_x0000_i1036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запах: </w:t>
      </w:r>
      <w:r>
        <w:rPr>
          <w:b/>
        </w:rPr>
        <w:tab/>
      </w:r>
      <w:r>
        <w:t xml:space="preserve">свойственные набору продуктов </w:t>
      </w:r>
    </w:p>
    <w:p w:rsidR="00443E1F" w:rsidRDefault="00443E1F">
      <w:pPr>
        <w:spacing w:after="680"/>
        <w:ind w:left="108"/>
      </w:pPr>
    </w:p>
    <w:p w:rsidR="00443E1F" w:rsidRDefault="00443E1F">
      <w:pPr>
        <w:tabs>
          <w:tab w:val="center" w:pos="1578"/>
          <w:tab w:val="center" w:pos="3115"/>
        </w:tabs>
        <w:spacing w:after="29" w:line="269" w:lineRule="auto"/>
      </w:pPr>
      <w:r>
        <w:rPr>
          <w:noProof/>
        </w:rPr>
        <w:pict>
          <v:shape id="Picture 7772" o:spid="_x0000_s1111" type="#_x0000_t75" style="position:absolute;margin-left:5.4pt;margin-top:-5.75pt;width:28.4pt;height:28.2pt;z-index:251589120;visibility:visible" o:allowoverlap="f">
            <v:imagedata r:id="rId43" o:title=""/>
            <w10:wrap type="square"/>
          </v:shape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spacing w:after="437"/>
        <w:ind w:left="108"/>
      </w:pPr>
    </w:p>
    <w:p w:rsidR="00443E1F" w:rsidRDefault="00443E1F">
      <w:pPr>
        <w:tabs>
          <w:tab w:val="center" w:pos="1538"/>
          <w:tab w:val="center" w:pos="5074"/>
        </w:tabs>
        <w:spacing w:after="4" w:line="271" w:lineRule="auto"/>
      </w:pPr>
      <w:r>
        <w:rPr>
          <w:noProof/>
        </w:rPr>
        <w:pict>
          <v:shape id="Picture 7774" o:spid="_x0000_s1112" type="#_x0000_t75" style="position:absolute;margin-left:5.4pt;margin-top:-7.9pt;width:28.4pt;height:28.4pt;z-index:251590144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07 </w:t>
      </w:r>
    </w:p>
    <w:p w:rsidR="00443E1F" w:rsidRDefault="00443E1F">
      <w:pPr>
        <w:pStyle w:val="Heading1"/>
        <w:ind w:left="-5"/>
      </w:pPr>
      <w:r>
        <w:t>КОМПОТ ИЗ СУХОФРУКТОВ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7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9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61">
              <w:r>
                <w:t>Сухофрукты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940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4"/>
              </w:tabs>
              <w:spacing w:after="19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62">
              <w:r>
                <w:t>Сахар</w:t>
              </w:r>
            </w:hyperlink>
          </w:p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>
              <w:rPr>
                <w:b/>
              </w:rPr>
              <w:t>Рецептура на 20</w:t>
            </w:r>
            <w:r w:rsidRPr="00CB4854">
              <w:rPr>
                <w:b/>
              </w:rPr>
              <w:t xml:space="preserve">0 грамм нетто блюда: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9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63">
              <w:r>
                <w:t>Сухофрукты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</w:tbl>
    <w:p w:rsidR="00443E1F" w:rsidRDefault="00443E1F">
      <w:pPr>
        <w:tabs>
          <w:tab w:val="center" w:pos="964"/>
          <w:tab w:val="center" w:pos="4689"/>
          <w:tab w:val="center" w:pos="7142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64">
        <w:r>
          <w:t>Сахар</w:t>
        </w:r>
      </w:hyperlink>
      <w:r>
        <w:tab/>
        <w:t xml:space="preserve">10 </w:t>
      </w:r>
      <w:r>
        <w:tab/>
        <w:t xml:space="preserve">10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1,2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21,8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89,9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7"/>
              <w:jc w:val="center"/>
            </w:pPr>
            <w:r>
              <w:t xml:space="preserve">0.4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49,14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0,01 </w:t>
            </w:r>
          </w:p>
        </w:tc>
      </w:tr>
    </w:tbl>
    <w:p w:rsidR="00443E1F" w:rsidRDefault="00443E1F">
      <w:pPr>
        <w:spacing w:after="27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Сухие фрукты перебирают, удаляют посторонние примеси, промывают несколько раз водой (при промывании фрукты следует вынимать из воды, а не сливать воду, т.к. на дне посуды остается песок).  Подготовленные фрукты заливают горячей водой, нагревают до кипения, всыпают сахар и варят при слабом кипении 10-20 мин. Готовый компот охлаждают до комнатной температуры под закрытой крышкой. Компот витаминизируют витамином «С» на порцию непосредственно перед раздачей.  </w:t>
      </w:r>
    </w:p>
    <w:p w:rsidR="00443E1F" w:rsidRDefault="00443E1F">
      <w:pPr>
        <w:spacing w:after="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5"/>
      </w:pPr>
    </w:p>
    <w:p w:rsidR="00443E1F" w:rsidRDefault="00443E1F">
      <w:pPr>
        <w:tabs>
          <w:tab w:val="center" w:pos="1666"/>
          <w:tab w:val="center" w:pos="3103"/>
        </w:tabs>
        <w:spacing w:after="3" w:line="269" w:lineRule="auto"/>
      </w:pPr>
      <w:r>
        <w:rPr>
          <w:noProof/>
        </w:rPr>
        <w:pict>
          <v:shape id="Picture 8109" o:spid="_x0000_i1037" type="#_x0000_t75" style="width:27.75pt;height:27.75pt;visibility:visible">
            <v:imagedata r:id="rId17" o:title=""/>
          </v:shape>
        </w:pict>
      </w:r>
      <w:r>
        <w:rPr>
          <w:b/>
        </w:rPr>
        <w:tab/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>
      <w:pPr>
        <w:spacing w:after="0"/>
        <w:ind w:left="108"/>
      </w:pPr>
    </w:p>
    <w:tbl>
      <w:tblPr>
        <w:tblW w:w="6113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2626"/>
        <w:gridCol w:w="3487"/>
      </w:tblGrid>
      <w:tr w:rsidR="00443E1F" w:rsidTr="00CB4854">
        <w:trPr>
          <w:trHeight w:val="1312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789"/>
            </w:pPr>
            <w:r>
              <w:rPr>
                <w:noProof/>
              </w:rPr>
              <w:pict>
                <v:shape id="Picture 8448" o:spid="_x0000_s1113" type="#_x0000_t75" style="position:absolute;left:0;text-align:left;margin-left:0;margin-top:-6.9pt;width:28.2pt;height:28.2pt;z-index:251591168;visibility:visible" o:allowoverlap="f">
                  <v:imagedata r:id="rId41" o:title=""/>
                  <w10:wrap type="square"/>
                </v:shape>
              </w:pict>
            </w:r>
            <w:r w:rsidRPr="00CB4854">
              <w:rPr>
                <w:b/>
              </w:rPr>
              <w:t xml:space="preserve">Цвет: </w:t>
            </w:r>
          </w:p>
          <w:p w:rsidR="00443E1F" w:rsidRDefault="00443E1F" w:rsidP="00CB4854">
            <w:pPr>
              <w:spacing w:after="524" w:line="240" w:lineRule="auto"/>
              <w:ind w:left="568"/>
            </w:pPr>
          </w:p>
          <w:p w:rsidR="00443E1F" w:rsidRDefault="00443E1F" w:rsidP="00CB4854">
            <w:pPr>
              <w:spacing w:after="0" w:line="240" w:lineRule="auto"/>
              <w:ind w:left="789"/>
            </w:pPr>
            <w:r>
              <w:rPr>
                <w:noProof/>
              </w:rPr>
              <w:pict>
                <v:shape id="Picture 8450" o:spid="_x0000_s1114" type="#_x0000_t75" style="position:absolute;left:0;text-align:left;margin-left:0;margin-top:-6.9pt;width:28.2pt;height:28.2pt;z-index:251592192;visibility:visible" o:allowoverlap="f">
                  <v:imagedata r:id="rId18" o:title=""/>
                  <w10:wrap type="square"/>
                </v:shape>
              </w:pict>
            </w:r>
            <w:r w:rsidRPr="00CB4854">
              <w:rPr>
                <w:b/>
              </w:rPr>
              <w:t xml:space="preserve">Вкус и запах: </w:t>
            </w:r>
          </w:p>
          <w:p w:rsidR="00443E1F" w:rsidRDefault="00443E1F" w:rsidP="00CB4854">
            <w:pPr>
              <w:spacing w:after="0" w:line="240" w:lineRule="auto"/>
              <w:ind w:left="568"/>
            </w:pP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>
              <w:t xml:space="preserve">прозрачный, светло-коричневый свойственные сухофруктам </w:t>
            </w:r>
          </w:p>
        </w:tc>
      </w:tr>
    </w:tbl>
    <w:p w:rsidR="00443E1F" w:rsidRDefault="00443E1F">
      <w:pPr>
        <w:tabs>
          <w:tab w:val="center" w:pos="1578"/>
          <w:tab w:val="center" w:pos="3115"/>
        </w:tabs>
        <w:spacing w:after="34" w:line="269" w:lineRule="auto"/>
      </w:pPr>
      <w:r>
        <w:rPr>
          <w:noProof/>
        </w:rPr>
        <w:pict>
          <v:shape id="Picture 8452" o:spid="_x0000_s1115" type="#_x0000_t75" style="position:absolute;margin-left:5.4pt;margin-top:-5.65pt;width:28.4pt;height:28.2pt;z-index:251593216;visibility:visible;mso-position-horizontal-relative:text;mso-position-vertical-relative:text" o:allowoverlap="f">
            <v:imagedata r:id="rId43" o:title=""/>
            <w10:wrap type="square"/>
          </v:shape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40±5° С </w:t>
      </w:r>
    </w:p>
    <w:p w:rsidR="00443E1F" w:rsidRDefault="00443E1F">
      <w:pPr>
        <w:spacing w:after="443"/>
        <w:ind w:left="108"/>
      </w:pPr>
    </w:p>
    <w:p w:rsidR="00443E1F" w:rsidRDefault="00443E1F">
      <w:pPr>
        <w:tabs>
          <w:tab w:val="center" w:pos="1538"/>
          <w:tab w:val="center" w:pos="5073"/>
        </w:tabs>
        <w:spacing w:after="0" w:line="265" w:lineRule="auto"/>
      </w:pPr>
      <w:r>
        <w:rPr>
          <w:noProof/>
        </w:rPr>
        <w:pict>
          <v:shape id="Picture 8454" o:spid="_x0000_s1116" type="#_x0000_t75" style="position:absolute;margin-left:5.4pt;margin-top:-7.75pt;width:28.4pt;height:28.4pt;z-index:251594240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0"/>
      </w:pPr>
    </w:p>
    <w:p w:rsidR="00443E1F" w:rsidRDefault="00443E1F">
      <w:pPr>
        <w:spacing w:after="1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08 </w:t>
      </w:r>
    </w:p>
    <w:p w:rsidR="00443E1F" w:rsidRDefault="00443E1F">
      <w:pPr>
        <w:pStyle w:val="Heading1"/>
        <w:ind w:left="-5"/>
      </w:pPr>
      <w:r>
        <w:t>ХЛЕБ РЖАНОЙ</w:t>
      </w:r>
    </w:p>
    <w:p w:rsidR="00443E1F" w:rsidRDefault="00443E1F">
      <w:pPr>
        <w:spacing w:after="4" w:line="271" w:lineRule="auto"/>
        <w:ind w:left="10" w:right="5092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без обработки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32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65">
              <w:r>
                <w:t>Хлеб</w:t>
              </w:r>
            </w:hyperlink>
            <w:r>
              <w:t xml:space="preserve"> ржаной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25 </w:t>
            </w:r>
          </w:p>
        </w:tc>
      </w:tr>
      <w:tr w:rsidR="00443E1F" w:rsidTr="00CB4854">
        <w:trPr>
          <w:trHeight w:val="62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40 грамм нетто блюда: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32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Хлеб ржаной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1,96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0,40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18,4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82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0,03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20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1,1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985"/>
        <w:gridCol w:w="1308"/>
      </w:tblGrid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190"/>
          <w:tab w:val="center" w:pos="8174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>25</w:t>
      </w:r>
      <w:r>
        <w:tab/>
        <w:t xml:space="preserve">40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Готовый продукт промышленного производства. </w:t>
      </w: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426"/>
      </w:pPr>
    </w:p>
    <w:p w:rsidR="00443E1F" w:rsidRDefault="00443E1F">
      <w:pPr>
        <w:tabs>
          <w:tab w:val="center" w:pos="1578"/>
          <w:tab w:val="center" w:pos="4933"/>
        </w:tabs>
        <w:spacing w:after="4" w:line="271" w:lineRule="auto"/>
      </w:pPr>
      <w:r>
        <w:rPr>
          <w:noProof/>
        </w:rPr>
        <w:pict>
          <v:shape id="Picture 8869" o:spid="_x0000_s1117" type="#_x0000_t75" style="position:absolute;margin-left:5.4pt;margin-top:-6.3pt;width:28.4pt;height:28.2pt;z-index:251595264;visibility:visible" o:allowoverlap="f">
            <v:imagedata r:id="rId4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Температура </w:t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в соответствии с указаниями на упаковке </w:t>
      </w:r>
    </w:p>
    <w:p w:rsidR="00443E1F" w:rsidRDefault="00443E1F">
      <w:pPr>
        <w:spacing w:after="456"/>
        <w:ind w:left="108"/>
      </w:pPr>
    </w:p>
    <w:p w:rsidR="00443E1F" w:rsidRDefault="00443E1F">
      <w:pPr>
        <w:tabs>
          <w:tab w:val="center" w:pos="1538"/>
          <w:tab w:val="center" w:pos="4933"/>
        </w:tabs>
        <w:spacing w:after="4" w:line="271" w:lineRule="auto"/>
      </w:pPr>
      <w:r>
        <w:rPr>
          <w:noProof/>
        </w:rPr>
        <w:pict>
          <v:shape id="Picture 8871" o:spid="_x0000_s1118" type="#_x0000_t75" style="position:absolute;margin-left:5.4pt;margin-top:-7.8pt;width:28.4pt;height:28.4pt;z-index:251596288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в соответствии с указаниями на упаковке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0"/>
      </w:pPr>
    </w:p>
    <w:p w:rsidR="00443E1F" w:rsidRDefault="00443E1F">
      <w:pPr>
        <w:spacing w:after="1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09 </w:t>
      </w:r>
    </w:p>
    <w:p w:rsidR="00443E1F" w:rsidRDefault="00443E1F">
      <w:pPr>
        <w:pStyle w:val="Heading1"/>
        <w:tabs>
          <w:tab w:val="center" w:pos="5506"/>
        </w:tabs>
        <w:ind w:left="-15" w:firstLine="0"/>
      </w:pPr>
      <w:r>
        <w:t>ТУШЕНАЯ КАПУСТА  С РОЖКАМИ</w:t>
      </w:r>
      <w:r>
        <w:tab/>
      </w:r>
    </w:p>
    <w:p w:rsidR="00443E1F" w:rsidRDefault="00443E1F">
      <w:pPr>
        <w:spacing w:after="4" w:line="271" w:lineRule="auto"/>
        <w:ind w:left="10" w:right="5092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66">
              <w:r>
                <w:t>Капуста</w:t>
              </w:r>
            </w:hyperlink>
            <w:r>
              <w:t xml:space="preserve">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90 </w:t>
            </w:r>
          </w:p>
        </w:tc>
      </w:tr>
    </w:tbl>
    <w:p w:rsidR="00443E1F" w:rsidRDefault="00443E1F">
      <w:pPr>
        <w:tabs>
          <w:tab w:val="center" w:pos="848"/>
          <w:tab w:val="center" w:pos="4689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9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Сливочное масло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Рожки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15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tabs>
          <w:tab w:val="center" w:pos="1306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Томат паста </w:t>
      </w:r>
      <w:r>
        <w:tab/>
        <w:t xml:space="preserve">1 </w:t>
      </w:r>
      <w:r>
        <w:tab/>
        <w:t xml:space="preserve">1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67">
              <w:r>
                <w:t>Капуста</w:t>
              </w:r>
            </w:hyperlink>
            <w:r>
              <w:t xml:space="preserve">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130 </w:t>
            </w:r>
          </w:p>
        </w:tc>
      </w:tr>
    </w:tbl>
    <w:p w:rsidR="00443E1F" w:rsidRDefault="00443E1F">
      <w:pPr>
        <w:tabs>
          <w:tab w:val="center" w:pos="848"/>
          <w:tab w:val="center" w:pos="4689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8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3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Сливочное масло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Рожки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8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 паста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2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9"/>
              <w:jc w:val="center"/>
            </w:pPr>
            <w:r>
              <w:t xml:space="preserve">2,5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9"/>
              <w:jc w:val="center"/>
            </w:pPr>
            <w:r>
              <w:t xml:space="preserve">2,4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9"/>
              <w:jc w:val="center"/>
            </w:pPr>
            <w:r>
              <w:t xml:space="preserve">9,8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3"/>
              <w:jc w:val="center"/>
            </w:pPr>
            <w:r>
              <w:t xml:space="preserve">70,8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3"/>
              <w:jc w:val="center"/>
            </w:pPr>
            <w:r>
              <w:t xml:space="preserve">0,09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3"/>
              <w:jc w:val="center"/>
            </w:pPr>
            <w:r>
              <w:t xml:space="preserve">18,3 </w:t>
            </w:r>
          </w:p>
        </w:tc>
      </w:tr>
      <w:tr w:rsidR="00443E1F" w:rsidTr="00CB4854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9"/>
              <w:jc w:val="center"/>
            </w:pPr>
            <w:r>
              <w:t xml:space="preserve">99,97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3"/>
              <w:jc w:val="center"/>
            </w:pPr>
            <w:r>
              <w:t xml:space="preserve">2,02 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>200</w:t>
      </w:r>
      <w:r>
        <w:tab/>
        <w:t xml:space="preserve">250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Капусту очистить, нашинковать соломкой, положить в кастрюлю, положить масло, воду или бульон и тушить под крышкой 20 минут. Затем положить пассированный лук, морковь мелко нашинкованную, томат, соль и продолжать тушить до готовности.  Рожки отварить в кипящей подсоленной воде, промыть и заправить сливочным маслом.</w:t>
      </w:r>
    </w:p>
    <w:p w:rsidR="00443E1F" w:rsidRDefault="00443E1F">
      <w:pPr>
        <w:spacing w:after="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0"/>
      </w:pPr>
    </w:p>
    <w:tbl>
      <w:tblPr>
        <w:tblW w:w="6121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2626"/>
        <w:gridCol w:w="3495"/>
      </w:tblGrid>
      <w:tr w:rsidR="00443E1F" w:rsidTr="00CB4854">
        <w:trPr>
          <w:trHeight w:val="572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789"/>
            </w:pPr>
            <w:r>
              <w:rPr>
                <w:noProof/>
              </w:rPr>
              <w:pict>
                <v:shape id="Picture 9185" o:spid="_x0000_s1119" type="#_x0000_t75" style="position:absolute;left:0;text-align:left;margin-left:0;margin-top:-6.9pt;width:28.2pt;height:28.2pt;z-index:251597312;visibility:visible" o:allowoverlap="f">
                  <v:imagedata r:id="rId18" o:title=""/>
                  <w10:wrap type="square"/>
                </v:shape>
              </w:pict>
            </w:r>
            <w:r w:rsidRPr="00CB4854">
              <w:rPr>
                <w:b/>
              </w:rPr>
              <w:t xml:space="preserve">Вкус и запах: </w:t>
            </w:r>
          </w:p>
          <w:p w:rsidR="00443E1F" w:rsidRDefault="00443E1F" w:rsidP="00CB4854">
            <w:pPr>
              <w:spacing w:after="0" w:line="240" w:lineRule="auto"/>
              <w:ind w:left="568"/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jc w:val="both"/>
            </w:pPr>
            <w:r>
              <w:t xml:space="preserve">свойственные набору продуктов </w:t>
            </w:r>
          </w:p>
        </w:tc>
      </w:tr>
    </w:tbl>
    <w:p w:rsidR="00443E1F" w:rsidRDefault="00443E1F">
      <w:pPr>
        <w:spacing w:after="161" w:line="269" w:lineRule="auto"/>
        <w:ind w:left="108" w:right="4992" w:firstLine="221"/>
      </w:pPr>
      <w:r>
        <w:rPr>
          <w:noProof/>
        </w:rPr>
        <w:pict>
          <v:shape id="Picture 9187" o:spid="_x0000_s1120" type="#_x0000_t75" style="position:absolute;left:0;text-align:left;margin-left:5.4pt;margin-top:-2.4pt;width:28.4pt;height:28.4pt;z-index:251598336;visibility:visible;mso-position-horizontal-relative:text;mso-position-vertical-relative:text" o:allowoverlap="f">
            <v:imagedata r:id="rId43" o:title=""/>
            <w10:wrap type="square"/>
          </v:shape>
        </w:pict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  </w:t>
      </w:r>
      <w:r>
        <w:tab/>
      </w:r>
      <w:r>
        <w:rPr>
          <w:b/>
        </w:rPr>
        <w:t xml:space="preserve">подачи: </w:t>
      </w:r>
    </w:p>
    <w:p w:rsidR="00443E1F" w:rsidRDefault="00443E1F">
      <w:pPr>
        <w:spacing w:after="3" w:line="269" w:lineRule="auto"/>
        <w:ind w:left="118" w:hanging="10"/>
      </w:pPr>
      <w:r>
        <w:rPr>
          <w:noProof/>
        </w:rPr>
        <w:pict>
          <v:shape id="Picture 9189" o:spid="_x0000_s1121" type="#_x0000_t75" style="position:absolute;left:0;text-align:left;margin-left:5.4pt;margin-top:.45pt;width:28.4pt;height:28.2pt;z-index:251599360;visibility:visible" o:allowoverlap="f">
            <v:imagedata r:id="rId33" o:title=""/>
            <w10:wrap type="square"/>
          </v:shape>
        </w:pict>
      </w:r>
      <w:r>
        <w:rPr>
          <w:b/>
        </w:rPr>
        <w:t xml:space="preserve">Срок </w:t>
      </w:r>
    </w:p>
    <w:p w:rsidR="00443E1F" w:rsidRDefault="00443E1F">
      <w:pPr>
        <w:tabs>
          <w:tab w:val="center" w:pos="676"/>
          <w:tab w:val="center" w:pos="1538"/>
          <w:tab w:val="center" w:pos="5073"/>
        </w:tabs>
        <w:spacing w:after="217" w:line="271" w:lineRule="auto"/>
      </w:pPr>
      <w:r>
        <w:tab/>
      </w:r>
      <w:r>
        <w:tab/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10 </w:t>
      </w:r>
    </w:p>
    <w:p w:rsidR="00443E1F" w:rsidRDefault="00443E1F">
      <w:pPr>
        <w:pStyle w:val="Heading1"/>
        <w:tabs>
          <w:tab w:val="center" w:pos="5506"/>
        </w:tabs>
        <w:ind w:left="-15" w:firstLine="0"/>
      </w:pPr>
      <w:r>
        <w:t>ЧАЙ С МОЛОКОМ</w:t>
      </w:r>
      <w:r>
        <w:tab/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5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68">
              <w:r>
                <w:t>Чай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0,05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69">
              <w:r>
                <w:t>Сахар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CB4854">
        <w:trPr>
          <w:trHeight w:val="62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5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70">
              <w:r>
                <w:t>Чай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0,05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71">
              <w:r>
                <w:t>Сахар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12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59"/>
        <w:gridCol w:w="3386"/>
        <w:gridCol w:w="2316"/>
        <w:gridCol w:w="2998"/>
      </w:tblGrid>
      <w:tr w:rsidR="00443E1F" w:rsidTr="00CB4854">
        <w:trPr>
          <w:trHeight w:val="62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2,2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2,8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17,9 </w:t>
            </w:r>
          </w:p>
        </w:tc>
      </w:tr>
      <w:tr w:rsidR="00443E1F" w:rsidTr="00CB4854">
        <w:trPr>
          <w:trHeight w:val="315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7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108,1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0,07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2"/>
            </w:pPr>
            <w:r>
              <w:t xml:space="preserve">0.65 </w:t>
            </w:r>
          </w:p>
        </w:tc>
      </w:tr>
      <w:tr w:rsidR="00443E1F" w:rsidTr="00CB4854">
        <w:trPr>
          <w:trHeight w:val="316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60,35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60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0,09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985"/>
        <w:gridCol w:w="1308"/>
      </w:tblGrid>
      <w:tr w:rsidR="00443E1F" w:rsidTr="00CB4854">
        <w:trPr>
          <w:trHeight w:val="317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 xml:space="preserve">Воду прокипятить 2-3 минуты, заварить чай крутым кипятком, закрыть и дать настояться в течении 5-6 минут, процедить, добавить кипяток, сахар и горячее молоко на определенное количество порций, остудить до температуры 40-45 градусов. </w:t>
      </w: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7"/>
      </w:pPr>
    </w:p>
    <w:p w:rsidR="00443E1F" w:rsidRDefault="00443E1F">
      <w:pPr>
        <w:tabs>
          <w:tab w:val="center" w:pos="1190"/>
          <w:tab w:val="center" w:pos="3855"/>
        </w:tabs>
        <w:spacing w:after="4" w:line="271" w:lineRule="auto"/>
      </w:pPr>
      <w:r>
        <w:rPr>
          <w:noProof/>
        </w:rPr>
        <w:pict>
          <v:shape id="Picture 9485" o:spid="_x0000_i1038" type="#_x0000_t75" style="width:27.75pt;height:27.75pt;visibility:visible">
            <v:imagedata r:id="rId41" o:title=""/>
          </v:shape>
        </w:pict>
      </w:r>
      <w:r>
        <w:rPr>
          <w:b/>
        </w:rPr>
        <w:tab/>
        <w:t xml:space="preserve">Цвет: </w:t>
      </w:r>
      <w:r>
        <w:rPr>
          <w:b/>
        </w:rPr>
        <w:tab/>
      </w:r>
      <w:r>
        <w:t xml:space="preserve">молочно-коричневый </w:t>
      </w:r>
    </w:p>
    <w:p w:rsidR="00443E1F" w:rsidRDefault="00443E1F">
      <w:pPr>
        <w:spacing w:after="381"/>
        <w:ind w:left="108"/>
      </w:pPr>
    </w:p>
    <w:p w:rsidR="00443E1F" w:rsidRDefault="00443E1F">
      <w:pPr>
        <w:tabs>
          <w:tab w:val="center" w:pos="1673"/>
          <w:tab w:val="center" w:pos="5092"/>
        </w:tabs>
        <w:spacing w:after="4" w:line="271" w:lineRule="auto"/>
      </w:pPr>
      <w:r>
        <w:rPr>
          <w:noProof/>
        </w:rPr>
        <w:pict>
          <v:shape id="Picture 9487" o:spid="_x0000_i1039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аромат: </w:t>
      </w:r>
      <w:r>
        <w:rPr>
          <w:b/>
        </w:rPr>
        <w:tab/>
      </w:r>
      <w:r>
        <w:t xml:space="preserve">характерен для сорта чая, умеренно сладкий </w:t>
      </w:r>
    </w:p>
    <w:p w:rsidR="00443E1F" w:rsidRDefault="00443E1F">
      <w:pPr>
        <w:spacing w:after="515"/>
        <w:ind w:left="108"/>
      </w:pPr>
    </w:p>
    <w:p w:rsidR="00443E1F" w:rsidRDefault="00443E1F">
      <w:pPr>
        <w:spacing w:after="399" w:line="269" w:lineRule="auto"/>
        <w:ind w:left="108" w:right="4992" w:firstLine="221"/>
      </w:pPr>
      <w:r>
        <w:rPr>
          <w:noProof/>
        </w:rPr>
        <w:pict>
          <v:shape id="Picture 9489" o:spid="_x0000_s1122" type="#_x0000_t75" style="position:absolute;left:0;text-align:left;margin-left:5.4pt;margin-top:-2.4pt;width:28.4pt;height:28.4pt;z-index:251600384;visibility:visible" o:allowoverlap="f">
            <v:imagedata r:id="rId43" o:title=""/>
            <w10:wrap type="square"/>
          </v:shape>
        </w:pict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40±5° С  </w:t>
      </w:r>
      <w:r>
        <w:tab/>
      </w:r>
      <w:r>
        <w:rPr>
          <w:b/>
        </w:rPr>
        <w:t xml:space="preserve">подачи: </w:t>
      </w:r>
    </w:p>
    <w:p w:rsidR="00443E1F" w:rsidRDefault="00443E1F">
      <w:pPr>
        <w:tabs>
          <w:tab w:val="center" w:pos="1152"/>
          <w:tab w:val="center" w:pos="5073"/>
        </w:tabs>
        <w:spacing w:after="4" w:line="271" w:lineRule="auto"/>
      </w:pPr>
      <w:r>
        <w:rPr>
          <w:noProof/>
        </w:rPr>
        <w:pict>
          <v:shape id="Picture 9491" o:spid="_x0000_s1123" type="#_x0000_t75" style="position:absolute;margin-left:5.4pt;margin-top:-6.2pt;width:28.4pt;height:28.4pt;z-index:251601408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tabs>
          <w:tab w:val="center" w:pos="676"/>
          <w:tab w:val="center" w:pos="1538"/>
        </w:tabs>
        <w:spacing w:after="29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11 </w:t>
      </w:r>
    </w:p>
    <w:p w:rsidR="00443E1F" w:rsidRDefault="00443E1F">
      <w:pPr>
        <w:pStyle w:val="Heading1"/>
        <w:tabs>
          <w:tab w:val="center" w:pos="5506"/>
        </w:tabs>
        <w:ind w:left="-15" w:firstLine="0"/>
      </w:pPr>
      <w:r>
        <w:t>ПЕЧЕНЬЕ</w:t>
      </w:r>
      <w:r>
        <w:tab/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7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8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09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Печенье 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624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>
              <w:rPr>
                <w:b/>
              </w:rPr>
              <w:t>Рецептура на 20</w:t>
            </w:r>
            <w:r w:rsidRPr="00CB4854">
              <w:rPr>
                <w:b/>
              </w:rPr>
              <w:t xml:space="preserve"> грамм нетто блюда</w:t>
            </w:r>
            <w:r>
              <w:t xml:space="preserve">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09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Печенье 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362"/>
        <w:gridCol w:w="2997"/>
      </w:tblGrid>
      <w:tr w:rsidR="00443E1F" w:rsidTr="00CB4854">
        <w:trPr>
          <w:trHeight w:val="628"/>
        </w:trPr>
        <w:tc>
          <w:tcPr>
            <w:tcW w:w="9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16" w:lineRule="auto"/>
              <w:ind w:left="108" w:firstLine="3937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</w:p>
          <w:p w:rsidR="00443E1F" w:rsidRDefault="00443E1F" w:rsidP="00CB4854">
            <w:pPr>
              <w:spacing w:after="0" w:line="240" w:lineRule="auto"/>
              <w:ind w:left="4001"/>
              <w:jc w:val="center"/>
            </w:pPr>
            <w:r w:rsidRPr="00CB4854">
              <w:rPr>
                <w:b/>
                <w:color w:val="FFFFFF"/>
              </w:rPr>
              <w:t xml:space="preserve">блюда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6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0,74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5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24"/>
            </w:pPr>
            <w:r>
              <w:t xml:space="preserve">1,0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24"/>
            </w:pPr>
            <w:r>
              <w:t xml:space="preserve">7,6 </w:t>
            </w:r>
          </w:p>
        </w:tc>
      </w:tr>
      <w:tr w:rsidR="00443E1F" w:rsidTr="00CB4854">
        <w:trPr>
          <w:trHeight w:val="317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40,6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0,015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0 </w:t>
            </w:r>
          </w:p>
        </w:tc>
      </w:tr>
      <w:tr w:rsidR="00443E1F" w:rsidTr="00CB4854">
        <w:trPr>
          <w:trHeight w:val="316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44"/>
            </w:pPr>
            <w:r>
              <w:t xml:space="preserve">10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60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0,55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1033"/>
        <w:gridCol w:w="1308"/>
      </w:tblGrid>
      <w:tr w:rsidR="00443E1F" w:rsidTr="00CB4854">
        <w:trPr>
          <w:trHeight w:val="317"/>
        </w:trPr>
        <w:tc>
          <w:tcPr>
            <w:tcW w:w="8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650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6657"/>
        </w:trPr>
        <w:tc>
          <w:tcPr>
            <w:tcW w:w="80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98"/>
                <w:tab w:val="center" w:pos="6128"/>
              </w:tabs>
              <w:spacing w:after="22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8 </w:t>
            </w:r>
          </w:p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26" w:line="240" w:lineRule="auto"/>
            </w:pPr>
            <w:r w:rsidRPr="00CB4854">
              <w:rPr>
                <w:b/>
              </w:rPr>
              <w:t xml:space="preserve">Технология приготовления блюда: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Готовый продукт промышленного производства </w:t>
            </w:r>
          </w:p>
          <w:p w:rsidR="00443E1F" w:rsidRDefault="00443E1F" w:rsidP="00CB4854">
            <w:pPr>
              <w:spacing w:after="2" w:line="240" w:lineRule="auto"/>
            </w:pPr>
          </w:p>
          <w:p w:rsidR="00443E1F" w:rsidRDefault="00443E1F" w:rsidP="00CB4854">
            <w:pPr>
              <w:spacing w:after="22" w:line="240" w:lineRule="auto"/>
            </w:pPr>
            <w:r w:rsidRPr="00CB4854">
              <w:rPr>
                <w:b/>
              </w:rPr>
              <w:t xml:space="preserve">Органолептические показатели качества: </w:t>
            </w:r>
          </w:p>
          <w:p w:rsidR="00443E1F" w:rsidRDefault="00443E1F" w:rsidP="00CB4854">
            <w:pPr>
              <w:spacing w:after="284" w:line="240" w:lineRule="auto"/>
            </w:pPr>
          </w:p>
          <w:p w:rsidR="00443E1F" w:rsidRDefault="00443E1F" w:rsidP="00CB4854">
            <w:pPr>
              <w:tabs>
                <w:tab w:val="center" w:pos="1578"/>
                <w:tab w:val="center" w:pos="4933"/>
              </w:tabs>
              <w:spacing w:after="0" w:line="240" w:lineRule="auto"/>
            </w:pPr>
            <w:r>
              <w:rPr>
                <w:noProof/>
              </w:rPr>
              <w:pict>
                <v:shape id="Picture 9797" o:spid="_x0000_s1124" type="#_x0000_t75" style="position:absolute;margin-left:5.4pt;margin-top:-5.25pt;width:28.4pt;height:28.4pt;z-index:251602432;visibility:visible" o:allowoverlap="f">
                  <v:imagedata r:id="rId43" o:title=""/>
                  <w10:wrap type="square"/>
                </v:shape>
              </w:pict>
            </w:r>
            <w:r>
              <w:tab/>
            </w:r>
            <w:r w:rsidRPr="00CB4854">
              <w:rPr>
                <w:b/>
                <w:sz w:val="34"/>
                <w:vertAlign w:val="superscript"/>
              </w:rPr>
              <w:t xml:space="preserve">Температура </w:t>
            </w:r>
            <w:r w:rsidRPr="00CB4854">
              <w:rPr>
                <w:b/>
                <w:sz w:val="34"/>
                <w:vertAlign w:val="superscript"/>
              </w:rPr>
              <w:tab/>
            </w:r>
            <w:r>
              <w:t xml:space="preserve">в соответствии с указаниями на упаковке </w:t>
            </w:r>
          </w:p>
          <w:p w:rsidR="00443E1F" w:rsidRDefault="00443E1F" w:rsidP="00CB4854">
            <w:pPr>
              <w:tabs>
                <w:tab w:val="center" w:pos="676"/>
                <w:tab w:val="center" w:pos="1305"/>
              </w:tabs>
              <w:spacing w:after="382" w:line="240" w:lineRule="auto"/>
            </w:pPr>
            <w:r>
              <w:tab/>
            </w:r>
            <w:r>
              <w:tab/>
            </w:r>
            <w:r w:rsidRPr="00CB4854">
              <w:rPr>
                <w:b/>
              </w:rPr>
              <w:t xml:space="preserve">подачи: </w:t>
            </w:r>
          </w:p>
          <w:p w:rsidR="00443E1F" w:rsidRDefault="00443E1F" w:rsidP="00CB4854">
            <w:pPr>
              <w:tabs>
                <w:tab w:val="center" w:pos="1152"/>
                <w:tab w:val="center" w:pos="4933"/>
              </w:tabs>
              <w:spacing w:after="0" w:line="240" w:lineRule="auto"/>
            </w:pPr>
            <w:r>
              <w:rPr>
                <w:noProof/>
              </w:rPr>
              <w:pict>
                <v:shape id="Picture 9799" o:spid="_x0000_s1125" type="#_x0000_t75" style="position:absolute;margin-left:5.4pt;margin-top:-6.15pt;width:28.4pt;height:28.4pt;z-index:251603456;visibility:visible" o:allowoverlap="f">
                  <v:imagedata r:id="rId33" o:title=""/>
                  <w10:wrap type="square"/>
                </v:shape>
              </w:pict>
            </w:r>
            <w:r>
              <w:tab/>
            </w:r>
            <w:r w:rsidRPr="00CB4854">
              <w:rPr>
                <w:b/>
                <w:sz w:val="34"/>
                <w:vertAlign w:val="superscript"/>
              </w:rPr>
              <w:t xml:space="preserve">Срок </w:t>
            </w:r>
            <w:r w:rsidRPr="00CB4854">
              <w:rPr>
                <w:b/>
                <w:sz w:val="34"/>
                <w:vertAlign w:val="superscript"/>
              </w:rPr>
              <w:tab/>
            </w:r>
            <w:r>
              <w:t xml:space="preserve">в соответствии с указаниями на упаковке </w:t>
            </w:r>
          </w:p>
          <w:p w:rsidR="00443E1F" w:rsidRDefault="00443E1F" w:rsidP="00CB4854">
            <w:pPr>
              <w:tabs>
                <w:tab w:val="center" w:pos="676"/>
                <w:tab w:val="center" w:pos="1538"/>
              </w:tabs>
              <w:spacing w:after="38" w:line="240" w:lineRule="auto"/>
            </w:pPr>
            <w:r>
              <w:tab/>
            </w:r>
            <w:r>
              <w:tab/>
            </w:r>
            <w:r w:rsidRPr="00CB4854">
              <w:rPr>
                <w:b/>
              </w:rPr>
              <w:t xml:space="preserve">реализации: </w:t>
            </w:r>
          </w:p>
          <w:p w:rsidR="00443E1F" w:rsidRDefault="00443E1F" w:rsidP="00CB4854">
            <w:pPr>
              <w:spacing w:after="0" w:line="240" w:lineRule="auto"/>
            </w:pPr>
          </w:p>
          <w:p w:rsidR="00443E1F" w:rsidRDefault="00443E1F" w:rsidP="00CB4854">
            <w:pPr>
              <w:spacing w:after="1" w:line="240" w:lineRule="auto"/>
            </w:pPr>
          </w:p>
          <w:p w:rsidR="00443E1F" w:rsidRDefault="00443E1F" w:rsidP="00CB4854">
            <w:pPr>
              <w:spacing w:after="330" w:line="240" w:lineRule="auto"/>
            </w:pPr>
          </w:p>
          <w:p w:rsidR="00443E1F" w:rsidRDefault="00443E1F" w:rsidP="00CB4854">
            <w:pPr>
              <w:spacing w:after="192" w:line="240" w:lineRule="auto"/>
            </w:pPr>
            <w:r w:rsidRPr="00CB4854">
              <w:rPr>
                <w:b/>
                <w:sz w:val="24"/>
              </w:rPr>
              <w:t xml:space="preserve">ТЕХКАРТА № 12 </w:t>
            </w:r>
          </w:p>
          <w:p w:rsidR="00443E1F" w:rsidRDefault="00443E1F" w:rsidP="00CB4854">
            <w:pPr>
              <w:tabs>
                <w:tab w:val="center" w:pos="5506"/>
              </w:tabs>
              <w:spacing w:after="0" w:line="240" w:lineRule="auto"/>
            </w:pPr>
            <w:r w:rsidRPr="00CB4854">
              <w:rPr>
                <w:b/>
                <w:color w:val="735DF9"/>
                <w:sz w:val="40"/>
              </w:rPr>
              <w:t xml:space="preserve">ХЛЕБ ПШЕНИЧНЫЙ </w:t>
            </w:r>
            <w:r w:rsidRPr="00CB4854">
              <w:rPr>
                <w:b/>
                <w:color w:val="735DF9"/>
                <w:sz w:val="40"/>
              </w:rPr>
              <w:tab/>
            </w:r>
          </w:p>
          <w:p w:rsidR="00443E1F" w:rsidRDefault="00443E1F" w:rsidP="00CB4854">
            <w:pPr>
              <w:spacing w:after="0" w:line="279" w:lineRule="auto"/>
              <w:ind w:right="3665"/>
            </w:pPr>
            <w:r>
              <w:t xml:space="preserve">Вид обработки: </w:t>
            </w:r>
            <w:r w:rsidRPr="00CB4854">
              <w:rPr>
                <w:b/>
              </w:rPr>
              <w:t>без обработки</w:t>
            </w:r>
            <w:r>
              <w:t xml:space="preserve"> </w:t>
            </w:r>
          </w:p>
          <w:p w:rsidR="00443E1F" w:rsidRDefault="00443E1F" w:rsidP="00CB4854">
            <w:pPr>
              <w:spacing w:after="0" w:line="279" w:lineRule="auto"/>
              <w:ind w:right="3665"/>
            </w:pPr>
            <w:r>
              <w:t xml:space="preserve">Варианты замены блюда:  </w:t>
            </w:r>
          </w:p>
          <w:p w:rsidR="00443E1F" w:rsidRDefault="00443E1F" w:rsidP="00CB4854">
            <w:pPr>
              <w:spacing w:after="26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</w:t>
            </w:r>
            <w:r>
              <w:rPr>
                <w:b/>
              </w:rPr>
              <w:t>30</w:t>
            </w:r>
            <w:r w:rsidRPr="00CB4854">
              <w:rPr>
                <w:b/>
              </w:rPr>
              <w:t xml:space="preserve"> грамм нетто блюда</w:t>
            </w:r>
            <w:r>
              <w:t xml:space="preserve">: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313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53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Хлеб пшеничный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62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6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</w:t>
            </w:r>
            <w:r>
              <w:rPr>
                <w:b/>
              </w:rPr>
              <w:t>40</w:t>
            </w:r>
            <w:r w:rsidRPr="00CB4854">
              <w:rPr>
                <w:b/>
              </w:rPr>
              <w:t xml:space="preserve"> грамм нетто блюда</w:t>
            </w:r>
            <w:r>
              <w:t xml:space="preserve">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53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Хлеб пшеничный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</w:tbl>
    <w:p w:rsidR="00443E1F" w:rsidRDefault="00443E1F">
      <w:pPr>
        <w:spacing w:after="27"/>
      </w:pPr>
    </w:p>
    <w:p w:rsidR="00443E1F" w:rsidRDefault="00443E1F">
      <w:pPr>
        <w:spacing w:after="0"/>
      </w:pPr>
      <w:r>
        <w:rPr>
          <w:b/>
        </w:rPr>
        <w:tab/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34" w:type="dxa"/>
        </w:tblCellMar>
        <w:tblLook w:val="00A0"/>
      </w:tblPr>
      <w:tblGrid>
        <w:gridCol w:w="6290"/>
        <w:gridCol w:w="3069"/>
      </w:tblGrid>
      <w:tr w:rsidR="00443E1F" w:rsidTr="00CB4854">
        <w:trPr>
          <w:trHeight w:val="628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 w:firstLine="3937"/>
            </w:pPr>
            <w:r w:rsidRPr="00CB4854">
              <w:rPr>
                <w:b/>
                <w:color w:val="FFFFFF"/>
              </w:rPr>
              <w:t xml:space="preserve">Содержание питател 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22" w:line="240" w:lineRule="auto"/>
              <w:ind w:left="-38"/>
              <w:jc w:val="both"/>
            </w:pPr>
            <w:r w:rsidRPr="00CB4854">
              <w:rPr>
                <w:b/>
                <w:color w:val="FFFFFF"/>
              </w:rPr>
              <w:t xml:space="preserve">ьных веществ на 100 грамм </w:t>
            </w: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блюда </w:t>
            </w:r>
          </w:p>
        </w:tc>
      </w:tr>
      <w:tr w:rsidR="00443E1F" w:rsidTr="00CB4854">
        <w:trPr>
          <w:trHeight w:val="312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6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32"/>
            </w:pPr>
            <w:r>
              <w:t xml:space="preserve">3,04 </w:t>
            </w:r>
          </w:p>
        </w:tc>
      </w:tr>
      <w:tr w:rsidR="00443E1F" w:rsidTr="00CB4854">
        <w:trPr>
          <w:trHeight w:val="312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5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32"/>
            </w:pPr>
            <w:r>
              <w:t xml:space="preserve">0,32 </w:t>
            </w:r>
          </w:p>
        </w:tc>
      </w:tr>
      <w:tr w:rsidR="00443E1F" w:rsidTr="00CB4854">
        <w:trPr>
          <w:trHeight w:val="312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72"/>
            </w:pPr>
            <w:r>
              <w:t xml:space="preserve">19,44 </w:t>
            </w:r>
          </w:p>
        </w:tc>
      </w:tr>
      <w:tr w:rsidR="00443E1F" w:rsidTr="00CB4854">
        <w:trPr>
          <w:trHeight w:val="317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7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32"/>
            </w:pPr>
            <w:r>
              <w:t xml:space="preserve">0,93 </w:t>
            </w:r>
          </w:p>
        </w:tc>
      </w:tr>
      <w:tr w:rsidR="00443E1F" w:rsidTr="00CB4854">
        <w:trPr>
          <w:trHeight w:val="312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32"/>
            </w:pPr>
            <w:r>
              <w:t xml:space="preserve">0,03 </w:t>
            </w:r>
          </w:p>
        </w:tc>
      </w:tr>
      <w:tr w:rsidR="00443E1F" w:rsidTr="00CB4854">
        <w:trPr>
          <w:trHeight w:val="312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80"/>
            </w:pPr>
            <w:r>
              <w:t xml:space="preserve">0 </w:t>
            </w:r>
          </w:p>
        </w:tc>
      </w:tr>
      <w:tr w:rsidR="00443E1F" w:rsidTr="00CB4854">
        <w:trPr>
          <w:trHeight w:val="316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16"/>
            </w:pPr>
            <w:r>
              <w:t xml:space="preserve">20 </w:t>
            </w:r>
          </w:p>
        </w:tc>
      </w:tr>
      <w:tr w:rsidR="00443E1F" w:rsidTr="00CB4854">
        <w:trPr>
          <w:trHeight w:val="312"/>
        </w:trPr>
        <w:tc>
          <w:tcPr>
            <w:tcW w:w="6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60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96"/>
            </w:pPr>
            <w:r>
              <w:t xml:space="preserve">1,1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209" w:type="dxa"/>
        </w:tblCellMar>
        <w:tblLook w:val="00A0"/>
      </w:tblPr>
      <w:tblGrid>
        <w:gridCol w:w="656"/>
        <w:gridCol w:w="3910"/>
        <w:gridCol w:w="2452"/>
        <w:gridCol w:w="1033"/>
        <w:gridCol w:w="1308"/>
      </w:tblGrid>
      <w:tr w:rsidR="00443E1F" w:rsidTr="00CB4854">
        <w:trPr>
          <w:trHeight w:val="317"/>
        </w:trPr>
        <w:tc>
          <w:tcPr>
            <w:tcW w:w="8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650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7226"/>
        </w:trPr>
        <w:tc>
          <w:tcPr>
            <w:tcW w:w="80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98"/>
                <w:tab w:val="center" w:pos="6190"/>
              </w:tabs>
              <w:spacing w:after="22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30 </w:t>
            </w:r>
          </w:p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26" w:line="240" w:lineRule="auto"/>
            </w:pPr>
            <w:r w:rsidRPr="00CB4854">
              <w:rPr>
                <w:b/>
              </w:rPr>
              <w:t xml:space="preserve">Технология приготовления блюда: </w:t>
            </w:r>
          </w:p>
          <w:p w:rsidR="00443E1F" w:rsidRDefault="00443E1F" w:rsidP="00CB4854">
            <w:pPr>
              <w:spacing w:after="0" w:line="240" w:lineRule="auto"/>
            </w:pPr>
            <w:r>
              <w:t xml:space="preserve">Готовый продукт промышленного производства </w:t>
            </w:r>
          </w:p>
          <w:p w:rsidR="00443E1F" w:rsidRDefault="00443E1F" w:rsidP="00CB4854">
            <w:pPr>
              <w:spacing w:after="2" w:line="240" w:lineRule="auto"/>
            </w:pPr>
          </w:p>
          <w:p w:rsidR="00443E1F" w:rsidRDefault="00443E1F" w:rsidP="00CB4854">
            <w:pPr>
              <w:spacing w:after="22" w:line="240" w:lineRule="auto"/>
            </w:pPr>
            <w:r w:rsidRPr="00CB4854">
              <w:rPr>
                <w:b/>
              </w:rPr>
              <w:t xml:space="preserve">Органолептические показатели качества: </w:t>
            </w:r>
          </w:p>
          <w:p w:rsidR="00443E1F" w:rsidRDefault="00443E1F" w:rsidP="00CB4854">
            <w:pPr>
              <w:spacing w:after="284" w:line="240" w:lineRule="auto"/>
            </w:pPr>
          </w:p>
          <w:p w:rsidR="00443E1F" w:rsidRDefault="00443E1F" w:rsidP="00CB4854">
            <w:pPr>
              <w:tabs>
                <w:tab w:val="center" w:pos="1578"/>
                <w:tab w:val="center" w:pos="4933"/>
              </w:tabs>
              <w:spacing w:after="0" w:line="240" w:lineRule="auto"/>
            </w:pPr>
            <w:r>
              <w:rPr>
                <w:noProof/>
              </w:rPr>
              <w:pict>
                <v:shape id="Picture 10109" o:spid="_x0000_s1126" type="#_x0000_t75" style="position:absolute;margin-left:5.4pt;margin-top:-5.25pt;width:28.4pt;height:28.4pt;z-index:251604480;visibility:visible" o:allowoverlap="f">
                  <v:imagedata r:id="rId43" o:title=""/>
                  <w10:wrap type="square"/>
                </v:shape>
              </w:pict>
            </w:r>
            <w:r>
              <w:tab/>
            </w:r>
            <w:r w:rsidRPr="00CB4854">
              <w:rPr>
                <w:b/>
                <w:sz w:val="34"/>
                <w:vertAlign w:val="superscript"/>
              </w:rPr>
              <w:t xml:space="preserve">Температура </w:t>
            </w:r>
            <w:r w:rsidRPr="00CB4854">
              <w:rPr>
                <w:b/>
                <w:sz w:val="34"/>
                <w:vertAlign w:val="superscript"/>
              </w:rPr>
              <w:tab/>
            </w:r>
            <w:r>
              <w:t xml:space="preserve">в соответствии с указаниями на упаковке </w:t>
            </w:r>
          </w:p>
          <w:p w:rsidR="00443E1F" w:rsidRDefault="00443E1F" w:rsidP="00CB4854">
            <w:pPr>
              <w:tabs>
                <w:tab w:val="center" w:pos="676"/>
                <w:tab w:val="center" w:pos="1305"/>
              </w:tabs>
              <w:spacing w:after="382" w:line="240" w:lineRule="auto"/>
            </w:pPr>
            <w:r>
              <w:tab/>
            </w:r>
            <w:r>
              <w:tab/>
            </w:r>
            <w:r w:rsidRPr="00CB4854">
              <w:rPr>
                <w:b/>
              </w:rPr>
              <w:t xml:space="preserve">подачи: </w:t>
            </w:r>
          </w:p>
          <w:p w:rsidR="00443E1F" w:rsidRDefault="00443E1F" w:rsidP="00CB4854">
            <w:pPr>
              <w:tabs>
                <w:tab w:val="center" w:pos="1152"/>
                <w:tab w:val="center" w:pos="4933"/>
              </w:tabs>
              <w:spacing w:after="0" w:line="240" w:lineRule="auto"/>
            </w:pPr>
            <w:r>
              <w:rPr>
                <w:noProof/>
              </w:rPr>
              <w:pict>
                <v:shape id="Picture 10111" o:spid="_x0000_s1127" type="#_x0000_t75" style="position:absolute;margin-left:5.4pt;margin-top:-6.15pt;width:28.4pt;height:28.4pt;z-index:251605504;visibility:visible" o:allowoverlap="f">
                  <v:imagedata r:id="rId33" o:title=""/>
                  <w10:wrap type="square"/>
                </v:shape>
              </w:pict>
            </w:r>
            <w:r>
              <w:tab/>
            </w:r>
            <w:r w:rsidRPr="00CB4854">
              <w:rPr>
                <w:b/>
                <w:sz w:val="34"/>
                <w:vertAlign w:val="superscript"/>
              </w:rPr>
              <w:t xml:space="preserve">Срок </w:t>
            </w:r>
            <w:r w:rsidRPr="00CB4854">
              <w:rPr>
                <w:b/>
                <w:sz w:val="34"/>
                <w:vertAlign w:val="superscript"/>
              </w:rPr>
              <w:tab/>
            </w:r>
            <w:r>
              <w:t xml:space="preserve">в соответствии с указаниями на упаковке </w:t>
            </w:r>
          </w:p>
          <w:p w:rsidR="00443E1F" w:rsidRDefault="00443E1F" w:rsidP="00CB4854">
            <w:pPr>
              <w:tabs>
                <w:tab w:val="center" w:pos="676"/>
                <w:tab w:val="center" w:pos="1538"/>
              </w:tabs>
              <w:spacing w:after="38" w:line="240" w:lineRule="auto"/>
            </w:pPr>
            <w:r>
              <w:tab/>
            </w:r>
            <w:r>
              <w:tab/>
            </w:r>
            <w:r w:rsidRPr="00CB4854">
              <w:rPr>
                <w:b/>
              </w:rPr>
              <w:t xml:space="preserve">реализации: </w:t>
            </w:r>
          </w:p>
          <w:p w:rsidR="00443E1F" w:rsidRDefault="00443E1F" w:rsidP="00CB4854">
            <w:pPr>
              <w:spacing w:after="0" w:line="240" w:lineRule="auto"/>
            </w:pPr>
          </w:p>
          <w:p w:rsidR="00443E1F" w:rsidRDefault="00443E1F" w:rsidP="00CB4854">
            <w:pPr>
              <w:spacing w:after="1" w:line="240" w:lineRule="auto"/>
            </w:pPr>
          </w:p>
          <w:p w:rsidR="00443E1F" w:rsidRDefault="00443E1F" w:rsidP="00CB4854">
            <w:pPr>
              <w:spacing w:after="330" w:line="240" w:lineRule="auto"/>
            </w:pPr>
          </w:p>
          <w:p w:rsidR="00443E1F" w:rsidRDefault="00443E1F" w:rsidP="00CB4854">
            <w:pPr>
              <w:spacing w:after="192" w:line="240" w:lineRule="auto"/>
            </w:pPr>
            <w:r w:rsidRPr="00CB4854">
              <w:rPr>
                <w:b/>
                <w:sz w:val="24"/>
              </w:rPr>
              <w:t xml:space="preserve">ТЕХКАРТА № 13 </w:t>
            </w:r>
          </w:p>
          <w:p w:rsidR="00443E1F" w:rsidRDefault="00443E1F" w:rsidP="00CB4854">
            <w:pPr>
              <w:spacing w:after="0" w:line="281" w:lineRule="auto"/>
            </w:pPr>
            <w:r w:rsidRPr="00CB4854">
              <w:rPr>
                <w:b/>
                <w:color w:val="735DF9"/>
                <w:sz w:val="40"/>
              </w:rPr>
              <w:t xml:space="preserve">КАША ПШЕНИЧНАЯ МОЛОЧНАЯ СО СЛИВОЧНЫМ МАСЛОМ </w:t>
            </w:r>
            <w:r w:rsidRPr="00CB4854">
              <w:rPr>
                <w:b/>
                <w:color w:val="735DF9"/>
                <w:sz w:val="40"/>
              </w:rPr>
              <w:tab/>
            </w:r>
          </w:p>
          <w:p w:rsidR="00443E1F" w:rsidRDefault="00443E1F" w:rsidP="00CB4854">
            <w:pPr>
              <w:spacing w:after="4" w:line="279" w:lineRule="auto"/>
              <w:ind w:right="4476"/>
              <w:jc w:val="both"/>
            </w:pPr>
            <w:r>
              <w:t xml:space="preserve">Вид обработки: </w:t>
            </w:r>
            <w:r w:rsidRPr="00CB4854">
              <w:rPr>
                <w:b/>
              </w:rPr>
              <w:t>варка</w:t>
            </w:r>
            <w:r>
              <w:t xml:space="preserve"> </w:t>
            </w:r>
          </w:p>
          <w:p w:rsidR="00443E1F" w:rsidRDefault="00443E1F" w:rsidP="00CB4854">
            <w:pPr>
              <w:spacing w:after="4" w:line="279" w:lineRule="auto"/>
              <w:ind w:right="4476"/>
              <w:jc w:val="both"/>
            </w:pPr>
            <w:r>
              <w:t xml:space="preserve">Варианты замены блюда:  </w:t>
            </w:r>
          </w:p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>
              <w:rPr>
                <w:b/>
              </w:rPr>
              <w:t>Рецептура на 18</w:t>
            </w:r>
            <w:r w:rsidRPr="00CB4854">
              <w:rPr>
                <w:b/>
              </w:rPr>
              <w:t>0 грамм нетто блюда</w:t>
            </w:r>
            <w:r>
              <w:t xml:space="preserve">: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72">
              <w:r>
                <w:t>Крупа</w:t>
              </w:r>
            </w:hyperlink>
            <w:r>
              <w:t xml:space="preserve"> пшеничная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hyperlink r:id="rId73">
              <w:r>
                <w:t>Сахар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170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170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7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74">
              <w:r>
                <w:t>Крупа</w:t>
              </w:r>
            </w:hyperlink>
            <w:r>
              <w:t xml:space="preserve"> пшеничная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75">
              <w:r>
                <w:t>Сахар</w:t>
              </w:r>
            </w:hyperlink>
            <w:r>
              <w:t xml:space="preserve">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105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4           </w:t>
            </w:r>
            <w:r w:rsidRPr="00291628">
              <w:rPr>
                <w:bCs/>
              </w:rP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</w:tr>
    </w:tbl>
    <w:p w:rsidR="00443E1F" w:rsidRDefault="00443E1F">
      <w:pPr>
        <w:tabs>
          <w:tab w:val="center" w:pos="1570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5 </w:t>
      </w:r>
      <w:r>
        <w:rPr>
          <w:b/>
        </w:rPr>
        <w:tab/>
      </w:r>
      <w:r>
        <w:t xml:space="preserve">Масло сливочное </w:t>
      </w:r>
      <w:r>
        <w:tab/>
        <w:t xml:space="preserve">3 </w:t>
      </w:r>
      <w:r>
        <w:tab/>
        <w:t xml:space="preserve">3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3,3 </w:t>
            </w:r>
          </w:p>
        </w:tc>
      </w:tr>
    </w:tbl>
    <w:p w:rsidR="00443E1F" w:rsidRDefault="00443E1F">
      <w:pPr>
        <w:tabs>
          <w:tab w:val="center" w:pos="1065"/>
          <w:tab w:val="center" w:pos="6632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Жиры, г </w:t>
      </w:r>
      <w:r>
        <w:tab/>
        <w:t xml:space="preserve">2,9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19,5 </w:t>
            </w:r>
          </w:p>
        </w:tc>
      </w:tr>
      <w:tr w:rsidR="00443E1F" w:rsidTr="00CB4854">
        <w:trPr>
          <w:trHeight w:val="317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26"/>
              <w:jc w:val="center"/>
            </w:pPr>
            <w:r>
              <w:t xml:space="preserve">111,2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25"/>
              <w:jc w:val="center"/>
            </w:pPr>
            <w:r>
              <w:t xml:space="preserve">0,1 </w:t>
            </w:r>
          </w:p>
        </w:tc>
      </w:tr>
    </w:tbl>
    <w:p w:rsidR="00443E1F" w:rsidRDefault="00443E1F">
      <w:pPr>
        <w:tabs>
          <w:tab w:val="center" w:pos="907"/>
          <w:tab w:val="center" w:pos="6632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C, мг </w:t>
      </w:r>
      <w:r>
        <w:tab/>
        <w:t xml:space="preserve">1.5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29"/>
              <w:jc w:val="center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25"/>
              <w:jc w:val="center"/>
            </w:pPr>
            <w:r>
              <w:t xml:space="preserve">4,4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180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Подготовленную для варки крупу пшеничную всыпают в подсоленное кипящее молоко. Добавляют масло сливочное. Кашу варят до загустения, помешивая. Когда каша сделается густой, перемешивание прекращают, закрывают котел крышкой и дают каше упреть; за это время она приобретает своеобразный приятный запах и цвет. Каша подается с добавлением сахара. </w:t>
      </w:r>
    </w:p>
    <w:p w:rsidR="00443E1F" w:rsidRDefault="00443E1F">
      <w:pPr>
        <w:spacing w:after="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0"/>
      </w:pPr>
    </w:p>
    <w:tbl>
      <w:tblPr>
        <w:tblW w:w="8175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789"/>
        <w:gridCol w:w="1837"/>
        <w:gridCol w:w="5549"/>
      </w:tblGrid>
      <w:tr w:rsidR="00443E1F" w:rsidTr="00CB4854">
        <w:trPr>
          <w:trHeight w:val="1314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162" w:line="240" w:lineRule="auto"/>
              <w:ind w:right="218"/>
              <w:jc w:val="center"/>
            </w:pPr>
            <w:r>
              <w:rPr>
                <w:noProof/>
              </w:rPr>
              <w:pict>
                <v:shape id="Picture 10440" o:spid="_x0000_i1040" type="#_x0000_t75" style="width:27.75pt;height:27.75pt;visibility:visible">
                  <v:imagedata r:id="rId40" o:title=""/>
                </v:shape>
              </w:pict>
            </w:r>
          </w:p>
          <w:p w:rsidR="00443E1F" w:rsidRDefault="00443E1F" w:rsidP="00CB4854">
            <w:pPr>
              <w:spacing w:after="0" w:line="240" w:lineRule="auto"/>
              <w:ind w:right="218"/>
              <w:jc w:val="center"/>
            </w:pPr>
            <w:r>
              <w:rPr>
                <w:noProof/>
              </w:rPr>
              <w:pict>
                <v:shape id="Picture 10442" o:spid="_x0000_i1041" type="#_x0000_t75" style="width:27.75pt;height:27.75pt;visibility:visible">
                  <v:imagedata r:id="rId17" o:title=""/>
                </v:shape>
              </w:pic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446" w:line="240" w:lineRule="auto"/>
            </w:pPr>
            <w:r w:rsidRPr="00CB4854">
              <w:rPr>
                <w:b/>
              </w:rPr>
              <w:t xml:space="preserve">Внешний вид: </w:t>
            </w: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Консистенция: </w:t>
            </w:r>
          </w:p>
        </w:tc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53"/>
            </w:pPr>
            <w:r>
              <w:t xml:space="preserve">каша хорошо растекается по тарелке. </w:t>
            </w:r>
          </w:p>
          <w:p w:rsidR="00443E1F" w:rsidRDefault="00443E1F" w:rsidP="00CB4854">
            <w:pPr>
              <w:spacing w:after="0" w:line="240" w:lineRule="auto"/>
              <w:ind w:right="53"/>
            </w:pPr>
          </w:p>
          <w:p w:rsidR="00443E1F" w:rsidRDefault="00443E1F" w:rsidP="00CB4854">
            <w:pPr>
              <w:spacing w:after="0" w:line="240" w:lineRule="auto"/>
              <w:ind w:right="53"/>
            </w:pPr>
          </w:p>
          <w:p w:rsidR="00443E1F" w:rsidRDefault="00443E1F" w:rsidP="00CB4854">
            <w:pPr>
              <w:spacing w:after="0" w:line="240" w:lineRule="auto"/>
              <w:ind w:right="53"/>
            </w:pPr>
            <w:r>
              <w:t>Крупа хорошо набухшая, разварена мягкая</w:t>
            </w:r>
          </w:p>
        </w:tc>
      </w:tr>
    </w:tbl>
    <w:tbl>
      <w:tblPr>
        <w:tblpPr w:vertAnchor="text" w:tblpX="108" w:tblpY="566"/>
        <w:tblOverlap w:val="never"/>
        <w:tblW w:w="8319" w:type="dxa"/>
        <w:tblCellMar>
          <w:left w:w="0" w:type="dxa"/>
          <w:right w:w="0" w:type="dxa"/>
        </w:tblCellMar>
        <w:tblLook w:val="00A0"/>
      </w:tblPr>
      <w:tblGrid>
        <w:gridCol w:w="789"/>
        <w:gridCol w:w="1837"/>
        <w:gridCol w:w="5693"/>
      </w:tblGrid>
      <w:tr w:rsidR="00443E1F" w:rsidTr="00CB4854">
        <w:trPr>
          <w:trHeight w:val="95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51"/>
              <w:jc w:val="center"/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5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657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right="218"/>
              <w:jc w:val="center"/>
            </w:pPr>
            <w:r>
              <w:rPr>
                <w:noProof/>
              </w:rPr>
              <w:pict>
                <v:shape id="Picture 10446" o:spid="_x0000_i1042" type="#_x0000_t75" style="width:27.75pt;height:27.75pt;visibility:visible">
                  <v:imagedata r:id="rId18" o:title=""/>
                </v:shape>
              </w:pic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Вкус и запах: </w:t>
            </w:r>
          </w:p>
        </w:tc>
        <w:tc>
          <w:tcPr>
            <w:tcW w:w="5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свойственные набору продуктов без признаков вкуса пригорелой каши </w:t>
            </w:r>
          </w:p>
        </w:tc>
      </w:tr>
    </w:tbl>
    <w:p w:rsidR="00443E1F" w:rsidRDefault="00443E1F">
      <w:pPr>
        <w:spacing w:after="4" w:line="271" w:lineRule="auto"/>
        <w:ind w:left="118" w:hanging="10"/>
        <w:jc w:val="both"/>
      </w:pPr>
      <w:r>
        <w:rPr>
          <w:noProof/>
        </w:rPr>
        <w:pict>
          <v:shape id="Picture 10444" o:spid="_x0000_s1128" type="#_x0000_t75" style="position:absolute;left:0;text-align:left;margin-left:5.4pt;margin-top:.4pt;width:28.2pt;height:28.2pt;z-index:251606528;visibility:visible;mso-position-horizontal-relative:text;mso-position-vertical-relative:text" o:allowoverlap="f">
            <v:imagedata r:id="rId41" o:title=""/>
            <w10:wrap type="square"/>
          </v:shape>
        </w:pict>
      </w:r>
      <w:r>
        <w:t xml:space="preserve">свойственные набору продуктов без признаков вкуса </w:t>
      </w:r>
    </w:p>
    <w:p w:rsidR="00443E1F" w:rsidRDefault="00443E1F">
      <w:pPr>
        <w:tabs>
          <w:tab w:val="center" w:pos="1190"/>
          <w:tab w:val="center" w:pos="36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Цвет: </w:t>
      </w:r>
      <w:r>
        <w:rPr>
          <w:b/>
          <w:sz w:val="34"/>
          <w:vertAlign w:val="superscript"/>
        </w:rPr>
        <w:tab/>
      </w:r>
      <w:r>
        <w:t xml:space="preserve">пригорелой каши </w:t>
      </w:r>
    </w:p>
    <w:p w:rsidR="00443E1F" w:rsidRDefault="00443E1F">
      <w:pPr>
        <w:tabs>
          <w:tab w:val="center" w:pos="1578"/>
          <w:tab w:val="center" w:pos="3115"/>
        </w:tabs>
        <w:spacing w:before="277" w:after="29" w:line="269" w:lineRule="auto"/>
      </w:pPr>
      <w:r>
        <w:rPr>
          <w:noProof/>
        </w:rPr>
        <w:pict>
          <v:shape id="Picture 10448" o:spid="_x0000_s1129" type="#_x0000_t75" style="position:absolute;margin-left:5.4pt;margin-top:-5.75pt;width:28.4pt;height:28.4pt;z-index:251607552;visibility:visible" o:allowoverlap="f">
            <v:imagedata r:id="rId43" o:title=""/>
            <w10:wrap type="square"/>
          </v:shape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spacing w:after="0"/>
        <w:ind w:left="108"/>
      </w:pPr>
    </w:p>
    <w:p w:rsidR="00443E1F" w:rsidRDefault="00443E1F">
      <w:pPr>
        <w:tabs>
          <w:tab w:val="center" w:pos="1152"/>
          <w:tab w:val="center" w:pos="4933"/>
        </w:tabs>
        <w:spacing w:after="4" w:line="271" w:lineRule="auto"/>
      </w:pPr>
      <w:r>
        <w:rPr>
          <w:noProof/>
        </w:rPr>
        <w:pict>
          <v:shape id="Picture 10804" o:spid="_x0000_s1130" type="#_x0000_t75" style="position:absolute;margin-left:5.4pt;margin-top:-6.1pt;width:28.4pt;height:28.4pt;z-index:251608576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в соответствии с указаниями на упаковке </w:t>
      </w:r>
    </w:p>
    <w:p w:rsidR="00443E1F" w:rsidRDefault="00443E1F">
      <w:pPr>
        <w:tabs>
          <w:tab w:val="center" w:pos="676"/>
          <w:tab w:val="center" w:pos="1538"/>
        </w:tabs>
        <w:spacing w:after="29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14 </w:t>
      </w:r>
    </w:p>
    <w:p w:rsidR="00443E1F" w:rsidRDefault="00443E1F">
      <w:pPr>
        <w:pStyle w:val="Heading1"/>
        <w:tabs>
          <w:tab w:val="center" w:pos="5506"/>
        </w:tabs>
        <w:ind w:left="-15" w:firstLine="0"/>
      </w:pPr>
      <w:r>
        <w:t>ЦИКОРИЙ С МОЛОКОМ</w:t>
      </w:r>
      <w:r>
        <w:tab/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76">
              <w:r>
                <w:t>Цикорий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77">
              <w:r>
                <w:t>Молоко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78">
              <w:r>
                <w:t>Сахар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628"/>
        </w:trPr>
        <w:tc>
          <w:tcPr>
            <w:tcW w:w="70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79">
              <w:r>
                <w:t>Цикорий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80">
              <w:r>
                <w:t>Молоко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</w:tr>
      <w:tr w:rsidR="00443E1F" w:rsidTr="00CB4854">
        <w:trPr>
          <w:trHeight w:val="317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81">
              <w:r>
                <w:t>Сахар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2,9 </w:t>
            </w:r>
          </w:p>
        </w:tc>
      </w:tr>
    </w:tbl>
    <w:p w:rsidR="00443E1F" w:rsidRDefault="00443E1F">
      <w:pPr>
        <w:tabs>
          <w:tab w:val="center" w:pos="1065"/>
          <w:tab w:val="center" w:pos="6632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Жиры, г </w:t>
      </w:r>
      <w:r>
        <w:tab/>
        <w:t xml:space="preserve">2,4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14,4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91,0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0,02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25"/>
              <w:jc w:val="center"/>
            </w:pPr>
            <w:r>
              <w:t xml:space="preserve">1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108,24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0,02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Цикорий кладут в посуду, смешивают с сахаром, добавляют небольшое количество кипятка и растирают до однородной массы, затем вливают при постоянном помешивании кипяченое горячее молоко и доводят до кипения. </w:t>
      </w:r>
    </w:p>
    <w:p w:rsidR="00443E1F" w:rsidRDefault="00443E1F">
      <w:pPr>
        <w:spacing w:after="0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8"/>
      </w:pPr>
    </w:p>
    <w:p w:rsidR="00443E1F" w:rsidRDefault="00443E1F">
      <w:pPr>
        <w:tabs>
          <w:tab w:val="center" w:pos="1615"/>
          <w:tab w:val="center" w:pos="5565"/>
        </w:tabs>
        <w:spacing w:after="4" w:line="271" w:lineRule="auto"/>
      </w:pPr>
      <w:r>
        <w:rPr>
          <w:noProof/>
        </w:rPr>
        <w:pict>
          <v:shape id="Picture 11118" o:spid="_x0000_i1043" type="#_x0000_t75" style="width:27.75pt;height:27.75pt;visibility:visible">
            <v:imagedata r:id="rId40" o:title=""/>
          </v:shape>
        </w:pict>
      </w:r>
      <w:r>
        <w:rPr>
          <w:b/>
        </w:rPr>
        <w:tab/>
        <w:t xml:space="preserve">Внешний вид: </w:t>
      </w:r>
      <w:r>
        <w:rPr>
          <w:b/>
        </w:rPr>
        <w:tab/>
      </w:r>
      <w:r>
        <w:t xml:space="preserve">жидкость светло-шоколадного цвета, налита в стакан </w:t>
      </w:r>
    </w:p>
    <w:p w:rsidR="00443E1F" w:rsidRDefault="00443E1F">
      <w:pPr>
        <w:spacing w:after="382"/>
        <w:ind w:left="108"/>
      </w:pPr>
    </w:p>
    <w:p w:rsidR="00443E1F" w:rsidRDefault="00443E1F">
      <w:pPr>
        <w:tabs>
          <w:tab w:val="center" w:pos="1666"/>
          <w:tab w:val="center" w:pos="3126"/>
        </w:tabs>
        <w:spacing w:after="3" w:line="269" w:lineRule="auto"/>
      </w:pPr>
      <w:r>
        <w:rPr>
          <w:noProof/>
        </w:rPr>
        <w:pict>
          <v:shape id="Picture 11120" o:spid="_x0000_i1044" type="#_x0000_t75" style="width:27.75pt;height:27.75pt;visibility:visible">
            <v:imagedata r:id="rId17" o:title=""/>
          </v:shape>
        </w:pict>
      </w:r>
      <w:r>
        <w:rPr>
          <w:b/>
        </w:rPr>
        <w:tab/>
        <w:t xml:space="preserve">Консистенция: </w:t>
      </w:r>
      <w:r>
        <w:rPr>
          <w:b/>
        </w:rPr>
        <w:tab/>
      </w:r>
      <w:r>
        <w:t xml:space="preserve">жидкая </w:t>
      </w:r>
    </w:p>
    <w:p w:rsidR="00443E1F" w:rsidRDefault="00443E1F">
      <w:pPr>
        <w:spacing w:after="382"/>
        <w:ind w:left="108"/>
      </w:pPr>
    </w:p>
    <w:p w:rsidR="00443E1F" w:rsidRDefault="00443E1F">
      <w:pPr>
        <w:tabs>
          <w:tab w:val="center" w:pos="1190"/>
          <w:tab w:val="center" w:pos="3791"/>
        </w:tabs>
        <w:spacing w:after="4" w:line="271" w:lineRule="auto"/>
      </w:pPr>
      <w:r>
        <w:rPr>
          <w:noProof/>
        </w:rPr>
        <w:pict>
          <v:shape id="Picture 11122" o:spid="_x0000_i1045" type="#_x0000_t75" style="width:27.75pt;height:27.75pt;visibility:visible">
            <v:imagedata r:id="rId41" o:title=""/>
          </v:shape>
        </w:pict>
      </w:r>
      <w:r>
        <w:rPr>
          <w:b/>
        </w:rPr>
        <w:tab/>
        <w:t xml:space="preserve">Цвет: </w:t>
      </w:r>
      <w:r>
        <w:rPr>
          <w:b/>
        </w:rPr>
        <w:tab/>
      </w:r>
      <w:r>
        <w:t xml:space="preserve">светло-шоколадный </w:t>
      </w:r>
    </w:p>
    <w:p w:rsidR="00443E1F" w:rsidRDefault="00443E1F">
      <w:pPr>
        <w:spacing w:after="386"/>
        <w:ind w:left="108"/>
      </w:pPr>
    </w:p>
    <w:p w:rsidR="00443E1F" w:rsidRDefault="00443E1F">
      <w:pPr>
        <w:tabs>
          <w:tab w:val="center" w:pos="1172"/>
          <w:tab w:val="center" w:pos="4831"/>
        </w:tabs>
        <w:spacing w:after="4" w:line="271" w:lineRule="auto"/>
      </w:pPr>
      <w:r>
        <w:rPr>
          <w:noProof/>
        </w:rPr>
        <w:pict>
          <v:shape id="Picture 11124" o:spid="_x0000_i1046" type="#_x0000_t75" style="width:27.75pt;height:27.75pt;visibility:visible">
            <v:imagedata r:id="rId42" o:title=""/>
          </v:shape>
        </w:pict>
      </w:r>
      <w:r>
        <w:rPr>
          <w:b/>
        </w:rPr>
        <w:tab/>
        <w:t xml:space="preserve">Вкус: </w:t>
      </w:r>
      <w:r>
        <w:rPr>
          <w:b/>
        </w:rPr>
        <w:tab/>
      </w:r>
      <w:r>
        <w:t xml:space="preserve">сладкий, с привкусом цикория и молока </w:t>
      </w:r>
    </w:p>
    <w:p w:rsidR="00443E1F" w:rsidRDefault="00443E1F">
      <w:pPr>
        <w:spacing w:after="520"/>
        <w:ind w:left="108"/>
      </w:pPr>
    </w:p>
    <w:p w:rsidR="00443E1F" w:rsidRDefault="00443E1F">
      <w:pPr>
        <w:tabs>
          <w:tab w:val="center" w:pos="1238"/>
          <w:tab w:val="center" w:pos="3977"/>
        </w:tabs>
        <w:spacing w:after="4" w:line="271" w:lineRule="auto"/>
      </w:pPr>
      <w:r>
        <w:rPr>
          <w:noProof/>
        </w:rPr>
        <w:pict>
          <v:group id="Group 260851" o:spid="_x0000_s1131" style="position:absolute;margin-left:5.4pt;margin-top:-6.9pt;width:28.4pt;height:102pt;z-index:251718144" coordsize="3606,12954">
            <v:shape id="Picture 11126" o:spid="_x0000_s1132" style="position:absolute;width:3581;height:3581" coordsize="3606,12954" o:spt="100" adj="0,,0" path="al10800,10800@8@8@4@6,10800,10800,10800,10800@9@7l@30@31@17@18@24@25@15@16@32@33xe" filled="f">
              <v:stroke joinstyle="round"/>
              <v:imagedata r:id="rId18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1128" o:spid="_x0000_s1133" style="position:absolute;top:4673;width:3606;height:3606" coordsize="3606,12954" o:spt="100" adj="0,,0" path="al10800,10800@8@8@4@6,10800,10800,10800,10800@9@7l@30@31@17@18@24@25@15@16@32@33xe" filled="f">
              <v:stroke joinstyle="round"/>
              <v:imagedata r:id="rId43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1130" o:spid="_x0000_s1134" style="position:absolute;top:9347;width:3606;height:3606" coordsize="3606,12954" o:spt="100" adj="0,,0" path="al10800,10800@8@8@4@6,10800,10800,10800,10800@9@7l@30@31@17@18@24@25@15@16@32@33xe" filled="f">
              <v:stroke joinstyle="round"/>
              <v:imagedata r:id="rId33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type="square"/>
          </v:group>
        </w:pict>
      </w:r>
      <w:r>
        <w:tab/>
      </w:r>
      <w:r>
        <w:rPr>
          <w:b/>
        </w:rPr>
        <w:t xml:space="preserve">Запах: </w:t>
      </w:r>
      <w:r>
        <w:rPr>
          <w:b/>
        </w:rPr>
        <w:tab/>
      </w:r>
      <w:r>
        <w:t xml:space="preserve">свойственный цикорию </w:t>
      </w:r>
    </w:p>
    <w:p w:rsidR="00443E1F" w:rsidRDefault="00443E1F">
      <w:pPr>
        <w:spacing w:after="516"/>
        <w:ind w:left="108"/>
      </w:pPr>
    </w:p>
    <w:p w:rsidR="00443E1F" w:rsidRDefault="00443E1F">
      <w:pPr>
        <w:spacing w:after="392" w:line="269" w:lineRule="auto"/>
        <w:ind w:left="108" w:right="4992" w:firstLine="221"/>
      </w:pP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40±5° С  </w:t>
      </w:r>
      <w:r>
        <w:tab/>
      </w:r>
      <w:r>
        <w:rPr>
          <w:b/>
        </w:rPr>
        <w:t xml:space="preserve">подачи: </w:t>
      </w:r>
    </w:p>
    <w:p w:rsidR="00443E1F" w:rsidRDefault="00443E1F">
      <w:pPr>
        <w:tabs>
          <w:tab w:val="center" w:pos="1152"/>
          <w:tab w:val="center" w:pos="5073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tabs>
          <w:tab w:val="center" w:pos="676"/>
          <w:tab w:val="center" w:pos="1538"/>
        </w:tabs>
        <w:spacing w:after="29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 w:rsidP="003C447A">
      <w:pPr>
        <w:spacing w:after="194"/>
        <w:rPr>
          <w:b/>
          <w:sz w:val="24"/>
        </w:rPr>
      </w:pPr>
      <w:r>
        <w:rPr>
          <w:b/>
          <w:sz w:val="24"/>
        </w:rPr>
        <w:t xml:space="preserve">ТЕХКАРТА № 15 </w:t>
      </w:r>
    </w:p>
    <w:p w:rsidR="00443E1F" w:rsidRDefault="00443E1F" w:rsidP="003C447A">
      <w:pPr>
        <w:pStyle w:val="Heading1"/>
        <w:ind w:left="-5"/>
      </w:pPr>
      <w:r>
        <w:rPr>
          <w:rFonts w:cs="Calibri"/>
          <w:b w:val="0"/>
        </w:rPr>
        <w:t>Яблоко</w:t>
      </w:r>
    </w:p>
    <w:p w:rsidR="00443E1F" w:rsidRDefault="00443E1F" w:rsidP="003C447A">
      <w:pPr>
        <w:spacing w:after="4" w:line="271" w:lineRule="auto"/>
        <w:ind w:left="10" w:right="5092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 w:rsidP="003C447A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 w:rsidP="003C447A">
      <w:pPr>
        <w:spacing w:after="22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>Рецептура на 90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548"/>
        <w:gridCol w:w="5376"/>
        <w:gridCol w:w="196"/>
        <w:gridCol w:w="1620"/>
        <w:gridCol w:w="1619"/>
      </w:tblGrid>
      <w:tr w:rsidR="00443E1F" w:rsidTr="003C447A">
        <w:trPr>
          <w:trHeight w:val="312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3C447A">
        <w:trPr>
          <w:trHeight w:val="312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Яблоко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90</w:t>
            </w:r>
          </w:p>
        </w:tc>
      </w:tr>
      <w:tr w:rsidR="00443E1F" w:rsidTr="003C447A">
        <w:trPr>
          <w:trHeight w:val="624"/>
        </w:trPr>
        <w:tc>
          <w:tcPr>
            <w:tcW w:w="5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22" w:line="240" w:lineRule="auto"/>
            </w:pPr>
          </w:p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60 грамм нетто блюда: </w:t>
            </w: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jc w:val="center"/>
            </w:pPr>
          </w:p>
        </w:tc>
      </w:tr>
      <w:tr w:rsidR="00443E1F" w:rsidTr="003C447A">
        <w:trPr>
          <w:trHeight w:val="316"/>
        </w:trPr>
        <w:tc>
          <w:tcPr>
            <w:tcW w:w="5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1956"/>
              </w:tabs>
              <w:spacing w:after="0" w:line="240" w:lineRule="auto"/>
            </w:pPr>
            <w:r>
              <w:rPr>
                <w:b/>
                <w:color w:val="FFFFFF"/>
              </w:rPr>
              <w:t xml:space="preserve">№      </w:t>
            </w: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Брутто, гр.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center"/>
            </w:pPr>
            <w:r w:rsidRPr="00CB4854">
              <w:rPr>
                <w:b/>
                <w:color w:val="FFFFFF"/>
              </w:rPr>
              <w:t>Нетто, гр.</w:t>
            </w:r>
          </w:p>
        </w:tc>
      </w:tr>
      <w:tr w:rsidR="00443E1F" w:rsidTr="003C447A">
        <w:trPr>
          <w:trHeight w:val="312"/>
        </w:trPr>
        <w:tc>
          <w:tcPr>
            <w:tcW w:w="5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12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>
              <w:rPr>
                <w:b/>
              </w:rPr>
              <w:t xml:space="preserve">         </w:t>
            </w:r>
            <w:r>
              <w:t>Яблоко</w:t>
            </w: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jc w:val="center"/>
            </w:pPr>
            <w:r>
              <w:t>60</w:t>
            </w:r>
          </w:p>
        </w:tc>
      </w:tr>
    </w:tbl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>0,4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>0,4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>9,8</w:t>
            </w:r>
          </w:p>
        </w:tc>
      </w:tr>
    </w:tbl>
    <w:p w:rsidR="00443E1F" w:rsidRDefault="00443E1F" w:rsidP="003C447A">
      <w:pPr>
        <w:tabs>
          <w:tab w:val="center" w:pos="1687"/>
          <w:tab w:val="center" w:pos="6630"/>
        </w:tabs>
        <w:spacing w:after="4" w:line="271" w:lineRule="auto"/>
      </w:pPr>
      <w:r>
        <w:rPr>
          <w:b/>
        </w:rPr>
        <w:t xml:space="preserve">4            </w:t>
      </w:r>
      <w:r>
        <w:t xml:space="preserve">Калорийность, ккал </w:t>
      </w:r>
      <w:r>
        <w:tab/>
        <w:t xml:space="preserve"> 47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>1,1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>11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>1,6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26"/>
              <w:jc w:val="center"/>
            </w:pPr>
            <w:r>
              <w:t>12</w:t>
            </w:r>
          </w:p>
        </w:tc>
      </w:tr>
    </w:tbl>
    <w:p w:rsidR="00443E1F" w:rsidRDefault="00443E1F" w:rsidP="003C447A">
      <w:pPr>
        <w:spacing w:after="22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3C447A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 w:rsidP="003C447A">
      <w:pPr>
        <w:tabs>
          <w:tab w:val="center" w:pos="1198"/>
          <w:tab w:val="center" w:pos="6252"/>
          <w:tab w:val="center" w:pos="8174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90 </w:t>
      </w:r>
      <w:r>
        <w:tab/>
        <w:t xml:space="preserve">60 </w:t>
      </w:r>
    </w:p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 w:rsidP="003C447A">
      <w:pPr>
        <w:spacing w:after="4" w:line="271" w:lineRule="auto"/>
        <w:ind w:left="10" w:hanging="10"/>
        <w:jc w:val="both"/>
      </w:pPr>
      <w:r>
        <w:t>Яблоки моют, очищают от косточек, нарезают кружочками или делят на дольки. Подают в вазочках.</w:t>
      </w:r>
    </w:p>
    <w:p w:rsidR="00443E1F" w:rsidRDefault="00443E1F" w:rsidP="003C447A">
      <w:pPr>
        <w:spacing w:after="23"/>
      </w:pPr>
    </w:p>
    <w:p w:rsidR="00443E1F" w:rsidRDefault="00443E1F" w:rsidP="003C447A">
      <w:pPr>
        <w:spacing w:after="97" w:line="269" w:lineRule="auto"/>
        <w:ind w:left="-5" w:right="4930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 w:rsidP="003C447A">
      <w:pPr>
        <w:tabs>
          <w:tab w:val="center" w:pos="1584"/>
          <w:tab w:val="center" w:pos="4451"/>
        </w:tabs>
        <w:spacing w:after="4" w:line="271" w:lineRule="auto"/>
      </w:pPr>
      <w:r>
        <w:rPr>
          <w:noProof/>
        </w:rPr>
        <w:pict>
          <v:shape id="_x0000_i1047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запах: </w:t>
      </w:r>
      <w:r>
        <w:rPr>
          <w:b/>
        </w:rPr>
        <w:tab/>
      </w:r>
      <w:r>
        <w:t>свойственные набору продуктов .</w:t>
      </w:r>
    </w:p>
    <w:p w:rsidR="00443E1F" w:rsidRDefault="00443E1F" w:rsidP="003C447A">
      <w:pPr>
        <w:spacing w:after="729"/>
        <w:ind w:left="108"/>
      </w:pPr>
    </w:p>
    <w:p w:rsidR="00443E1F" w:rsidRDefault="00443E1F" w:rsidP="003C447A">
      <w:pPr>
        <w:tabs>
          <w:tab w:val="center" w:pos="1538"/>
          <w:tab w:val="center" w:pos="5073"/>
        </w:tabs>
        <w:spacing w:after="4" w:line="271" w:lineRule="auto"/>
      </w:pPr>
      <w:r>
        <w:rPr>
          <w:noProof/>
        </w:rPr>
        <w:pict>
          <v:shape id="_x0000_s1135" type="#_x0000_t75" style="position:absolute;margin-left:5.4pt;margin-top:-7.85pt;width:28.4pt;height:28.2pt;z-index:251727360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В соответствии с указаниями. </w:t>
      </w:r>
    </w:p>
    <w:p w:rsidR="00443E1F" w:rsidRDefault="00443E1F" w:rsidP="003C447A">
      <w:pPr>
        <w:spacing w:after="0"/>
      </w:pPr>
    </w:p>
    <w:p w:rsidR="00443E1F" w:rsidRDefault="00443E1F" w:rsidP="003C447A">
      <w:pPr>
        <w:spacing w:after="0"/>
      </w:pPr>
    </w:p>
    <w:p w:rsidR="00443E1F" w:rsidRDefault="00443E1F" w:rsidP="003C447A">
      <w:pPr>
        <w:spacing w:after="0"/>
      </w:pPr>
    </w:p>
    <w:p w:rsidR="00443E1F" w:rsidRPr="003C447A" w:rsidRDefault="00443E1F" w:rsidP="003C447A">
      <w:pPr>
        <w:spacing w:after="194"/>
        <w:rPr>
          <w:b/>
          <w:sz w:val="24"/>
        </w:rPr>
      </w:pPr>
      <w:r>
        <w:rPr>
          <w:b/>
          <w:sz w:val="24"/>
        </w:rPr>
        <w:t>ТЕХКАРТА № 16</w:t>
      </w:r>
    </w:p>
    <w:p w:rsidR="00443E1F" w:rsidRDefault="00443E1F">
      <w:pPr>
        <w:pStyle w:val="Heading1"/>
        <w:ind w:left="-5"/>
      </w:pPr>
      <w:r>
        <w:t>САЛАТ ИЗ СВЕКЛЫ С РАСТИТЕЛЬНЫМ МАСЛОМ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7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4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82">
              <w:r>
                <w:t>Свекла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84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4            </w:t>
            </w:r>
            <w:r w:rsidRPr="005F5D5E">
              <w:rPr>
                <w:bCs/>
              </w:rP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62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2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Рецептура на 60 грамм нетто блюда</w:t>
            </w:r>
            <w:r>
              <w:t xml:space="preserve">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4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83">
              <w:r>
                <w:t>Свекла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5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84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4            </w:t>
            </w:r>
            <w:r w:rsidRPr="005F5D5E">
              <w:rPr>
                <w:bCs/>
              </w:rP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59"/>
        <w:gridCol w:w="3378"/>
        <w:gridCol w:w="2324"/>
        <w:gridCol w:w="2998"/>
      </w:tblGrid>
      <w:tr w:rsidR="00443E1F" w:rsidTr="00CB4854">
        <w:trPr>
          <w:trHeight w:val="62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52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8"/>
              <w:jc w:val="center"/>
            </w:pPr>
            <w:r>
              <w:t xml:space="preserve">-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38"/>
              <w:jc w:val="center"/>
            </w:pPr>
            <w:r>
              <w:t xml:space="preserve">2,8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8"/>
              <w:jc w:val="center"/>
            </w:pPr>
            <w:r>
              <w:t xml:space="preserve">- </w:t>
            </w:r>
          </w:p>
        </w:tc>
      </w:tr>
      <w:tr w:rsidR="00443E1F" w:rsidTr="00CB4854">
        <w:trPr>
          <w:trHeight w:val="315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26,2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0,05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4,48 </w:t>
            </w:r>
          </w:p>
        </w:tc>
      </w:tr>
      <w:tr w:rsidR="00443E1F" w:rsidTr="00CB4854">
        <w:trPr>
          <w:trHeight w:val="316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16,45 </w:t>
            </w:r>
          </w:p>
        </w:tc>
      </w:tr>
      <w:tr w:rsidR="00443E1F" w:rsidTr="00CB4854">
        <w:trPr>
          <w:trHeight w:val="312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60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0,61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7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190"/>
          <w:tab w:val="center" w:pos="8174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40 </w:t>
      </w:r>
      <w:r>
        <w:tab/>
        <w:t xml:space="preserve">60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Свеклу вымыть и сварить в кожуре до готовности. Охлажденную вареную свеклу очистить, ополоснуть холодной кипяченой водой, натереть на крупной терке, добавить растительное масло, соль по вкусу. </w:t>
      </w:r>
    </w:p>
    <w:p w:rsidR="00443E1F" w:rsidRDefault="00443E1F">
      <w:pPr>
        <w:spacing w:after="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7"/>
      </w:pPr>
    </w:p>
    <w:p w:rsidR="00443E1F" w:rsidRDefault="00443E1F">
      <w:pPr>
        <w:tabs>
          <w:tab w:val="center" w:pos="1583"/>
          <w:tab w:val="center" w:pos="4451"/>
        </w:tabs>
        <w:spacing w:after="4" w:line="271" w:lineRule="auto"/>
      </w:pPr>
      <w:r>
        <w:rPr>
          <w:noProof/>
        </w:rPr>
        <w:pict>
          <v:shape id="Picture 11500" o:spid="_x0000_i1048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запах: </w:t>
      </w:r>
      <w:r>
        <w:rPr>
          <w:b/>
        </w:rPr>
        <w:tab/>
      </w:r>
      <w:r>
        <w:t xml:space="preserve">свойственные набору продуктов </w:t>
      </w:r>
    </w:p>
    <w:p w:rsidR="00443E1F" w:rsidRDefault="00443E1F">
      <w:pPr>
        <w:spacing w:after="608"/>
        <w:ind w:left="108"/>
      </w:pPr>
    </w:p>
    <w:p w:rsidR="00443E1F" w:rsidRDefault="00443E1F">
      <w:pPr>
        <w:tabs>
          <w:tab w:val="center" w:pos="1152"/>
          <w:tab w:val="center" w:pos="5074"/>
        </w:tabs>
        <w:spacing w:after="4" w:line="271" w:lineRule="auto"/>
      </w:pPr>
      <w:r>
        <w:rPr>
          <w:noProof/>
        </w:rPr>
        <w:pict>
          <v:shape id="Picture 11502" o:spid="_x0000_s1136" type="#_x0000_t75" style="position:absolute;margin-left:5.4pt;margin-top:-6.2pt;width:28.4pt;height:28.4pt;z-index:251609600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tabs>
          <w:tab w:val="center" w:pos="676"/>
          <w:tab w:val="center" w:pos="1538"/>
        </w:tabs>
        <w:spacing w:after="29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  <w:rPr>
          <w:b/>
          <w:sz w:val="24"/>
        </w:rPr>
      </w:pPr>
      <w:r>
        <w:rPr>
          <w:b/>
          <w:sz w:val="24"/>
        </w:rPr>
        <w:t xml:space="preserve">ТЕХКАРТА № 17 </w:t>
      </w:r>
    </w:p>
    <w:p w:rsidR="00443E1F" w:rsidRDefault="00443E1F" w:rsidP="003C447A">
      <w:pPr>
        <w:pStyle w:val="Heading1"/>
        <w:ind w:left="-5"/>
      </w:pPr>
      <w:r>
        <w:t xml:space="preserve">СУП С ЗЕЛЕНЫМ ГОРОШКОМ НА КОСТНОМ/КУРИНОМ БУЛЬОНЕ СО СМЕТАНОЙ </w:t>
      </w:r>
    </w:p>
    <w:p w:rsidR="00443E1F" w:rsidRDefault="00443E1F" w:rsidP="003C447A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 w:rsidP="003C447A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 w:rsidP="003C447A">
      <w:pPr>
        <w:spacing w:after="22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>Рецептура на 180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3C447A">
        <w:trPr>
          <w:trHeight w:val="398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3C447A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3"/>
            </w:pPr>
            <w:r>
              <w:t>Мясо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5"/>
            </w:pPr>
            <w:r>
              <w:t>10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3"/>
            </w:pPr>
            <w:r>
              <w:t>10</w:t>
            </w:r>
          </w:p>
        </w:tc>
      </w:tr>
      <w:tr w:rsidR="00443E1F" w:rsidTr="003C447A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3"/>
            </w:pPr>
            <w:r>
              <w:t xml:space="preserve">Яйцо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5"/>
            </w:pPr>
            <w:r>
              <w:t>1/12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3"/>
            </w:pPr>
            <w:r>
              <w:t xml:space="preserve">1/12 </w:t>
            </w:r>
          </w:p>
        </w:tc>
      </w:tr>
    </w:tbl>
    <w:p w:rsidR="00443E1F" w:rsidRDefault="00443E1F" w:rsidP="003C447A">
      <w:pPr>
        <w:tabs>
          <w:tab w:val="center" w:pos="1742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3 </w:t>
      </w:r>
      <w:r>
        <w:rPr>
          <w:b/>
        </w:rPr>
        <w:tab/>
      </w:r>
      <w:hyperlink r:id="rId84">
        <w:r>
          <w:t>Масло</w:t>
        </w:r>
      </w:hyperlink>
      <w:r>
        <w:t xml:space="preserve"> растительное </w:t>
      </w:r>
      <w:r>
        <w:tab/>
        <w:t xml:space="preserve">1 </w:t>
      </w:r>
      <w:r>
        <w:tab/>
        <w:t xml:space="preserve">1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3C447A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4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60 </w:t>
            </w:r>
          </w:p>
        </w:tc>
      </w:tr>
      <w:tr w:rsidR="00443E1F" w:rsidTr="003C447A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6 </w:t>
            </w:r>
          </w:p>
        </w:tc>
      </w:tr>
      <w:tr w:rsidR="00443E1F" w:rsidTr="003C447A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6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 w:rsidP="003C447A">
      <w:pPr>
        <w:tabs>
          <w:tab w:val="center" w:pos="1586"/>
          <w:tab w:val="center" w:pos="4693"/>
          <w:tab w:val="center" w:pos="7142"/>
        </w:tabs>
        <w:spacing w:after="4" w:line="271" w:lineRule="auto"/>
      </w:pPr>
      <w:r>
        <w:rPr>
          <w:b/>
        </w:rPr>
        <w:t>7</w:t>
      </w:r>
      <w:r>
        <w:rPr>
          <w:b/>
        </w:rPr>
        <w:tab/>
      </w:r>
      <w:r>
        <w:t xml:space="preserve">Зеленый горошек </w:t>
      </w:r>
      <w:r>
        <w:tab/>
        <w:t xml:space="preserve">10 </w:t>
      </w:r>
      <w:r>
        <w:tab/>
        <w:t xml:space="preserve">10 </w:t>
      </w:r>
    </w:p>
    <w:tbl>
      <w:tblPr>
        <w:tblW w:w="9348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4"/>
      </w:tblGrid>
      <w:tr w:rsidR="00443E1F" w:rsidTr="003C447A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103"/>
              </w:tabs>
              <w:spacing w:after="0" w:line="240" w:lineRule="auto"/>
            </w:pPr>
            <w:r>
              <w:rPr>
                <w:b/>
              </w:rPr>
              <w:t>8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3C447A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tabs>
                <w:tab w:val="center" w:pos="846"/>
              </w:tabs>
              <w:spacing w:after="0" w:line="240" w:lineRule="auto"/>
            </w:pPr>
            <w:r>
              <w:rPr>
                <w:b/>
              </w:rPr>
              <w:t>9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10"/>
            </w:pPr>
            <w:r>
              <w:t xml:space="preserve">8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>
              <w:t xml:space="preserve">6 </w:t>
            </w:r>
          </w:p>
        </w:tc>
      </w:tr>
      <w:tr w:rsidR="00443E1F" w:rsidTr="003C447A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905"/>
              </w:tabs>
              <w:spacing w:after="0" w:line="240" w:lineRule="auto"/>
            </w:pPr>
            <w:r>
              <w:rPr>
                <w:b/>
              </w:rPr>
              <w:t>10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10"/>
            </w:pPr>
            <w:r>
              <w:t xml:space="preserve">0,4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>
              <w:t xml:space="preserve">0,4 </w:t>
            </w:r>
          </w:p>
        </w:tc>
      </w:tr>
      <w:tr w:rsidR="00443E1F" w:rsidTr="003C447A">
        <w:trPr>
          <w:trHeight w:val="634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3C447A">
            <w:pPr>
              <w:spacing w:after="26" w:line="240" w:lineRule="auto"/>
              <w:ind w:left="-6"/>
            </w:pPr>
          </w:p>
          <w:p w:rsidR="00443E1F" w:rsidRDefault="00443E1F" w:rsidP="003C447A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</w:p>
        </w:tc>
      </w:tr>
      <w:tr w:rsidR="00443E1F" w:rsidTr="003C447A">
        <w:trPr>
          <w:trHeight w:val="402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3C447A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914"/>
              </w:tabs>
              <w:spacing w:after="0" w:line="240" w:lineRule="auto"/>
            </w:pPr>
            <w:r>
              <w:t>1         Мясо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10"/>
            </w:pPr>
            <w:r>
              <w:t>20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>
              <w:t>20</w:t>
            </w:r>
          </w:p>
        </w:tc>
      </w:tr>
      <w:tr w:rsidR="00443E1F" w:rsidTr="003C447A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tabs>
                <w:tab w:val="center" w:pos="914"/>
              </w:tabs>
              <w:spacing w:after="0" w:line="240" w:lineRule="auto"/>
            </w:pPr>
            <w:r>
              <w:rPr>
                <w:b/>
              </w:rPr>
              <w:t>2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110"/>
            </w:pPr>
            <w:r>
              <w:t xml:space="preserve">1/7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108"/>
            </w:pPr>
            <w:r>
              <w:t xml:space="preserve">1/7 </w:t>
            </w:r>
          </w:p>
        </w:tc>
      </w:tr>
    </w:tbl>
    <w:p w:rsidR="00443E1F" w:rsidRDefault="00443E1F" w:rsidP="003C447A">
      <w:pPr>
        <w:tabs>
          <w:tab w:val="center" w:pos="1743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3           </w:t>
      </w:r>
      <w:hyperlink r:id="rId85">
        <w:r>
          <w:t>Масло</w:t>
        </w:r>
      </w:hyperlink>
      <w:r>
        <w:t xml:space="preserve"> растительное </w:t>
      </w:r>
      <w:r>
        <w:tab/>
        <w:t xml:space="preserve">2 </w:t>
      </w:r>
      <w:r>
        <w:tab/>
        <w:t xml:space="preserve">2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3C447A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4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80 </w:t>
            </w:r>
          </w:p>
        </w:tc>
      </w:tr>
      <w:tr w:rsidR="00443E1F" w:rsidTr="003C447A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3C447A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6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3C447A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7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Зеленый горошек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15 </w:t>
            </w:r>
          </w:p>
        </w:tc>
      </w:tr>
      <w:tr w:rsidR="00443E1F" w:rsidTr="003C447A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8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3C447A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9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3C447A">
        <w:trPr>
          <w:trHeight w:val="289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4"/>
            </w:pPr>
            <w:r>
              <w:rPr>
                <w:b/>
              </w:rPr>
              <w:t>10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3C447A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652"/>
            </w:pPr>
            <w:r>
              <w:t xml:space="preserve">6,26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652"/>
            </w:pPr>
            <w:r>
              <w:t xml:space="preserve">6,95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652"/>
            </w:pPr>
            <w:r>
              <w:t xml:space="preserve">16,0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529"/>
            </w:pPr>
            <w:r>
              <w:t xml:space="preserve">150,02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652"/>
            </w:pPr>
            <w:r>
              <w:t xml:space="preserve">0,07 </w:t>
            </w:r>
          </w:p>
        </w:tc>
      </w:tr>
      <w:tr w:rsidR="00443E1F" w:rsidTr="003C447A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713"/>
            </w:pPr>
            <w:r>
              <w:t xml:space="preserve">8,2 </w:t>
            </w:r>
          </w:p>
        </w:tc>
      </w:tr>
      <w:tr w:rsidR="00443E1F" w:rsidTr="003C447A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588"/>
            </w:pPr>
            <w:r>
              <w:t xml:space="preserve">29,69 </w:t>
            </w:r>
          </w:p>
        </w:tc>
      </w:tr>
      <w:tr w:rsidR="00443E1F" w:rsidTr="003C447A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3C447A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3C447A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652"/>
            </w:pPr>
            <w:r>
              <w:t xml:space="preserve">1,07 </w:t>
            </w:r>
          </w:p>
        </w:tc>
      </w:tr>
      <w:tr w:rsidR="00443E1F" w:rsidTr="003C447A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3C447A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3C447A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 w:rsidP="003C447A">
      <w:pPr>
        <w:spacing w:after="4" w:line="271" w:lineRule="auto"/>
        <w:ind w:left="10" w:hanging="10"/>
        <w:jc w:val="both"/>
      </w:pPr>
      <w:r>
        <w:t xml:space="preserve">Очищенный промытый картофель нарезают кубиками. В процеженный подсоленный мясной бульон закладывают нарезанный картофель и варят до полуготовности 7-10 минут. Очищенные, промытые и нашинкованные морковь и лук пассеруют, добавляют в кипящий бульон, затем зеленый горошек. Варят до готовности 10-15 минут. В готовый суп добавляют зелень, сметану,  яйцо и доводят до кипения.  </w:t>
      </w:r>
    </w:p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 w:rsidP="003C447A">
      <w:pPr>
        <w:spacing w:after="246"/>
      </w:pPr>
    </w:p>
    <w:p w:rsidR="00443E1F" w:rsidRDefault="00443E1F" w:rsidP="003C447A">
      <w:pPr>
        <w:tabs>
          <w:tab w:val="center" w:pos="1615"/>
          <w:tab w:val="center" w:pos="4951"/>
        </w:tabs>
        <w:spacing w:after="3" w:line="269" w:lineRule="auto"/>
      </w:pPr>
      <w:r>
        <w:rPr>
          <w:noProof/>
        </w:rPr>
        <w:pict>
          <v:shape id="Picture 19325" o:spid="_x0000_s1137" type="#_x0000_t75" style="position:absolute;margin-left:5.4pt;margin-top:-6.9pt;width:28.4pt;height:28.4pt;z-index:251730432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  <w:t>Овощи должны сохранить форму нарезки</w:t>
      </w:r>
    </w:p>
    <w:p w:rsidR="00443E1F" w:rsidRDefault="00443E1F" w:rsidP="003C447A">
      <w:pPr>
        <w:spacing w:after="246"/>
        <w:ind w:left="108"/>
      </w:pPr>
    </w:p>
    <w:p w:rsidR="00443E1F" w:rsidRDefault="00443E1F" w:rsidP="003C447A">
      <w:pPr>
        <w:spacing w:after="298" w:line="216" w:lineRule="auto"/>
        <w:ind w:left="676" w:right="5826" w:firstLine="217"/>
      </w:pPr>
      <w:r>
        <w:rPr>
          <w:noProof/>
        </w:rPr>
        <w:pict>
          <v:shape id="Picture 19327" o:spid="_x0000_s1138" type="#_x0000_t75" style="position:absolute;left:0;text-align:left;margin-left:5.4pt;margin-top:-6.9pt;width:28.6pt;height:28.6pt;z-index:251731456;visibility:visible" o:allowoverlap="f">
            <v:imagedata r:id="rId17" o:title=""/>
            <w10:wrap type="square"/>
          </v:shape>
        </w:pict>
      </w:r>
      <w:r>
        <w:rPr>
          <w:b/>
        </w:rPr>
        <w:t xml:space="preserve">Консистенция: </w:t>
      </w:r>
      <w:r>
        <w:rPr>
          <w:b/>
        </w:rPr>
        <w:tab/>
      </w:r>
      <w:r w:rsidRPr="00BE2F11">
        <w:rPr>
          <w:bCs/>
        </w:rPr>
        <w:t>мягкая</w:t>
      </w:r>
    </w:p>
    <w:p w:rsidR="00443E1F" w:rsidRDefault="00443E1F" w:rsidP="003C447A">
      <w:pPr>
        <w:tabs>
          <w:tab w:val="center" w:pos="1584"/>
          <w:tab w:val="center" w:pos="4794"/>
        </w:tabs>
        <w:spacing w:after="3" w:line="269" w:lineRule="auto"/>
      </w:pPr>
      <w:r>
        <w:rPr>
          <w:noProof/>
        </w:rPr>
        <w:pict>
          <v:shape id="Picture 19329" o:spid="_x0000_s1139" type="#_x0000_t75" style="position:absolute;margin-left:5.4pt;margin-top:-6.9pt;width:28.4pt;height:28.2pt;z-index:251732480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  <w:t>свойственный данному набору овощей</w:t>
      </w:r>
    </w:p>
    <w:p w:rsidR="00443E1F" w:rsidRDefault="00443E1F" w:rsidP="003C447A">
      <w:pPr>
        <w:spacing w:after="22"/>
        <w:ind w:left="108"/>
      </w:pPr>
    </w:p>
    <w:p w:rsidR="00443E1F" w:rsidRDefault="00443E1F" w:rsidP="003C447A">
      <w:pPr>
        <w:spacing w:after="22"/>
      </w:pPr>
    </w:p>
    <w:p w:rsidR="00443E1F" w:rsidRDefault="00443E1F" w:rsidP="003C447A">
      <w:pPr>
        <w:spacing w:after="26"/>
      </w:pPr>
    </w:p>
    <w:p w:rsidR="00443E1F" w:rsidRDefault="00443E1F" w:rsidP="003C447A">
      <w:pPr>
        <w:spacing w:after="286"/>
      </w:pPr>
    </w:p>
    <w:p w:rsidR="00443E1F" w:rsidRDefault="00443E1F">
      <w:pPr>
        <w:spacing w:after="194"/>
        <w:ind w:left="-5" w:hanging="1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19</w:t>
      </w:r>
    </w:p>
    <w:p w:rsidR="00443E1F" w:rsidRDefault="00443E1F">
      <w:pPr>
        <w:pStyle w:val="Heading1"/>
        <w:ind w:left="-5"/>
      </w:pPr>
      <w:r>
        <w:t>МЯСНАЯ КОТЛЕТА С КАРТОФЕЛЬНЫМ ПЮРЕ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hyperlink r:id="rId86">
              <w:r>
                <w:t>Растительное</w:t>
              </w:r>
            </w:hyperlink>
            <w:r>
              <w:t xml:space="preserve"> масло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Мясо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</w:tbl>
    <w:p w:rsidR="00443E1F" w:rsidRDefault="00443E1F">
      <w:pPr>
        <w:tabs>
          <w:tab w:val="center" w:pos="848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Лук </w:t>
      </w:r>
      <w:r>
        <w:tab/>
        <w:t xml:space="preserve">8 </w:t>
      </w:r>
      <w:r>
        <w:tab/>
        <w:t xml:space="preserve">7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Томат-паста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tabs>
          <w:tab w:val="center" w:pos="916"/>
          <w:tab w:val="center" w:pos="4797"/>
          <w:tab w:val="center" w:pos="7250"/>
        </w:tabs>
        <w:spacing w:after="2"/>
      </w:pPr>
      <w:r>
        <w:rPr>
          <w:b/>
        </w:rPr>
        <w:t xml:space="preserve">8 </w:t>
      </w:r>
      <w:r>
        <w:rPr>
          <w:b/>
        </w:rPr>
        <w:tab/>
      </w:r>
      <w:r>
        <w:t xml:space="preserve">Яйцо </w:t>
      </w:r>
      <w:r>
        <w:tab/>
        <w:t xml:space="preserve">1/12 </w:t>
      </w:r>
      <w:r>
        <w:tab/>
        <w:t xml:space="preserve">1/12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10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  <w:tr w:rsidR="00443E1F" w:rsidTr="00CB4854">
        <w:trPr>
          <w:trHeight w:val="62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6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Рецептура на 230 грамм нетто блюда</w:t>
            </w:r>
            <w:r>
              <w:t xml:space="preserve">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2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190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170 </w:t>
            </w:r>
          </w:p>
        </w:tc>
      </w:tr>
    </w:tbl>
    <w:p w:rsidR="00443E1F" w:rsidRDefault="00443E1F">
      <w:pPr>
        <w:tabs>
          <w:tab w:val="center" w:pos="1732"/>
          <w:tab w:val="center" w:pos="4711"/>
          <w:tab w:val="center" w:pos="716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87">
        <w:r>
          <w:t>Растительное</w:t>
        </w:r>
      </w:hyperlink>
      <w:r>
        <w:t xml:space="preserve"> масло </w:t>
      </w:r>
      <w:r>
        <w:tab/>
        <w:t xml:space="preserve">3,0 </w:t>
      </w:r>
      <w:r>
        <w:tab/>
        <w:t xml:space="preserve">3,0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Мясо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Томат-паста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2,0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2,0 </w:t>
            </w:r>
          </w:p>
        </w:tc>
      </w:tr>
      <w:tr w:rsidR="00443E1F" w:rsidTr="00CB4854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10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19,15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19,79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37,78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1"/>
              <w:jc w:val="center"/>
            </w:pPr>
            <w:r>
              <w:t xml:space="preserve">398,85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0,16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18,76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73,21 </w:t>
            </w:r>
          </w:p>
        </w:tc>
      </w:tr>
    </w:tbl>
    <w:p w:rsidR="00443E1F" w:rsidRDefault="00443E1F">
      <w:pPr>
        <w:tabs>
          <w:tab w:val="center" w:pos="960"/>
          <w:tab w:val="center" w:pos="6630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 xml:space="preserve">1,92 </w:t>
      </w: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985"/>
        <w:gridCol w:w="1308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2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200 </w:t>
      </w:r>
      <w:r>
        <w:tab/>
        <w:t xml:space="preserve">230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Мясо отделить от костей, сухожилий, пленок, нарезать мелкими кусочками и пропустить через мясорубку вместе с хлебом (хлеб размочить в воде и слегка отжать). Мясной фарш посолить и хорошо выбить, постепенно добавляя 1 ст.ложку холодной воды. Из котлетной массы сделать котлеты, масса которых должна соответствовать возрастным потребностям детей. Обжаривают котлеты с обеих сторон, примерно в течении 10 минут. После обжарки котлеты складывают в сотейник, закрывают крышкой и помещают в духовой шкаф еще на 10 минут. Сотейник можно заменить противнем. Готовность котлет определяется так: если при протыкании их вилкой сок не окрашивается в розовый цвет, они готовы.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Очищенный картофель заливают кипящей, подсоленной водой и варят до готовности. Отвар сливают, картофель протирают в горячем состоянии через протирочную машину. В протертый картофель добавляют горячее кипяченое молоко, прокипяченное сливочное масло и тщательно перемешивают до получения пышной однородной массы.  </w:t>
      </w: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15"/>
          <w:tab w:val="center" w:pos="5281"/>
        </w:tabs>
        <w:spacing w:after="4" w:line="271" w:lineRule="auto"/>
      </w:pPr>
      <w:r>
        <w:rPr>
          <w:noProof/>
        </w:rPr>
        <w:pict>
          <v:group id="Group 246224" o:spid="_x0000_s1140" style="position:absolute;margin-left:5.4pt;margin-top:-6.95pt;width:28.4pt;height:219.2pt;z-index:251719168" coordsize="3606,27838">
            <v:shape id="Picture 12623" o:spid="_x0000_s1141" style="position:absolute;width:3581;height:3581" coordsize="3606,27838" o:spt="100" adj="0,,0" path="al10800,10800@8@8@4@6,10800,10800,10800,10800@9@7l@30@31@17@18@24@25@15@16@32@33xe" filled="f">
              <v:stroke joinstyle="round"/>
              <v:imagedata r:id="rId40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2625" o:spid="_x0000_s1142" style="position:absolute;top:4673;width:3581;height:3581" coordsize="3606,27838" o:spt="100" adj="0,,0" path="al10800,10800@8@8@4@6,10800,10800,10800,10800@9@7l@30@31@17@18@24@25@15@16@32@33xe" filled="f">
              <v:stroke joinstyle="round"/>
              <v:imagedata r:id="rId17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2627" o:spid="_x0000_s1143" style="position:absolute;top:9347;width:3581;height:3581" coordsize="3606,27838" o:spt="100" adj="0,,0" path="al10800,10800@8@8@4@6,10800,10800,10800,10800@9@7l@30@31@17@18@24@25@15@16@32@33xe" filled="f">
              <v:stroke joinstyle="round"/>
              <v:imagedata r:id="rId41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2629" o:spid="_x0000_s1144" style="position:absolute;top:14452;width:3581;height:3581" coordsize="3606,27838" o:spt="100" adj="0,,0" path="al10800,10800@8@8@4@6,10800,10800,10800,10800@9@7l@30@31@17@18@24@25@15@16@32@33xe" filled="f">
              <v:stroke joinstyle="round"/>
              <v:imagedata r:id="rId18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2631" o:spid="_x0000_s1145" style="position:absolute;top:19557;width:3606;height:3606" coordsize="3606,27838" o:spt="100" adj="0,,0" path="al10800,10800@8@8@4@6,10800,10800,10800,10800@9@7l@30@31@17@18@24@25@15@16@32@33xe" filled="f">
              <v:stroke joinstyle="round"/>
              <v:imagedata r:id="rId43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2633" o:spid="_x0000_s1146" style="position:absolute;top:24231;width:3606;height:3606" coordsize="3606,27838" o:spt="100" adj="0,,0" path="al10800,10800@8@8@4@6,10800,10800,10800,10800@9@7l@30@31@17@18@24@25@15@16@32@33xe" filled="f">
              <v:stroke joinstyle="round"/>
              <v:imagedata r:id="rId33" o:title="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type="square"/>
          </v:group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не допускаются кусочки непотертого картофеля </w:t>
      </w:r>
    </w:p>
    <w:p w:rsidR="00443E1F" w:rsidRDefault="00443E1F">
      <w:pPr>
        <w:spacing w:after="520"/>
        <w:ind w:left="108"/>
      </w:pPr>
    </w:p>
    <w:p w:rsidR="00443E1F" w:rsidRDefault="00443E1F">
      <w:pPr>
        <w:tabs>
          <w:tab w:val="center" w:pos="1666"/>
          <w:tab w:val="center" w:pos="4223"/>
        </w:tabs>
        <w:spacing w:after="4" w:line="271" w:lineRule="auto"/>
      </w:pP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густая, пышная, однородная </w:t>
      </w:r>
    </w:p>
    <w:p w:rsidR="00443E1F" w:rsidRDefault="00443E1F">
      <w:pPr>
        <w:spacing w:after="520"/>
        <w:ind w:left="108"/>
      </w:pPr>
    </w:p>
    <w:p w:rsidR="00443E1F" w:rsidRDefault="00443E1F">
      <w:pPr>
        <w:tabs>
          <w:tab w:val="center" w:pos="1190"/>
          <w:tab w:val="center" w:pos="3539"/>
        </w:tabs>
        <w:spacing w:after="4" w:line="271" w:lineRule="auto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бело-кремовый </w:t>
      </w:r>
    </w:p>
    <w:p w:rsidR="00443E1F" w:rsidRDefault="00443E1F">
      <w:pPr>
        <w:spacing w:after="300"/>
        <w:ind w:left="108"/>
      </w:pPr>
    </w:p>
    <w:p w:rsidR="00443E1F" w:rsidRDefault="00443E1F">
      <w:pPr>
        <w:spacing w:after="4" w:line="271" w:lineRule="auto"/>
        <w:ind w:left="118" w:hanging="10"/>
        <w:jc w:val="both"/>
      </w:pPr>
      <w:r>
        <w:t xml:space="preserve">нежный, с ароматом молока и сливочного масла. Не </w:t>
      </w:r>
    </w:p>
    <w:p w:rsidR="00443E1F" w:rsidRDefault="00443E1F">
      <w:pPr>
        <w:spacing w:after="471" w:line="220" w:lineRule="auto"/>
        <w:ind w:left="108" w:firstLine="221"/>
        <w:jc w:val="both"/>
      </w:pP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допускаются: цвет с синеватым оттенком, с темными </w:t>
      </w:r>
      <w:r>
        <w:rPr>
          <w:sz w:val="2"/>
          <w:vertAlign w:val="superscript"/>
        </w:rPr>
        <w:tab/>
      </w:r>
      <w:r>
        <w:t xml:space="preserve">глазками, запах подгорелого молока, вкус водянистый </w:t>
      </w:r>
    </w:p>
    <w:p w:rsidR="00443E1F" w:rsidRDefault="00443E1F">
      <w:pPr>
        <w:tabs>
          <w:tab w:val="center" w:pos="1578"/>
          <w:tab w:val="center" w:pos="3115"/>
        </w:tabs>
        <w:spacing w:after="29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spacing w:after="327"/>
        <w:ind w:left="108"/>
      </w:pPr>
    </w:p>
    <w:p w:rsidR="00443E1F" w:rsidRDefault="00443E1F">
      <w:pPr>
        <w:tabs>
          <w:tab w:val="center" w:pos="1152"/>
          <w:tab w:val="center" w:pos="5073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tabs>
          <w:tab w:val="center" w:pos="676"/>
          <w:tab w:val="center" w:pos="1538"/>
        </w:tabs>
        <w:spacing w:after="29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>
      <w:pPr>
        <w:spacing w:after="1"/>
      </w:pPr>
    </w:p>
    <w:p w:rsidR="00443E1F" w:rsidRDefault="00443E1F">
      <w:pPr>
        <w:spacing w:after="0"/>
      </w:pPr>
    </w:p>
    <w:p w:rsidR="00443E1F" w:rsidRDefault="00443E1F">
      <w:pPr>
        <w:spacing w:after="330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20 </w:t>
      </w:r>
    </w:p>
    <w:p w:rsidR="00443E1F" w:rsidRDefault="00443E1F">
      <w:pPr>
        <w:pStyle w:val="Heading1"/>
        <w:ind w:left="-5"/>
      </w:pPr>
      <w:r>
        <w:t>ЛЕНИВЫЕ ВАРЕНИКИ С ТВОРОГОМ СО СЛИВОЧНЫМ МАСЛОМ И САХАРОМ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5"/>
        <w:gridCol w:w="3910"/>
        <w:gridCol w:w="2297"/>
        <w:gridCol w:w="2497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88">
              <w:r>
                <w:t>Творог</w:t>
              </w:r>
            </w:hyperlink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160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160 </w:t>
            </w:r>
          </w:p>
        </w:tc>
      </w:tr>
    </w:tbl>
    <w:p w:rsidR="00443E1F" w:rsidRDefault="00443E1F">
      <w:pPr>
        <w:tabs>
          <w:tab w:val="center" w:pos="964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89">
        <w:r>
          <w:t>Сахар</w:t>
        </w:r>
      </w:hyperlink>
      <w:r>
        <w:tab/>
        <w:t xml:space="preserve">8 </w:t>
      </w:r>
      <w:r>
        <w:tab/>
        <w:t xml:space="preserve">8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5"/>
        <w:gridCol w:w="3910"/>
        <w:gridCol w:w="2297"/>
        <w:gridCol w:w="2497"/>
      </w:tblGrid>
      <w:tr w:rsidR="00443E1F" w:rsidTr="006101EA">
        <w:trPr>
          <w:trHeight w:val="312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2 </w:t>
            </w:r>
          </w:p>
        </w:tc>
      </w:tr>
      <w:tr w:rsidR="00443E1F" w:rsidTr="006101EA">
        <w:trPr>
          <w:trHeight w:val="312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куриное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1/12 </w:t>
            </w:r>
          </w:p>
        </w:tc>
      </w:tr>
      <w:tr w:rsidR="00443E1F" w:rsidTr="006101EA">
        <w:trPr>
          <w:trHeight w:val="312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пшеничная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20 </w:t>
            </w:r>
          </w:p>
        </w:tc>
      </w:tr>
      <w:tr w:rsidR="00443E1F" w:rsidTr="006101EA">
        <w:trPr>
          <w:trHeight w:val="312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>0,4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5"/>
        <w:gridCol w:w="3910"/>
        <w:gridCol w:w="2297"/>
        <w:gridCol w:w="2497"/>
      </w:tblGrid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90">
              <w:r>
                <w:t>Творог</w:t>
              </w:r>
            </w:hyperlink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160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160 </w:t>
            </w:r>
          </w:p>
        </w:tc>
      </w:tr>
    </w:tbl>
    <w:p w:rsidR="00443E1F" w:rsidRDefault="00443E1F">
      <w:pPr>
        <w:tabs>
          <w:tab w:val="center" w:pos="964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91">
        <w:r>
          <w:t>Сахар</w:t>
        </w:r>
      </w:hyperlink>
      <w:r>
        <w:tab/>
        <w:t xml:space="preserve">13 </w:t>
      </w:r>
      <w:r>
        <w:tab/>
        <w:t xml:space="preserve">13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5"/>
        <w:gridCol w:w="3910"/>
        <w:gridCol w:w="2297"/>
        <w:gridCol w:w="2497"/>
      </w:tblGrid>
      <w:tr w:rsidR="00443E1F" w:rsidTr="006101EA">
        <w:trPr>
          <w:trHeight w:val="312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5 </w:t>
            </w:r>
          </w:p>
        </w:tc>
      </w:tr>
      <w:tr w:rsidR="00443E1F" w:rsidTr="006101EA">
        <w:trPr>
          <w:trHeight w:val="312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куриное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1/5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1/5 </w:t>
            </w:r>
          </w:p>
        </w:tc>
      </w:tr>
      <w:tr w:rsidR="00443E1F" w:rsidTr="006101EA">
        <w:trPr>
          <w:trHeight w:val="316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пшеничная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 xml:space="preserve">30 </w:t>
            </w:r>
          </w:p>
        </w:tc>
      </w:tr>
      <w:tr w:rsidR="00443E1F" w:rsidTr="006101EA">
        <w:trPr>
          <w:trHeight w:val="316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6"/>
            </w:pPr>
            <w:r>
              <w:t>1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22,4 </w:t>
            </w:r>
          </w:p>
        </w:tc>
      </w:tr>
    </w:tbl>
    <w:p w:rsidR="00443E1F" w:rsidRDefault="00443E1F">
      <w:pPr>
        <w:tabs>
          <w:tab w:val="center" w:pos="1065"/>
          <w:tab w:val="center" w:pos="663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Жиры, г </w:t>
      </w:r>
      <w:r>
        <w:tab/>
        <w:t xml:space="preserve">14,6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26"/>
              <w:jc w:val="center"/>
            </w:pPr>
            <w:r>
              <w:t xml:space="preserve">190,7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26"/>
              <w:jc w:val="center"/>
            </w:pPr>
            <w:r>
              <w:t xml:space="preserve">212,3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25"/>
              <w:jc w:val="center"/>
            </w:pPr>
            <w:r>
              <w:t>0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0,1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 xml:space="preserve">0,5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30"/>
              <w:jc w:val="center"/>
            </w:pPr>
            <w:r>
              <w:t>11,5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200 </w:t>
      </w:r>
      <w:r>
        <w:tab/>
        <w:t xml:space="preserve">250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Творог пропустить через мясорубку, добавить яйцо, соль, сахар, часть муки хорошо смешать до получения однородной массы, выложить ее на стол, посыпанный мукой, раскатывают пластами, разрезают на кусочки. Опустить в кипящую подсоленную воду и варить при слабом кипении. Вареники готовы, когда всплывут на поверхность воды. Их осторожно вынуть шумовкой. При подаче полить сливочным соусом. 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0"/>
      </w:pPr>
    </w:p>
    <w:tbl>
      <w:tblPr>
        <w:tblW w:w="6317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789"/>
        <w:gridCol w:w="1837"/>
        <w:gridCol w:w="3691"/>
      </w:tblGrid>
      <w:tr w:rsidR="00443E1F" w:rsidTr="00CB4854">
        <w:trPr>
          <w:trHeight w:val="2044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164" w:line="240" w:lineRule="auto"/>
              <w:ind w:right="218"/>
              <w:jc w:val="center"/>
            </w:pPr>
            <w:r>
              <w:rPr>
                <w:noProof/>
              </w:rPr>
              <w:pict>
                <v:shape id="Picture 13334" o:spid="_x0000_i1049" type="#_x0000_t75" style="width:27.75pt;height:27.75pt;visibility:visible">
                  <v:imagedata r:id="rId40" o:title=""/>
                </v:shape>
              </w:pict>
            </w:r>
          </w:p>
          <w:p w:rsidR="00443E1F" w:rsidRDefault="00443E1F" w:rsidP="00CB4854">
            <w:pPr>
              <w:spacing w:after="164" w:line="240" w:lineRule="auto"/>
              <w:ind w:right="218"/>
              <w:jc w:val="center"/>
            </w:pPr>
            <w:r>
              <w:rPr>
                <w:noProof/>
              </w:rPr>
              <w:pict>
                <v:shape id="Picture 13336" o:spid="_x0000_i1050" type="#_x0000_t75" style="width:27.75pt;height:27.75pt;visibility:visible">
                  <v:imagedata r:id="rId17" o:title=""/>
                </v:shape>
              </w:pict>
            </w:r>
          </w:p>
          <w:p w:rsidR="00443E1F" w:rsidRDefault="00443E1F" w:rsidP="00CB4854">
            <w:pPr>
              <w:spacing w:after="0" w:line="240" w:lineRule="auto"/>
              <w:ind w:right="218"/>
              <w:jc w:val="center"/>
            </w:pPr>
            <w:r>
              <w:rPr>
                <w:noProof/>
              </w:rPr>
              <w:pict>
                <v:shape id="Picture 13338" o:spid="_x0000_i1051" type="#_x0000_t75" style="width:27.75pt;height:27.75pt;visibility:visible">
                  <v:imagedata r:id="rId41" o:title=""/>
                </v:shape>
              </w:pic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446" w:line="240" w:lineRule="auto"/>
            </w:pPr>
            <w:r w:rsidRPr="00CB4854">
              <w:rPr>
                <w:b/>
              </w:rPr>
              <w:t xml:space="preserve">Внешний вид: </w:t>
            </w:r>
          </w:p>
          <w:p w:rsidR="00443E1F" w:rsidRDefault="00443E1F" w:rsidP="00CB4854">
            <w:pPr>
              <w:spacing w:after="446" w:line="240" w:lineRule="auto"/>
            </w:pPr>
            <w:r w:rsidRPr="00CB4854">
              <w:rPr>
                <w:b/>
              </w:rPr>
              <w:t xml:space="preserve">Консистенция: </w:t>
            </w: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Цвет: 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E1F" w:rsidRDefault="00443E1F" w:rsidP="00CB4854">
            <w:pPr>
              <w:spacing w:after="0" w:line="240" w:lineRule="auto"/>
              <w:ind w:right="62"/>
            </w:pPr>
            <w:r>
              <w:t>изделия должны сохранить форму мягкая, нежная белый</w:t>
            </w:r>
          </w:p>
        </w:tc>
      </w:tr>
    </w:tbl>
    <w:p w:rsidR="00443E1F" w:rsidRDefault="00443E1F">
      <w:pPr>
        <w:spacing w:after="0" w:line="265" w:lineRule="auto"/>
        <w:ind w:left="118" w:right="1003" w:hanging="10"/>
        <w:jc w:val="right"/>
      </w:pPr>
      <w:r>
        <w:rPr>
          <w:noProof/>
        </w:rPr>
        <w:pict>
          <v:shape id="Picture 13340" o:spid="_x0000_s1147" type="#_x0000_t75" style="position:absolute;left:0;text-align:left;margin-left:5.4pt;margin-top:.5pt;width:28.2pt;height:28.2pt;z-index:251610624;visibility:visible;mso-position-horizontal-relative:text;mso-position-vertical-relative:text" o:allowoverlap="f">
            <v:imagedata r:id="rId18" o:title=""/>
            <w10:wrap type="square"/>
          </v:shape>
        </w:pict>
      </w:r>
      <w:r>
        <w:t>свойственные входящим продуктам, запах сливочно-</w:t>
      </w:r>
    </w:p>
    <w:p w:rsidR="00443E1F" w:rsidRDefault="00443E1F">
      <w:pPr>
        <w:tabs>
          <w:tab w:val="center" w:pos="676"/>
          <w:tab w:val="center" w:pos="1583"/>
          <w:tab w:val="center" w:pos="3334"/>
        </w:tabs>
        <w:spacing w:after="575" w:line="269" w:lineRule="auto"/>
      </w:pPr>
      <w:r>
        <w:tab/>
      </w:r>
      <w:r>
        <w:rPr>
          <w:sz w:val="2"/>
        </w:rP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творожный </w:t>
      </w:r>
    </w:p>
    <w:p w:rsidR="00443E1F" w:rsidRDefault="00443E1F">
      <w:pPr>
        <w:tabs>
          <w:tab w:val="center" w:pos="1578"/>
          <w:tab w:val="center" w:pos="3115"/>
        </w:tabs>
        <w:spacing w:after="29" w:line="269" w:lineRule="auto"/>
      </w:pPr>
      <w:r>
        <w:rPr>
          <w:noProof/>
        </w:rPr>
        <w:pict>
          <v:shape id="Picture 13342" o:spid="_x0000_s1148" type="#_x0000_t75" style="position:absolute;margin-left:5.4pt;margin-top:-5.65pt;width:28.4pt;height:28.2pt;z-index:251611648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spacing w:after="444"/>
        <w:ind w:left="108"/>
      </w:pPr>
    </w:p>
    <w:p w:rsidR="00443E1F" w:rsidRDefault="00443E1F">
      <w:pPr>
        <w:tabs>
          <w:tab w:val="center" w:pos="1538"/>
          <w:tab w:val="center" w:pos="5073"/>
        </w:tabs>
        <w:spacing w:after="0" w:line="265" w:lineRule="auto"/>
      </w:pPr>
      <w:r>
        <w:rPr>
          <w:noProof/>
        </w:rPr>
        <w:pict>
          <v:shape id="Picture 13344" o:spid="_x0000_s1149" type="#_x0000_t75" style="position:absolute;margin-left:5.4pt;margin-top:-7.8pt;width:28.4pt;height:28.4pt;z-index:251612672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21 </w:t>
      </w:r>
    </w:p>
    <w:p w:rsidR="00443E1F" w:rsidRDefault="00443E1F">
      <w:pPr>
        <w:pStyle w:val="Heading1"/>
        <w:ind w:left="-5"/>
      </w:pPr>
      <w:r>
        <w:t>МОЛОКО КИПЯЧЕННОЕ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92">
              <w:r>
                <w:t>Молоко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</w:tr>
      <w:tr w:rsidR="00443E1F" w:rsidTr="00CB4854">
        <w:trPr>
          <w:trHeight w:val="629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26" w:line="240" w:lineRule="auto"/>
            </w:pPr>
          </w:p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93">
              <w:r>
                <w:t>Молоко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CB4854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2,9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2,4 </w:t>
            </w:r>
          </w:p>
        </w:tc>
      </w:tr>
      <w:tr w:rsidR="00443E1F" w:rsidTr="00CB4854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4,7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50"/>
              <w:jc w:val="center"/>
            </w:pPr>
            <w:r>
              <w:t xml:space="preserve">53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0,12 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 xml:space="preserve">1,2 </w:t>
            </w:r>
          </w:p>
        </w:tc>
      </w:tr>
      <w:tr w:rsidR="00443E1F" w:rsidTr="00CB4854">
        <w:trPr>
          <w:trHeight w:val="317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>115,3</w:t>
            </w:r>
          </w:p>
        </w:tc>
      </w:tr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right="46"/>
              <w:jc w:val="center"/>
            </w:pPr>
            <w:r>
              <w:t>0,1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CB4854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200 </w:t>
      </w:r>
      <w:r>
        <w:tab/>
        <w:t xml:space="preserve">200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:rsidR="00443E1F" w:rsidRDefault="00443E1F">
      <w:pPr>
        <w:spacing w:after="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07"/>
      </w:pPr>
    </w:p>
    <w:p w:rsidR="00443E1F" w:rsidRDefault="00443E1F">
      <w:pPr>
        <w:tabs>
          <w:tab w:val="center" w:pos="1615"/>
          <w:tab w:val="center" w:pos="4857"/>
        </w:tabs>
        <w:spacing w:after="4" w:line="271" w:lineRule="auto"/>
      </w:pPr>
      <w:r>
        <w:rPr>
          <w:noProof/>
        </w:rPr>
        <w:pict>
          <v:shape id="Picture 13664" o:spid="_x0000_i1052" type="#_x0000_t75" style="width:27.75pt;height:27.75pt;visibility:visible">
            <v:imagedata r:id="rId40" o:title=""/>
          </v:shape>
        </w:pict>
      </w:r>
      <w:r>
        <w:rPr>
          <w:b/>
        </w:rPr>
        <w:tab/>
        <w:t xml:space="preserve">Внешний вид: </w:t>
      </w:r>
      <w:r>
        <w:rPr>
          <w:b/>
        </w:rPr>
        <w:tab/>
      </w:r>
      <w:r>
        <w:t xml:space="preserve">должен быть без пленки на поверхности </w:t>
      </w:r>
    </w:p>
    <w:p w:rsidR="00443E1F" w:rsidRDefault="00443E1F">
      <w:pPr>
        <w:spacing w:after="382"/>
        <w:ind w:left="108"/>
      </w:pPr>
    </w:p>
    <w:p w:rsidR="00443E1F" w:rsidRDefault="00443E1F">
      <w:pPr>
        <w:tabs>
          <w:tab w:val="center" w:pos="1666"/>
          <w:tab w:val="center" w:pos="3126"/>
        </w:tabs>
        <w:spacing w:after="3" w:line="269" w:lineRule="auto"/>
      </w:pPr>
      <w:r>
        <w:rPr>
          <w:noProof/>
        </w:rPr>
        <w:pict>
          <v:shape id="Picture 13666" o:spid="_x0000_i1053" type="#_x0000_t75" style="width:27.75pt;height:27.75pt;visibility:visible">
            <v:imagedata r:id="rId17" o:title=""/>
          </v:shape>
        </w:pict>
      </w:r>
      <w:r>
        <w:rPr>
          <w:b/>
        </w:rPr>
        <w:tab/>
        <w:t xml:space="preserve">Консистенция: </w:t>
      </w:r>
      <w:r>
        <w:rPr>
          <w:b/>
        </w:rPr>
        <w:tab/>
      </w:r>
      <w:r>
        <w:t xml:space="preserve">жидкая </w:t>
      </w:r>
    </w:p>
    <w:p w:rsidR="00443E1F" w:rsidRDefault="00443E1F">
      <w:pPr>
        <w:spacing w:after="382"/>
        <w:ind w:left="108"/>
      </w:pPr>
    </w:p>
    <w:p w:rsidR="00443E1F" w:rsidRDefault="00443E1F">
      <w:pPr>
        <w:tabs>
          <w:tab w:val="center" w:pos="1190"/>
          <w:tab w:val="center" w:pos="4277"/>
        </w:tabs>
        <w:spacing w:after="4" w:line="271" w:lineRule="auto"/>
      </w:pPr>
      <w:r>
        <w:rPr>
          <w:noProof/>
        </w:rPr>
        <w:pict>
          <v:shape id="Picture 13668" o:spid="_x0000_i1054" type="#_x0000_t75" style="width:27.75pt;height:27.75pt;visibility:visible">
            <v:imagedata r:id="rId41" o:title=""/>
          </v:shape>
        </w:pict>
      </w:r>
      <w:r>
        <w:rPr>
          <w:b/>
        </w:rPr>
        <w:tab/>
        <w:t xml:space="preserve">Цвет: </w:t>
      </w:r>
      <w:r>
        <w:rPr>
          <w:b/>
        </w:rPr>
        <w:tab/>
      </w:r>
      <w:r>
        <w:t>белый, с кремовым оттенком</w:t>
      </w:r>
    </w:p>
    <w:p w:rsidR="00443E1F" w:rsidRDefault="00443E1F">
      <w:pPr>
        <w:spacing w:after="385"/>
        <w:ind w:left="108"/>
      </w:pPr>
    </w:p>
    <w:p w:rsidR="00443E1F" w:rsidRDefault="00443E1F">
      <w:pPr>
        <w:tabs>
          <w:tab w:val="center" w:pos="1172"/>
          <w:tab w:val="center" w:pos="5420"/>
        </w:tabs>
        <w:spacing w:after="4" w:line="271" w:lineRule="auto"/>
      </w:pPr>
      <w:r>
        <w:rPr>
          <w:noProof/>
        </w:rPr>
        <w:pict>
          <v:shape id="Picture 13670" o:spid="_x0000_i1055" type="#_x0000_t75" style="width:27.75pt;height:27.75pt;visibility:visible">
            <v:imagedata r:id="rId42" o:title=""/>
          </v:shape>
        </w:pict>
      </w:r>
      <w:r>
        <w:rPr>
          <w:b/>
        </w:rPr>
        <w:tab/>
        <w:t xml:space="preserve">Вкус: </w:t>
      </w:r>
      <w:r>
        <w:rPr>
          <w:b/>
        </w:rPr>
        <w:tab/>
      </w:r>
      <w:r>
        <w:t xml:space="preserve">характерный для кипяченого молока, сладковатый </w:t>
      </w:r>
    </w:p>
    <w:p w:rsidR="00443E1F" w:rsidRDefault="00443E1F">
      <w:pPr>
        <w:spacing w:after="524"/>
        <w:ind w:left="108"/>
      </w:pPr>
    </w:p>
    <w:p w:rsidR="00443E1F" w:rsidRDefault="00443E1F">
      <w:pPr>
        <w:tabs>
          <w:tab w:val="center" w:pos="1578"/>
          <w:tab w:val="center" w:pos="3499"/>
        </w:tabs>
        <w:spacing w:after="4" w:line="271" w:lineRule="auto"/>
      </w:pPr>
      <w:r>
        <w:rPr>
          <w:noProof/>
        </w:rPr>
        <w:pict>
          <v:shape id="Picture 13672" o:spid="_x0000_s1150" type="#_x0000_t75" style="position:absolute;margin-left:5.4pt;margin-top:-3.55pt;width:28.4pt;height:28.2pt;z-index:251613696;visibility:visible" o:allowoverlap="f">
            <v:imagedata r:id="rId40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Температура </w:t>
      </w:r>
      <w:r>
        <w:rPr>
          <w:b/>
          <w:sz w:val="34"/>
          <w:vertAlign w:val="superscript"/>
        </w:rPr>
        <w:tab/>
      </w:r>
      <w:r>
        <w:t xml:space="preserve">не ниже +15° С </w:t>
      </w:r>
    </w:p>
    <w:p w:rsidR="00443E1F" w:rsidRDefault="00443E1F">
      <w:pPr>
        <w:tabs>
          <w:tab w:val="center" w:pos="676"/>
          <w:tab w:val="center" w:pos="1305"/>
        </w:tabs>
        <w:spacing w:after="398" w:line="269" w:lineRule="auto"/>
      </w:pPr>
      <w:r>
        <w:tab/>
      </w:r>
      <w:r>
        <w:tab/>
      </w:r>
      <w:r>
        <w:rPr>
          <w:b/>
        </w:rPr>
        <w:t xml:space="preserve">подачи: </w:t>
      </w:r>
    </w:p>
    <w:p w:rsidR="00443E1F" w:rsidRDefault="00443E1F">
      <w:pPr>
        <w:tabs>
          <w:tab w:val="center" w:pos="1152"/>
          <w:tab w:val="center" w:pos="5073"/>
        </w:tabs>
        <w:spacing w:after="4" w:line="271" w:lineRule="auto"/>
      </w:pPr>
      <w:r>
        <w:rPr>
          <w:noProof/>
        </w:rPr>
        <w:pict>
          <v:shape id="Picture 13674" o:spid="_x0000_s1151" type="#_x0000_t75" style="position:absolute;margin-left:5.4pt;margin-top:-6.2pt;width:28.4pt;height:28.4pt;z-index:251614720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 </w:t>
      </w:r>
    </w:p>
    <w:p w:rsidR="00443E1F" w:rsidRDefault="00443E1F">
      <w:pPr>
        <w:tabs>
          <w:tab w:val="center" w:pos="676"/>
          <w:tab w:val="center" w:pos="1538"/>
        </w:tabs>
        <w:spacing w:after="35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>
      <w:pPr>
        <w:spacing w:after="0"/>
      </w:pPr>
    </w:p>
    <w:p w:rsidR="00443E1F" w:rsidRDefault="00443E1F">
      <w:pPr>
        <w:spacing w:after="1"/>
      </w:pPr>
    </w:p>
    <w:p w:rsidR="00443E1F" w:rsidRDefault="00443E1F">
      <w:pPr>
        <w:spacing w:after="32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22</w:t>
      </w:r>
    </w:p>
    <w:p w:rsidR="00443E1F" w:rsidRDefault="00443E1F" w:rsidP="00E91B82">
      <w:pPr>
        <w:pStyle w:val="Heading1"/>
        <w:ind w:left="-5"/>
      </w:pPr>
      <w:r>
        <w:t>СУП ВЕРМИШЕЛЕВЫЙ МОЛОЧНЫЙ СО СЛИВОЧНЫМ МАСЛОМ</w:t>
      </w:r>
    </w:p>
    <w:p w:rsidR="00443E1F" w:rsidRDefault="00443E1F" w:rsidP="00E91B82">
      <w:pPr>
        <w:spacing w:after="4" w:line="271" w:lineRule="auto"/>
        <w:ind w:left="10" w:right="6009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 w:rsidP="00E91B82">
      <w:pPr>
        <w:spacing w:after="4" w:line="271" w:lineRule="auto"/>
        <w:ind w:left="10" w:right="6009" w:hanging="10"/>
        <w:jc w:val="both"/>
      </w:pPr>
      <w:r>
        <w:t xml:space="preserve">Варианты замены блюда:  </w:t>
      </w:r>
    </w:p>
    <w:p w:rsidR="00443E1F" w:rsidRDefault="00443E1F" w:rsidP="00E91B82">
      <w:pPr>
        <w:spacing w:after="26"/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>Рецептура на 180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4566"/>
        <w:gridCol w:w="2452"/>
        <w:gridCol w:w="2341"/>
      </w:tblGrid>
      <w:tr w:rsidR="00443E1F" w:rsidTr="003C447A">
        <w:trPr>
          <w:trHeight w:val="313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3C447A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25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Вермишель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8</w:t>
            </w:r>
          </w:p>
        </w:tc>
      </w:tr>
      <w:tr w:rsidR="00443E1F" w:rsidTr="003C447A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94">
              <w:r>
                <w:t>Молоко</w:t>
              </w:r>
            </w:hyperlink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170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170 </w:t>
            </w:r>
          </w:p>
        </w:tc>
      </w:tr>
      <w:tr w:rsidR="00443E1F" w:rsidTr="003C447A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570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95">
              <w:r>
                <w:t>Масло сливочное</w:t>
              </w:r>
            </w:hyperlink>
            <w:r>
              <w:t xml:space="preserve">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3C447A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tabs>
                <w:tab w:val="center" w:pos="157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4             </w:t>
            </w:r>
            <w:r w:rsidRPr="005103DA">
              <w:rPr>
                <w:bCs/>
              </w:rPr>
              <w:t xml:space="preserve"> 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0,4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0,4</w:t>
            </w:r>
          </w:p>
        </w:tc>
      </w:tr>
      <w:tr w:rsidR="00443E1F" w:rsidTr="003C447A">
        <w:trPr>
          <w:trHeight w:val="940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tabs>
                <w:tab w:val="center" w:pos="964"/>
              </w:tabs>
              <w:spacing w:after="20" w:line="240" w:lineRule="auto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  <w:p w:rsidR="00443E1F" w:rsidRDefault="00443E1F" w:rsidP="003C447A">
            <w:pPr>
              <w:spacing w:after="26" w:line="240" w:lineRule="auto"/>
            </w:pPr>
          </w:p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</w:rPr>
              <w:t xml:space="preserve">Рецептура на 200 грамм нетто блюда: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3C447A">
        <w:trPr>
          <w:trHeight w:val="313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tabs>
                <w:tab w:val="center" w:pos="195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3C447A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25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Вермишель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3C447A">
        <w:trPr>
          <w:trHeight w:val="316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tabs>
                <w:tab w:val="center" w:pos="105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96">
              <w:r>
                <w:t>Молоко</w:t>
              </w:r>
            </w:hyperlink>
            <w:r>
              <w:t xml:space="preserve">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3C447A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tabs>
                <w:tab w:val="center" w:pos="1570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hyperlink r:id="rId97">
              <w:r>
                <w:t>Масло сливочное</w:t>
              </w:r>
            </w:hyperlink>
            <w:r>
              <w:t xml:space="preserve">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3C447A">
        <w:trPr>
          <w:trHeight w:val="31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5103DA" w:rsidRDefault="00443E1F" w:rsidP="003C447A">
            <w:pPr>
              <w:tabs>
                <w:tab w:val="center" w:pos="1570"/>
              </w:tabs>
              <w:spacing w:after="0" w:line="240" w:lineRule="auto"/>
              <w:rPr>
                <w:bCs/>
              </w:rPr>
            </w:pPr>
            <w:r>
              <w:rPr>
                <w:b/>
              </w:rPr>
              <w:t xml:space="preserve">4            </w:t>
            </w:r>
            <w:r>
              <w:rPr>
                <w:bCs/>
              </w:rPr>
              <w:t>Соль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0,5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0,5</w:t>
            </w:r>
          </w:p>
        </w:tc>
      </w:tr>
    </w:tbl>
    <w:p w:rsidR="00443E1F" w:rsidRDefault="00443E1F" w:rsidP="00E91B82">
      <w:pPr>
        <w:tabs>
          <w:tab w:val="center" w:pos="964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Сахар </w:t>
      </w:r>
      <w:r>
        <w:tab/>
        <w:t xml:space="preserve">                                                          5 </w:t>
      </w:r>
      <w:r>
        <w:tab/>
        <w:t xml:space="preserve">                                5 </w:t>
      </w:r>
    </w:p>
    <w:p w:rsidR="00443E1F" w:rsidRDefault="00443E1F" w:rsidP="00E91B82">
      <w:pPr>
        <w:spacing w:after="22"/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3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62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48"/>
              <w:jc w:val="center"/>
            </w:pPr>
            <w:r>
              <w:t>7,18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48"/>
              <w:jc w:val="center"/>
            </w:pPr>
            <w:r>
              <w:t xml:space="preserve">6,5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52"/>
              <w:jc w:val="center"/>
            </w:pPr>
            <w:r>
              <w:t xml:space="preserve">23,54 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48"/>
              <w:jc w:val="center"/>
            </w:pPr>
            <w:r>
              <w:t xml:space="preserve">181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52"/>
              <w:jc w:val="center"/>
            </w:pPr>
            <w:r>
              <w:t>0.25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52"/>
              <w:jc w:val="center"/>
            </w:pPr>
            <w:r>
              <w:t>1,13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53"/>
              <w:jc w:val="center"/>
            </w:pPr>
            <w:r>
              <w:t xml:space="preserve">202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52"/>
              <w:jc w:val="center"/>
            </w:pPr>
            <w:r>
              <w:t xml:space="preserve">0,63 </w:t>
            </w:r>
          </w:p>
        </w:tc>
      </w:tr>
    </w:tbl>
    <w:p w:rsidR="00443E1F" w:rsidRDefault="00443E1F" w:rsidP="00E91B82">
      <w:pPr>
        <w:spacing w:after="22"/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349"/>
        <w:gridCol w:w="1944"/>
      </w:tblGrid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93"/>
              <w:jc w:val="center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 w:rsidP="00E91B82">
      <w:pPr>
        <w:tabs>
          <w:tab w:val="center" w:pos="1198"/>
          <w:tab w:val="center" w:pos="6252"/>
          <w:tab w:val="center" w:pos="823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180 </w:t>
      </w:r>
      <w:r>
        <w:tab/>
        <w:t xml:space="preserve">200 </w:t>
      </w:r>
    </w:p>
    <w:p w:rsidR="00443E1F" w:rsidRDefault="00443E1F" w:rsidP="00E91B82">
      <w:pPr>
        <w:spacing w:after="22"/>
      </w:pPr>
    </w:p>
    <w:p w:rsidR="00443E1F" w:rsidRDefault="00443E1F" w:rsidP="00E91B82">
      <w:pPr>
        <w:spacing w:after="3" w:line="269" w:lineRule="auto"/>
      </w:pPr>
      <w:r>
        <w:rPr>
          <w:b/>
        </w:rPr>
        <w:t xml:space="preserve">Технология приготовления блюда: </w:t>
      </w:r>
    </w:p>
    <w:p w:rsidR="00443E1F" w:rsidRDefault="00443E1F" w:rsidP="00E91B82">
      <w:pPr>
        <w:spacing w:after="4" w:line="271" w:lineRule="auto"/>
        <w:ind w:left="10" w:hanging="10"/>
        <w:jc w:val="both"/>
      </w:pPr>
      <w:r>
        <w:t xml:space="preserve">Подготовленную для варки вермишель всыпают в подсоленное кипящее молоко. </w:t>
      </w:r>
    </w:p>
    <w:p w:rsidR="00443E1F" w:rsidRDefault="00443E1F" w:rsidP="00E91B82">
      <w:pPr>
        <w:spacing w:after="4" w:line="271" w:lineRule="auto"/>
        <w:ind w:left="10" w:hanging="10"/>
        <w:jc w:val="both"/>
      </w:pPr>
      <w:r>
        <w:t xml:space="preserve">Добавляют масло сливочное и сахар. Суп варят до готовности вермишели, помешивая. Закрывают котел крышкой и дают настояться; за это время суп приобретает своеобразный приятный запах и цвет. </w:t>
      </w:r>
    </w:p>
    <w:p w:rsidR="00443E1F" w:rsidRDefault="00443E1F" w:rsidP="00E91B82">
      <w:pPr>
        <w:spacing w:after="22"/>
      </w:pPr>
    </w:p>
    <w:p w:rsidR="00443E1F" w:rsidRDefault="00443E1F" w:rsidP="00E91B82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 w:rsidP="00E91B82">
      <w:pPr>
        <w:spacing w:after="99"/>
      </w:pPr>
    </w:p>
    <w:p w:rsidR="00443E1F" w:rsidRDefault="00443E1F" w:rsidP="00E91B82">
      <w:pPr>
        <w:spacing w:after="31" w:line="269" w:lineRule="auto"/>
        <w:ind w:left="118" w:hanging="10"/>
      </w:pPr>
      <w:r>
        <w:rPr>
          <w:noProof/>
        </w:rPr>
        <w:pict>
          <v:shape id="Picture 5665" o:spid="_x0000_s1152" type="#_x0000_t75" style="position:absolute;left:0;text-align:left;margin-left:5.4pt;margin-top:.5pt;width:28.4pt;height:28.2pt;z-index:251720192;visibility:visible" o:allowoverlap="f">
            <v:imagedata r:id="rId43" o:title=""/>
            <w10:wrap type="square"/>
          </v:shape>
        </w:pict>
      </w:r>
      <w:r>
        <w:rPr>
          <w:b/>
        </w:rPr>
        <w:t xml:space="preserve">Температура </w:t>
      </w:r>
    </w:p>
    <w:p w:rsidR="00443E1F" w:rsidRDefault="00443E1F" w:rsidP="00E91B82">
      <w:pPr>
        <w:tabs>
          <w:tab w:val="center" w:pos="676"/>
          <w:tab w:val="center" w:pos="1305"/>
          <w:tab w:val="center" w:pos="3103"/>
        </w:tabs>
        <w:spacing w:after="646" w:line="271" w:lineRule="auto"/>
      </w:pPr>
      <w:r>
        <w:tab/>
      </w:r>
      <w:r>
        <w:tab/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65±5° С </w:t>
      </w:r>
    </w:p>
    <w:p w:rsidR="00443E1F" w:rsidRDefault="00443E1F" w:rsidP="00E91B82">
      <w:pPr>
        <w:tabs>
          <w:tab w:val="center" w:pos="1538"/>
          <w:tab w:val="center" w:pos="5062"/>
        </w:tabs>
        <w:spacing w:after="4" w:line="271" w:lineRule="auto"/>
      </w:pPr>
      <w:r>
        <w:rPr>
          <w:noProof/>
        </w:rPr>
        <w:pict>
          <v:shape id="Picture 5667" o:spid="_x0000_s1153" type="#_x0000_t75" style="position:absolute;margin-left:5.4pt;margin-top:-7.75pt;width:28.4pt;height:28.2pt;z-index:251721216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</w:t>
      </w:r>
      <w:r>
        <w:rPr>
          <w:b/>
        </w:rPr>
        <w:tab/>
      </w:r>
      <w:r>
        <w:t xml:space="preserve">не более 2-х часов с момента приготовления </w:t>
      </w:r>
    </w:p>
    <w:p w:rsidR="00443E1F" w:rsidRDefault="00443E1F" w:rsidP="00E91B82">
      <w:pPr>
        <w:spacing w:after="0"/>
        <w:ind w:left="108"/>
      </w:pPr>
    </w:p>
    <w:tbl>
      <w:tblPr>
        <w:tblW w:w="8319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2614"/>
        <w:gridCol w:w="5705"/>
      </w:tblGrid>
      <w:tr w:rsidR="00443E1F" w:rsidTr="003C447A">
        <w:trPr>
          <w:trHeight w:val="578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3C447A">
            <w:pPr>
              <w:spacing w:after="0" w:line="240" w:lineRule="auto"/>
              <w:ind w:left="789"/>
            </w:pPr>
            <w:r>
              <w:rPr>
                <w:noProof/>
              </w:rPr>
              <w:pict>
                <v:shape id="Picture 5669" o:spid="_x0000_s1154" type="#_x0000_t75" style="position:absolute;left:0;text-align:left;margin-left:0;margin-top:-6.9pt;width:28.2pt;height:28.2pt;z-index:251722240;visibility:visible" o:allowoverlap="f">
                  <v:imagedata r:id="rId18" o:title=""/>
                  <w10:wrap type="square"/>
                </v:shape>
              </w:pict>
            </w:r>
            <w:r w:rsidRPr="00CB4854">
              <w:rPr>
                <w:b/>
              </w:rPr>
              <w:t xml:space="preserve">Вкус и запах: </w:t>
            </w:r>
          </w:p>
          <w:p w:rsidR="00443E1F" w:rsidRDefault="00443E1F" w:rsidP="003C447A">
            <w:pPr>
              <w:spacing w:after="0" w:line="240" w:lineRule="auto"/>
              <w:ind w:left="568"/>
            </w:pPr>
          </w:p>
        </w:tc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3C447A">
            <w:pPr>
              <w:spacing w:after="0" w:line="240" w:lineRule="auto"/>
              <w:ind w:left="12"/>
            </w:pPr>
            <w:r>
              <w:t>свойственные набору продуктов без признаков вкуса пригорелого супа.</w:t>
            </w:r>
          </w:p>
        </w:tc>
      </w:tr>
    </w:tbl>
    <w:p w:rsidR="00443E1F" w:rsidRDefault="00443E1F" w:rsidP="00E91B82">
      <w:pPr>
        <w:spacing w:after="0"/>
      </w:pPr>
    </w:p>
    <w:p w:rsidR="00443E1F" w:rsidRDefault="00443E1F" w:rsidP="00E91B82">
      <w:pPr>
        <w:spacing w:after="26"/>
      </w:pPr>
    </w:p>
    <w:p w:rsidR="00443E1F" w:rsidRDefault="00443E1F">
      <w:pPr>
        <w:pStyle w:val="Heading1"/>
        <w:ind w:left="-5"/>
      </w:pPr>
    </w:p>
    <w:p w:rsidR="00443E1F" w:rsidRDefault="00443E1F" w:rsidP="0089663F"/>
    <w:p w:rsidR="00443E1F" w:rsidRDefault="00443E1F" w:rsidP="0089663F"/>
    <w:p w:rsidR="00443E1F" w:rsidRDefault="00443E1F" w:rsidP="0089663F"/>
    <w:p w:rsidR="00443E1F" w:rsidRDefault="00443E1F" w:rsidP="0089663F"/>
    <w:p w:rsidR="00443E1F" w:rsidRDefault="00443E1F" w:rsidP="0089663F"/>
    <w:p w:rsidR="00443E1F" w:rsidRPr="0089663F" w:rsidRDefault="00443E1F" w:rsidP="0089663F"/>
    <w:p w:rsidR="00443E1F" w:rsidRDefault="00443E1F">
      <w:pPr>
        <w:spacing w:after="56"/>
      </w:pPr>
    </w:p>
    <w:p w:rsidR="00443E1F" w:rsidRDefault="00443E1F">
      <w:pPr>
        <w:spacing w:after="0"/>
      </w:pPr>
      <w: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23</w:t>
      </w:r>
    </w:p>
    <w:p w:rsidR="00443E1F" w:rsidRDefault="00443E1F">
      <w:pPr>
        <w:pStyle w:val="Heading1"/>
        <w:ind w:left="-5"/>
      </w:pPr>
      <w:r>
        <w:t xml:space="preserve">ХЛЕБ/БАТОН С МАСЛОМ,  ЯЙЦО ОТВАРНОЕ 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28,25 грамм нетто блюда</w:t>
      </w:r>
      <w:r>
        <w:t xml:space="preserve">: </w:t>
      </w:r>
    </w:p>
    <w:tbl>
      <w:tblPr>
        <w:tblW w:w="9350" w:type="dxa"/>
        <w:tblInd w:w="6" w:type="dxa"/>
        <w:tblCellMar>
          <w:left w:w="0" w:type="dxa"/>
          <w:right w:w="115" w:type="dxa"/>
        </w:tblCellMar>
        <w:tblLook w:val="00A0"/>
      </w:tblPr>
      <w:tblGrid>
        <w:gridCol w:w="4458"/>
        <w:gridCol w:w="2554"/>
        <w:gridCol w:w="2338"/>
      </w:tblGrid>
      <w:tr w:rsidR="00443E1F" w:rsidTr="00CB4854">
        <w:trPr>
          <w:trHeight w:val="401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98">
              <w:r>
                <w:t>Масло сливочное</w:t>
              </w:r>
            </w:hyperlink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887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99">
              <w:r>
                <w:t>Пшеничный хлеб/</w:t>
              </w:r>
            </w:hyperlink>
            <w:r>
              <w:t xml:space="preserve">батон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25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1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1/4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1/4</w:t>
            </w:r>
          </w:p>
        </w:tc>
      </w:tr>
      <w:tr w:rsidR="00443E1F" w:rsidTr="00CB4854">
        <w:trPr>
          <w:trHeight w:val="631"/>
        </w:trPr>
        <w:tc>
          <w:tcPr>
            <w:tcW w:w="445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>
              <w:rPr>
                <w:b/>
              </w:rPr>
              <w:t>Рецептура на 4</w:t>
            </w:r>
            <w:r w:rsidRPr="00CB4854">
              <w:rPr>
                <w:b/>
              </w:rPr>
              <w:t>5</w:t>
            </w:r>
            <w:r>
              <w:rPr>
                <w:b/>
              </w:rPr>
              <w:t>,5</w:t>
            </w:r>
            <w:r w:rsidRPr="00CB4854">
              <w:rPr>
                <w:b/>
              </w:rPr>
              <w:t xml:space="preserve"> грамм нетто блюда</w:t>
            </w:r>
            <w:r>
              <w:t xml:space="preserve">: 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00">
              <w:r>
                <w:t>Масло сливочное</w:t>
              </w:r>
            </w:hyperlink>
            <w:r>
              <w:t xml:space="preserve">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887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01">
              <w:r>
                <w:t>Пшеничный хлеб/</w:t>
              </w:r>
            </w:hyperlink>
            <w:r>
              <w:t xml:space="preserve">батон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40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1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1/2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1/2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15.51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23,29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32.36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20"/>
            </w:pPr>
            <w:r>
              <w:t xml:space="preserve">200,89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0,11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>0.11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0,16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13,56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>28,25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45,5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Ломтик хлеба намазывают маслом. Яйцо варят не менее 10 минут после закипания, промывают холодной водой, очищают и разрезают на части.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94"/>
          <w:tab w:val="center" w:pos="3131"/>
        </w:tabs>
        <w:spacing w:after="3" w:line="269" w:lineRule="auto"/>
      </w:pPr>
      <w:r>
        <w:rPr>
          <w:noProof/>
        </w:rPr>
        <w:pict>
          <v:shape id="Picture 14314" o:spid="_x0000_s1155" type="#_x0000_t75" style="position:absolute;margin-left:5.4pt;margin-top:-7pt;width:28.6pt;height:28.6pt;z-index:251615744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>
      <w:pPr>
        <w:spacing w:after="102"/>
        <w:ind w:left="676"/>
      </w:pPr>
    </w:p>
    <w:p w:rsidR="00443E1F" w:rsidRDefault="00443E1F">
      <w:pPr>
        <w:spacing w:after="473" w:line="271" w:lineRule="auto"/>
        <w:ind w:left="108" w:firstLine="2085"/>
        <w:jc w:val="both"/>
      </w:pPr>
      <w:r>
        <w:rPr>
          <w:noProof/>
        </w:rPr>
        <w:pict>
          <v:shape id="Picture 14316" o:spid="_x0000_s1156" type="#_x0000_t75" style="position:absolute;left:0;text-align:left;margin-left:5.4pt;margin-top:.4pt;width:28.4pt;height:28.2pt;z-index:251616768;visibility:visible" o:allowoverlap="f">
            <v:imagedata r:id="rId40" o:title=""/>
            <w10:wrap type="square"/>
          </v:shape>
        </w:pict>
      </w:r>
      <w:r>
        <w:t xml:space="preserve">ровные ломтики хлеба, намазанные маслом, сверху яйцо  </w: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отварное </w:t>
      </w:r>
    </w:p>
    <w:p w:rsidR="00443E1F" w:rsidRDefault="00443E1F">
      <w:pPr>
        <w:tabs>
          <w:tab w:val="center" w:pos="1612"/>
          <w:tab w:val="center" w:pos="4508"/>
        </w:tabs>
        <w:spacing w:after="4" w:line="271" w:lineRule="auto"/>
      </w:pPr>
      <w:r>
        <w:rPr>
          <w:noProof/>
        </w:rPr>
        <w:pict>
          <v:shape id="Picture 14318" o:spid="_x0000_s1157" type="#_x0000_t75" style="position:absolute;margin-left:5.4pt;margin-top:-7.05pt;width:28.4pt;height:28.2pt;z-index:251617792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набору продуктов. </w:t>
      </w:r>
    </w:p>
    <w:p w:rsidR="00443E1F" w:rsidRDefault="00443E1F">
      <w:pPr>
        <w:spacing w:after="0"/>
        <w:ind w:left="108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rPr>
          <w:noProof/>
        </w:rPr>
        <w:pict>
          <v:group id="Group 287406" o:spid="_x0000_s1158" style="position:absolute;margin-left:5.4pt;margin-top:-1.65pt;width:29.8pt;height:65.2pt;z-index:251677184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">
            <v:rect id="Rectangle 14357" o:spid="_x0000_s1159" style="position:absolute;left:3432;top:1968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Ky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+sMx/L0TbpDzBwAAAP//AwBQSwECLQAUAAYACAAAACEA2+H2y+4AAACFAQAAEwAAAAAAAAAA&#10;AAAAAAAAAAAAW0NvbnRlbnRfVHlwZXNdLnhtbFBLAQItABQABgAIAAAAIQBa9CxbvwAAABUBAAAL&#10;AAAAAAAAAAAAAAAAAB8BAABfcmVscy8ucmVsc1BLAQItABQABgAIAAAAIQBwMxKy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4721" o:spid="_x0000_s1160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">
              <v:imagedata r:id="rId19" o:title=""/>
            </v:shape>
            <v:shape id="Picture 14723" o:spid="_x0000_s1161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145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1"/>
        </w:tabs>
        <w:spacing w:after="327" w:line="265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287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24</w:t>
      </w:r>
    </w:p>
    <w:p w:rsidR="00443E1F" w:rsidRDefault="00443E1F">
      <w:pPr>
        <w:pStyle w:val="Heading1"/>
        <w:ind w:left="-5"/>
      </w:pPr>
      <w:r>
        <w:t>САЛАТ ИЗ МОРКОВИ С РАСТИТЕЛЬНЫМ МАСЛОМ И САХАРОМ</w:t>
      </w:r>
    </w:p>
    <w:p w:rsidR="00443E1F" w:rsidRDefault="00443E1F">
      <w:pPr>
        <w:spacing w:after="4" w:line="271" w:lineRule="auto"/>
        <w:ind w:left="10" w:right="5092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без обработки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1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hyperlink r:id="rId102">
              <w:r>
                <w:t>Морковь</w:t>
              </w:r>
            </w:hyperlink>
            <w:r>
              <w:t xml:space="preserve">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Сахар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Pr="00CB4854" w:rsidRDefault="00443E1F" w:rsidP="00CB4854">
            <w:pPr>
              <w:spacing w:after="0" w:line="240" w:lineRule="auto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0,4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60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402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hyperlink r:id="rId103">
              <w:r>
                <w:t>Морковь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70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60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Сахар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7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7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Pr="00CB4854" w:rsidRDefault="00443E1F" w:rsidP="00CB485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Соль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>0,5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0,5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10,7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37"/>
            </w:pPr>
            <w:r>
              <w:t xml:space="preserve">42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22,4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0,61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 w:rsidP="00FA3484">
      <w:pPr>
        <w:numPr>
          <w:ilvl w:val="0"/>
          <w:numId w:val="1"/>
        </w:numPr>
        <w:spacing w:after="3" w:line="269" w:lineRule="auto"/>
      </w:pPr>
      <w:r>
        <w:t>10,5 часов                                                                                               40                            60</w:t>
      </w:r>
      <w:r>
        <w:tab/>
      </w:r>
    </w:p>
    <w:p w:rsidR="00443E1F" w:rsidRDefault="00443E1F" w:rsidP="00FA3484">
      <w:pPr>
        <w:spacing w:after="3" w:line="269" w:lineRule="auto"/>
        <w:ind w:left="108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Морковь вымыть, очистить, обдать холодной кипяченной водой, натереть на крупной терке, соединить с сахаром, растительным маслом, посолить и перемешать.</w:t>
      </w:r>
    </w:p>
    <w:p w:rsidR="00443E1F" w:rsidRDefault="00443E1F">
      <w:pPr>
        <w:spacing w:after="26"/>
      </w:pPr>
    </w:p>
    <w:p w:rsidR="00443E1F" w:rsidRDefault="00443E1F">
      <w:pPr>
        <w:spacing w:after="430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rPr>
          <w:noProof/>
        </w:rPr>
        <w:pict>
          <v:shape id="Picture 15180" o:spid="_x0000_s1162" type="#_x0000_t75" style="position:absolute;margin-left:5.4pt;margin-top:-8.6pt;width:29.8pt;height:29.8pt;z-index:251618816;visibility:visible" o:allowoverlap="f">
            <v:imagedata r:id="rId20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25</w:t>
      </w:r>
    </w:p>
    <w:p w:rsidR="00443E1F" w:rsidRDefault="00443E1F">
      <w:pPr>
        <w:pStyle w:val="Heading1"/>
        <w:ind w:left="-5"/>
      </w:pPr>
      <w:r>
        <w:t xml:space="preserve">СУП ГРЕЧНЕВЫЙ СО СМЕТАНОЙ НА КОСТНОМ/КУРИНОМ БУЛЬОНЕ 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 xml:space="preserve">варка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1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Мясо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10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</w:pPr>
            <w:hyperlink r:id="rId104">
              <w:r>
                <w:t>Морковь</w:t>
              </w:r>
            </w:hyperlink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</w:pPr>
            <w:r>
              <w:t xml:space="preserve">9 </w:t>
            </w:r>
          </w:p>
        </w:tc>
      </w:tr>
    </w:tbl>
    <w:p w:rsidR="00443E1F" w:rsidRDefault="00443E1F">
      <w:pPr>
        <w:tabs>
          <w:tab w:val="center" w:pos="1742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  3</w:t>
      </w:r>
      <w:r>
        <w:rPr>
          <w:b/>
        </w:rPr>
        <w:tab/>
      </w:r>
      <w:r>
        <w:t xml:space="preserve">Масло растительное </w:t>
      </w:r>
      <w:r>
        <w:tab/>
        <w:t xml:space="preserve">1 </w:t>
      </w:r>
      <w:r>
        <w:tab/>
        <w:t xml:space="preserve">1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4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6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60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7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гречневая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8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9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0,4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0,4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402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Мясо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>20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20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3"/>
            </w:pPr>
            <w:hyperlink r:id="rId105">
              <w:r>
                <w:t>Морковь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5"/>
            </w:pPr>
            <w:r>
              <w:t xml:space="preserve">15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E27829">
            <w:pPr>
              <w:spacing w:after="0" w:line="240" w:lineRule="auto"/>
              <w:ind w:left="3"/>
            </w:pPr>
            <w:r>
              <w:t xml:space="preserve">10 </w:t>
            </w:r>
          </w:p>
        </w:tc>
      </w:tr>
    </w:tbl>
    <w:p w:rsidR="00443E1F" w:rsidRDefault="00443E1F">
      <w:pPr>
        <w:tabs>
          <w:tab w:val="center" w:pos="1742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3 </w:t>
      </w:r>
      <w:r>
        <w:rPr>
          <w:b/>
        </w:rPr>
        <w:tab/>
      </w:r>
      <w:r>
        <w:t xml:space="preserve">Масло растительное </w:t>
      </w:r>
      <w:r>
        <w:tab/>
        <w:t xml:space="preserve">2 </w:t>
      </w:r>
      <w:r>
        <w:tab/>
        <w:t xml:space="preserve">2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t>4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5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9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6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7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гречневая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8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>
              <w:rPr>
                <w:b/>
              </w:rPr>
              <w:t>9</w:t>
            </w:r>
            <w:r w:rsidRPr="00CB4854">
              <w:rPr>
                <w:b/>
              </w:rPr>
              <w:t xml:space="preserve">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2,6 </w:t>
            </w:r>
          </w:p>
        </w:tc>
      </w:tr>
    </w:tbl>
    <w:p w:rsidR="00443E1F" w:rsidRDefault="00443E1F">
      <w:pPr>
        <w:tabs>
          <w:tab w:val="center" w:pos="1065"/>
          <w:tab w:val="center" w:pos="6516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Жиры, г </w:t>
      </w:r>
      <w:r>
        <w:tab/>
        <w:t xml:space="preserve">2,9 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246"/>
        <w:gridCol w:w="1691"/>
        <w:gridCol w:w="1418"/>
      </w:tblGrid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24"/>
            </w:pPr>
            <w:r>
              <w:t xml:space="preserve">3,2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48,9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0,03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1,88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6,76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0,472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150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В кипящий мясной бульон закладываем предварительно очищенный, промытый, нарезанный кубиками картофель. Варим картофель до полуготовности.  Гречневую крупу перебираем, промываем и добавляем в кастрюлю с готовящимся картофелем. Варим 15 минут. В это время подготавливаем овощи: чистим и промываем лук и морковь. Мелко нарезаем и пассируем в сливочном масле, добавляем в кастрюлю и варим суп до готовности.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5042"/>
        </w:tabs>
        <w:spacing w:after="4" w:line="271" w:lineRule="auto"/>
      </w:pPr>
      <w:r>
        <w:rPr>
          <w:noProof/>
        </w:rPr>
        <w:pict>
          <v:shape id="Picture 15385" o:spid="_x0000_s1163" type="#_x0000_t75" style="position:absolute;margin-left:5.4pt;margin-top:-6.95pt;width:28.4pt;height:28.4pt;z-index:251619840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картофель и гречневая крупа не разварены </w:t>
      </w:r>
    </w:p>
    <w:p w:rsidR="00443E1F" w:rsidRDefault="00443E1F">
      <w:pPr>
        <w:spacing w:after="247"/>
        <w:ind w:left="108"/>
      </w:pPr>
    </w:p>
    <w:p w:rsidR="00443E1F" w:rsidRDefault="00443E1F">
      <w:pPr>
        <w:spacing w:after="298" w:line="216" w:lineRule="auto"/>
        <w:ind w:left="676" w:right="4970" w:firstLine="245"/>
        <w:jc w:val="both"/>
      </w:pPr>
      <w:r>
        <w:rPr>
          <w:noProof/>
        </w:rPr>
        <w:pict>
          <v:shape id="Picture 15387" o:spid="_x0000_s1164" type="#_x0000_t75" style="position:absolute;left:0;text-align:left;margin-left:5.4pt;margin-top:-6.95pt;width:28.6pt;height:28.6pt;z-index:251620864;visibility:visible" o:allowoverlap="f">
            <v:imagedata r:id="rId17" o:title=""/>
            <w10:wrap type="square"/>
          </v:shape>
        </w:pict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мягкая, сочная  </w:t>
      </w:r>
    </w:p>
    <w:p w:rsidR="00443E1F" w:rsidRDefault="00443E1F">
      <w:pPr>
        <w:tabs>
          <w:tab w:val="center" w:pos="1612"/>
          <w:tab w:val="center" w:pos="4391"/>
        </w:tabs>
        <w:spacing w:after="4" w:line="271" w:lineRule="auto"/>
      </w:pPr>
      <w:r>
        <w:rPr>
          <w:noProof/>
        </w:rPr>
        <w:pict>
          <v:shape id="Picture 15389" o:spid="_x0000_s1165" type="#_x0000_t75" style="position:absolute;margin-left:5.4pt;margin-top:-6.95pt;width:28.6pt;height:28.4pt;z-index:251621888;visibility:visible" o:allowoverlap="f">
            <v:imagedata r:id="rId42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свойственен набору продуктов </w:t>
      </w:r>
    </w:p>
    <w:p w:rsidR="00443E1F" w:rsidRDefault="00443E1F">
      <w:pPr>
        <w:spacing w:after="246"/>
        <w:ind w:left="676"/>
      </w:pPr>
    </w:p>
    <w:p w:rsidR="00443E1F" w:rsidRDefault="00443E1F">
      <w:pPr>
        <w:tabs>
          <w:tab w:val="center" w:pos="1218"/>
          <w:tab w:val="center" w:pos="3400"/>
        </w:tabs>
        <w:spacing w:after="4" w:line="271" w:lineRule="auto"/>
      </w:pPr>
      <w:r>
        <w:rPr>
          <w:noProof/>
        </w:rPr>
        <w:pict>
          <v:shape id="Picture 15391" o:spid="_x0000_s1166" type="#_x0000_t75" style="position:absolute;margin-left:5.4pt;margin-top:-6.95pt;width:28.6pt;height:28.4pt;z-index:251622912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прозрачный </w:t>
      </w:r>
    </w:p>
    <w:p w:rsidR="00443E1F" w:rsidRDefault="00443E1F">
      <w:pPr>
        <w:spacing w:after="420"/>
        <w:ind w:left="676"/>
      </w:pPr>
    </w:p>
    <w:p w:rsidR="00443E1F" w:rsidRDefault="00443E1F">
      <w:pPr>
        <w:tabs>
          <w:tab w:val="center" w:pos="1606"/>
          <w:tab w:val="center" w:pos="3172"/>
        </w:tabs>
        <w:spacing w:after="639" w:line="269" w:lineRule="auto"/>
      </w:pPr>
      <w:r>
        <w:rPr>
          <w:noProof/>
        </w:rPr>
        <w:pict>
          <v:group id="Group 261811" o:spid="_x0000_s1167" style="position:absolute;margin-left:5.4pt;margin-top:-4.95pt;width:29.8pt;height:65.2pt;z-index:251678208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">
            <v:rect id="Rectangle 15360" o:spid="_x0000_s1168" style="position:absolute;left:3432;top:1980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5393" o:spid="_x0000_s1169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">
              <v:imagedata r:id="rId19" o:title=""/>
            </v:shape>
            <v:shape id="Picture 15395" o:spid="_x0000_s1170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1180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114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26</w:t>
      </w:r>
    </w:p>
    <w:p w:rsidR="00443E1F" w:rsidRDefault="00443E1F">
      <w:pPr>
        <w:pStyle w:val="Heading1"/>
        <w:ind w:left="-5"/>
      </w:pPr>
      <w:r>
        <w:t>СЛОЖНЫЙ ГАРНИР С МЯСОМ/КУРАМИ (ТУШЕНАЯ КАПУСТА С РИСОМ)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5"/>
      </w:tblGrid>
      <w:tr w:rsidR="00443E1F" w:rsidTr="00CB4854">
        <w:trPr>
          <w:trHeight w:val="398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06">
              <w:r>
                <w:t>Морковь</w:t>
              </w:r>
            </w:hyperlink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9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9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241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Мясо/куры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077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Капуста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90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80 </w:t>
            </w:r>
          </w:p>
        </w:tc>
      </w:tr>
      <w:tr w:rsidR="00443E1F" w:rsidTr="00CB4854">
        <w:trPr>
          <w:trHeight w:val="293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74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Крупа рис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3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</w:tr>
      <w:tr w:rsidR="00443E1F" w:rsidTr="00CB4854">
        <w:trPr>
          <w:trHeight w:val="923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905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230 грамм нетто блюда</w:t>
            </w:r>
            <w:r>
              <w:t xml:space="preserve">: 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0,8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0,8 </w:t>
            </w:r>
          </w:p>
        </w:tc>
      </w:tr>
      <w:tr w:rsidR="00443E1F" w:rsidTr="00CB4854">
        <w:trPr>
          <w:trHeight w:val="401"/>
        </w:trPr>
        <w:tc>
          <w:tcPr>
            <w:tcW w:w="4454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07">
              <w:r>
                <w:t>Морковь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9 </w:t>
            </w:r>
          </w:p>
        </w:tc>
      </w:tr>
    </w:tbl>
    <w:p w:rsidR="00443E1F" w:rsidRDefault="00443E1F">
      <w:pPr>
        <w:tabs>
          <w:tab w:val="center" w:pos="1247"/>
          <w:tab w:val="center" w:pos="4755"/>
          <w:tab w:val="center" w:pos="7142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Мясо/куры </w:t>
      </w:r>
      <w:r>
        <w:tab/>
        <w:t xml:space="preserve">80 </w:t>
      </w:r>
      <w:r>
        <w:tab/>
        <w:t xml:space="preserve">80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110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рис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>2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4,3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18,4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126,9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0.04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19,1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23,7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9,5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7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230 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Белокочанную капусту очистить, нашинковать соломкой, положить в кастрюлю, добавить масло, воду или бульон и тушить под крышкой 20 минут. Затем положить пассированный лук, мелко нашинкованную</w:t>
      </w:r>
      <w:r w:rsidRPr="001118C7">
        <w:t xml:space="preserve"> </w:t>
      </w:r>
      <w:r>
        <w:t xml:space="preserve">морковь, добавить соль и продолжать тушить до готовности.  Нарезанное мясо/курицу тушить с капустой до готовности. Промытый очищенный рис варить до готовности, заправить сливочным маслом.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4693"/>
        </w:tabs>
        <w:spacing w:after="3" w:line="269" w:lineRule="auto"/>
      </w:pPr>
      <w:r>
        <w:rPr>
          <w:noProof/>
        </w:rPr>
        <w:pict>
          <v:shape id="Picture 16283" o:spid="_x0000_s1171" type="#_x0000_t75" style="position:absolute;margin-left:5.4pt;margin-top:-6.9pt;width:28.4pt;height:28.4pt;z-index:251623936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  <w:t>Продукты сохранили форму нарезки</w:t>
      </w:r>
    </w:p>
    <w:p w:rsidR="00443E1F" w:rsidRDefault="00443E1F">
      <w:pPr>
        <w:spacing w:after="246"/>
        <w:ind w:left="108"/>
      </w:pPr>
    </w:p>
    <w:p w:rsidR="00443E1F" w:rsidRDefault="00443E1F">
      <w:pPr>
        <w:spacing w:after="298" w:line="216" w:lineRule="auto"/>
        <w:ind w:left="676" w:right="5802" w:firstLine="245"/>
      </w:pPr>
      <w:r>
        <w:rPr>
          <w:noProof/>
        </w:rPr>
        <w:pict>
          <v:shape id="Picture 16285" o:spid="_x0000_s1172" type="#_x0000_t75" style="position:absolute;left:0;text-align:left;margin-left:5.4pt;margin-top:-6.9pt;width:28.6pt;height:28.6pt;z-index:251624960;visibility:visible" o:allowoverlap="f">
            <v:imagedata r:id="rId17" o:title=""/>
            <w10:wrap type="square"/>
          </v:shape>
        </w:pict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 </w:t>
      </w:r>
    </w:p>
    <w:p w:rsidR="00443E1F" w:rsidRDefault="00443E1F">
      <w:pPr>
        <w:tabs>
          <w:tab w:val="center" w:pos="1612"/>
          <w:tab w:val="center" w:pos="4391"/>
        </w:tabs>
        <w:spacing w:after="4" w:line="271" w:lineRule="auto"/>
      </w:pPr>
      <w:r>
        <w:rPr>
          <w:noProof/>
        </w:rPr>
        <w:pict>
          <v:shape id="Picture 16287" o:spid="_x0000_s1173" type="#_x0000_t75" style="position:absolute;margin-left:5.4pt;margin-top:-6.9pt;width:28.6pt;height:28.4pt;z-index:251625984;visibility:visible" o:allowoverlap="f">
            <v:imagedata r:id="rId42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свойственен набору продуктов </w:t>
      </w:r>
    </w:p>
    <w:p w:rsidR="00443E1F" w:rsidRDefault="00443E1F">
      <w:pPr>
        <w:spacing w:after="419"/>
        <w:ind w:left="676"/>
      </w:pPr>
    </w:p>
    <w:p w:rsidR="00443E1F" w:rsidRDefault="00443E1F">
      <w:pPr>
        <w:tabs>
          <w:tab w:val="center" w:pos="1606"/>
          <w:tab w:val="center" w:pos="3172"/>
        </w:tabs>
        <w:spacing w:after="745" w:line="269" w:lineRule="auto"/>
      </w:pPr>
      <w:r>
        <w:rPr>
          <w:noProof/>
        </w:rPr>
        <w:pict>
          <v:group id="Group 273152" o:spid="_x0000_s1174" style="position:absolute;margin-left:5.4pt;margin-top:-4.9pt;width:29.8pt;height:65.2pt;z-index:251679232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">
            <v:rect id="Rectangle 15992" o:spid="_x0000_s1175" style="position:absolute;left:3432;top:197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b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B/G8QD+3wk3yNkTAAD//wMAUEsBAi0AFAAGAAgAAAAhANvh9svuAAAAhQEAABMAAAAAAAAAAAAA&#10;AAAAAAAAAFtDb250ZW50X1R5cGVzXS54bWxQSwECLQAUAAYACAAAACEAWvQsW78AAAAVAQAACwAA&#10;AAAAAAAAAAAAAAAfAQAAX3JlbHMvLnJlbHNQSwECLQAUAAYACAAAACEA6PzH28MAAADeAAAADwAA&#10;AAAAAAAAAAAAAAAHAgAAZHJzL2Rvd25yZXYueG1sUEsFBgAAAAADAAMAtwAAAPc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6289" o:spid="_x0000_s1176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">
              <v:imagedata r:id="rId19" o:title=""/>
            </v:shape>
            <v:shape id="Picture 16291" o:spid="_x0000_s1177" type="#_x0000_t75" style="position:absolute;top:4470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27</w:t>
      </w:r>
    </w:p>
    <w:p w:rsidR="00443E1F" w:rsidRDefault="00443E1F">
      <w:pPr>
        <w:pStyle w:val="Heading1"/>
        <w:ind w:left="-5"/>
      </w:pPr>
      <w:r>
        <w:t xml:space="preserve">РЫБНАЯ КОТЛЕТА С КАРТОФЕЛЬНЫМ ПЮРЕ 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1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108">
              <w:r>
                <w:t>Рыба</w:t>
              </w:r>
            </w:hyperlink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60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</w:tbl>
    <w:p w:rsidR="00443E1F" w:rsidRDefault="00443E1F">
      <w:pPr>
        <w:tabs>
          <w:tab w:val="center" w:pos="1229"/>
          <w:tab w:val="center" w:pos="4755"/>
          <w:tab w:val="center" w:pos="720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109">
        <w:r>
          <w:t>Картофель</w:t>
        </w:r>
      </w:hyperlink>
      <w:r>
        <w:tab/>
        <w:t xml:space="preserve">130 </w:t>
      </w:r>
      <w:r>
        <w:tab/>
        <w:t xml:space="preserve">120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3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6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1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hyperlink r:id="rId110">
              <w:r>
                <w:t>Рыба</w:t>
              </w:r>
            </w:hyperlink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130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</w:tr>
    </w:tbl>
    <w:p w:rsidR="00443E1F" w:rsidRDefault="00443E1F">
      <w:pPr>
        <w:tabs>
          <w:tab w:val="center" w:pos="1229"/>
          <w:tab w:val="center" w:pos="4755"/>
          <w:tab w:val="center" w:pos="720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111">
        <w:r>
          <w:t>Картофель</w:t>
        </w:r>
      </w:hyperlink>
      <w:r>
        <w:tab/>
        <w:t xml:space="preserve">140 </w:t>
      </w:r>
      <w:r>
        <w:tab/>
        <w:t xml:space="preserve">130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12,5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10,8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15,1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195,5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0,19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0,3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48,8 </w:t>
            </w:r>
          </w:p>
        </w:tc>
      </w:tr>
      <w:tr w:rsidR="00443E1F" w:rsidTr="00CB4854">
        <w:trPr>
          <w:trHeight w:val="44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1,94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7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Очистить картофель и залить кипящей подсоленной водой, варить до готовности при слабом кипении. Отвар слить, горячий картофель протереть через протирочную машину. В протертый картофель добавить в 2-3 приема горячее кипяченое молоко и растопленное сливочное масло. Смесь  взбить и  тщательно перемешать   до получения пышной однородной массы. 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Тщательно вымытое рыбное филе пропустить 2 раза на мясорубке, добавить подготовленные яйца, размягчённое сливочное масло, соль, измельченный лук репчатый, замоченный в воде и хорошо отжатый пшеничный хлеб. Полученную массу посолить и хорошо перемешать. Сформировать котлеты, обвалять их в муке и запекать в духовом шкафу при температуре от +220 до 250 градусов.  </w:t>
      </w: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309"/>
      </w:pPr>
    </w:p>
    <w:p w:rsidR="00443E1F" w:rsidRDefault="00443E1F">
      <w:pPr>
        <w:tabs>
          <w:tab w:val="center" w:pos="1615"/>
          <w:tab w:val="center" w:pos="5650"/>
        </w:tabs>
        <w:spacing w:after="431" w:line="265" w:lineRule="auto"/>
      </w:pPr>
      <w:r>
        <w:rPr>
          <w:noProof/>
        </w:rPr>
        <w:pict>
          <v:shape id="Picture 16624" o:spid="_x0000_i1056" type="#_x0000_t75" style="width:27.75pt;height:27.75pt;visibility:visible">
            <v:imagedata r:id="rId40" o:title="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>Котлета имеет</w:t>
      </w:r>
      <w:r w:rsidRPr="00BE6B72">
        <w:t xml:space="preserve"> </w:t>
      </w:r>
      <w:r>
        <w:t xml:space="preserve">круглую или яйцевидную приплюснутую  форму. Пюре - без комочков не протертого картофеля </w:t>
      </w:r>
    </w:p>
    <w:p w:rsidR="00443E1F" w:rsidRDefault="00443E1F">
      <w:pPr>
        <w:spacing w:after="4" w:line="271" w:lineRule="auto"/>
        <w:ind w:left="118" w:hanging="10"/>
        <w:jc w:val="both"/>
      </w:pPr>
      <w:r>
        <w:rPr>
          <w:noProof/>
        </w:rPr>
        <w:pict>
          <v:shape id="Picture 16626" o:spid="_x0000_i1057" type="#_x0000_t75" style="width:27.75pt;height:27.75pt;visibility:visible">
            <v:imagedata r:id="rId17" o:title="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Пюре- густая, пышная, однородная . Котлета - однородная, рыхлая, сочная. </w:t>
      </w:r>
    </w:p>
    <w:p w:rsidR="00443E1F" w:rsidRDefault="00443E1F">
      <w:pPr>
        <w:spacing w:after="326" w:line="216" w:lineRule="auto"/>
        <w:ind w:left="676" w:hanging="568"/>
        <w:jc w:val="both"/>
      </w:pPr>
      <w:r>
        <w:rPr>
          <w:noProof/>
        </w:rPr>
        <w:pict>
          <v:shape id="Picture 17028" o:spid="_x0000_i1058" type="#_x0000_t75" style="width:27.75pt;height:27.75pt;visibility:visible">
            <v:imagedata r:id="rId18" o:title=""/>
          </v:shape>
        </w:pict>
      </w:r>
      <w:r>
        <w:rPr>
          <w:b/>
        </w:rPr>
        <w:tab/>
        <w:t xml:space="preserve">Вкус и запах: </w:t>
      </w:r>
      <w:r>
        <w:rPr>
          <w:b/>
        </w:rPr>
        <w:tab/>
      </w:r>
      <w:r>
        <w:t xml:space="preserve">нежный, с ароматом молока и сливочного масла. Не допускаются посторонние привкусы, запах и привкус кислого  </w:t>
      </w:r>
      <w:r>
        <w:tab/>
        <w:t xml:space="preserve">хлеба. </w:t>
      </w:r>
    </w:p>
    <w:p w:rsidR="00443E1F" w:rsidRDefault="00443E1F">
      <w:pPr>
        <w:tabs>
          <w:tab w:val="center" w:pos="1190"/>
          <w:tab w:val="center" w:pos="4826"/>
          <w:tab w:val="center" w:pos="7600"/>
        </w:tabs>
        <w:spacing w:after="185" w:line="271" w:lineRule="auto"/>
      </w:pPr>
      <w:r>
        <w:rPr>
          <w:noProof/>
        </w:rPr>
        <w:pict>
          <v:shape id="Picture 17030" o:spid="_x0000_s1178" type="#_x0000_t75" style="position:absolute;margin-left:5.4pt;margin-top:-2.55pt;width:28.6pt;height:28.6pt;z-index:251627008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>Котлеты - белый с сероватым оттенком , пюре - бело-</w:t>
      </w:r>
      <w:r w:rsidRPr="00D27A5A">
        <w:t xml:space="preserve"> </w:t>
      </w:r>
      <w:r>
        <w:t>кремовый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26"/>
      </w:pPr>
    </w:p>
    <w:p w:rsidR="00443E1F" w:rsidRDefault="00443E1F">
      <w:pPr>
        <w:spacing w:after="23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28</w:t>
      </w:r>
    </w:p>
    <w:p w:rsidR="00443E1F" w:rsidRDefault="00443E1F">
      <w:pPr>
        <w:pStyle w:val="Heading1"/>
        <w:ind w:left="-5"/>
      </w:pPr>
      <w:r>
        <w:t xml:space="preserve">КИСЕЛЬ 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092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2"/>
        <w:gridCol w:w="3804"/>
        <w:gridCol w:w="2091"/>
        <w:gridCol w:w="464"/>
        <w:gridCol w:w="2338"/>
      </w:tblGrid>
      <w:tr w:rsidR="00443E1F" w:rsidTr="00CB4854">
        <w:trPr>
          <w:trHeight w:val="400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09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46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Кисель 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hyperlink r:id="rId112">
              <w:r>
                <w:t>Сахар</w:t>
              </w:r>
            </w:hyperlink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53" w:type="dxa"/>
        </w:tblCellMar>
        <w:tblLook w:val="00A0"/>
      </w:tblPr>
      <w:tblGrid>
        <w:gridCol w:w="4458"/>
        <w:gridCol w:w="3473"/>
        <w:gridCol w:w="1062"/>
        <w:gridCol w:w="356"/>
      </w:tblGrid>
      <w:tr w:rsidR="00443E1F" w:rsidTr="00CB4854">
        <w:trPr>
          <w:trHeight w:val="401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4535" w:type="dxa"/>
            <w:gridSpan w:val="2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3065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  <w:r w:rsidRPr="00CB4854">
              <w:rPr>
                <w:b/>
                <w:color w:val="FFFFFF"/>
              </w:rPr>
              <w:tab/>
              <w:t xml:space="preserve">Нетто, гр. </w:t>
            </w:r>
          </w:p>
        </w:tc>
        <w:tc>
          <w:tcPr>
            <w:tcW w:w="35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8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2"/>
                <w:tab w:val="center" w:pos="667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Кисель </w:t>
            </w:r>
            <w:r>
              <w:tab/>
              <w:t xml:space="preserve">10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jc w:val="both"/>
            </w:pPr>
            <w:r>
              <w:t xml:space="preserve">10 </w:t>
            </w:r>
          </w:p>
        </w:tc>
      </w:tr>
      <w:tr w:rsidR="00443E1F" w:rsidTr="00CB4854">
        <w:trPr>
          <w:trHeight w:val="1228"/>
        </w:trPr>
        <w:tc>
          <w:tcPr>
            <w:tcW w:w="89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2"/>
                <w:tab w:val="center" w:pos="667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13">
              <w:r>
                <w:t>Сахар</w:t>
              </w:r>
            </w:hyperlink>
            <w:r>
              <w:tab/>
              <w:t xml:space="preserve">10 </w:t>
            </w:r>
          </w:p>
          <w:p w:rsidR="00443E1F" w:rsidRDefault="00443E1F" w:rsidP="00CB4854">
            <w:pPr>
              <w:spacing w:after="26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 xml:space="preserve">Пищевая ценность, калорийность и химический состав блюда </w:t>
            </w:r>
            <w:r>
              <w:t>(витамины, микроэлементы):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jc w:val="both"/>
            </w:pPr>
            <w:r>
              <w:t xml:space="preserve">10 </w:t>
            </w:r>
          </w:p>
        </w:tc>
      </w:tr>
      <w:tr w:rsidR="00443E1F" w:rsidTr="00CB4854">
        <w:trPr>
          <w:trHeight w:val="580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tabs>
                <w:tab w:val="center" w:pos="205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982" w:right="222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3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5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74"/>
              <w:jc w:val="center"/>
            </w:pPr>
            <w:r>
              <w:t>0,68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9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378"/>
              <w:jc w:val="center"/>
            </w:pPr>
            <w:r>
              <w:t xml:space="preserve">0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59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74"/>
              <w:jc w:val="center"/>
            </w:pPr>
            <w:r>
              <w:t xml:space="preserve">14,5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0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374"/>
              <w:jc w:val="center"/>
            </w:pPr>
            <w:r>
              <w:t xml:space="preserve">58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78"/>
              <w:jc w:val="center"/>
            </w:pPr>
            <w:r>
              <w:t>0,54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1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378"/>
              <w:jc w:val="center"/>
            </w:pPr>
            <w:r>
              <w:t xml:space="preserve">21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1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right="374"/>
              <w:jc w:val="center"/>
            </w:pPr>
            <w:r>
              <w:t xml:space="preserve">0.48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54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  <w:ind w:left="-6"/>
            </w:pP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right="374"/>
              <w:jc w:val="center"/>
            </w:pPr>
            <w:r>
              <w:t xml:space="preserve">0,3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2"/>
        </w:trPr>
        <w:tc>
          <w:tcPr>
            <w:tcW w:w="8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396"/>
        </w:trPr>
        <w:tc>
          <w:tcPr>
            <w:tcW w:w="7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0"/>
                <w:tab w:val="center" w:pos="7055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7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2"/>
                <w:tab w:val="center" w:pos="680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150 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Порошок киселя тщательно растворить в кипяченной остывшей воде, после того как основное количество воды закипит, при непрерывном помешивании, чтобы не образовались комки влить разведенный концентрат, добавить сахар и довести до кипения.  Варить кисель 30 минут.  Напиток охладить, изредка помешивая, чтобы на поверхности не образовались пленки. В охлажденный кисель перед раздачей добавить аскорбиновую кислоту с целью «С» витаминизации.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spacing w:after="298" w:line="216" w:lineRule="auto"/>
        <w:ind w:left="676" w:right="5046" w:firstLine="245"/>
        <w:jc w:val="both"/>
      </w:pPr>
      <w:r>
        <w:rPr>
          <w:noProof/>
        </w:rPr>
        <w:pict>
          <v:shape id="Picture 17343" o:spid="_x0000_s1179" type="#_x0000_t75" style="position:absolute;left:0;text-align:left;margin-left:5.4pt;margin-top:-6.9pt;width:28.6pt;height:28.6pt;z-index:251628032;visibility:visible" o:allowoverlap="f">
            <v:imagedata r:id="rId17" o:title=""/>
            <w10:wrap type="square"/>
          </v:shape>
        </w:pict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Отвар тягучий  </w:t>
      </w:r>
    </w:p>
    <w:p w:rsidR="00443E1F" w:rsidRDefault="00443E1F">
      <w:pPr>
        <w:tabs>
          <w:tab w:val="center" w:pos="1612"/>
          <w:tab w:val="center" w:pos="3925"/>
        </w:tabs>
        <w:spacing w:after="4" w:line="271" w:lineRule="auto"/>
      </w:pPr>
      <w:r>
        <w:rPr>
          <w:noProof/>
        </w:rPr>
        <w:pict>
          <v:shape id="Picture 17345" o:spid="_x0000_s1180" type="#_x0000_t75" style="position:absolute;margin-left:5.4pt;margin-top:-6.9pt;width:28.4pt;height:28.2pt;z-index:251629056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киселю </w:t>
      </w:r>
    </w:p>
    <w:p w:rsidR="00443E1F" w:rsidRDefault="00443E1F">
      <w:pPr>
        <w:spacing w:after="246"/>
        <w:ind w:left="108"/>
      </w:pPr>
    </w:p>
    <w:p w:rsidR="00443E1F" w:rsidRDefault="00443E1F">
      <w:pPr>
        <w:tabs>
          <w:tab w:val="center" w:pos="1218"/>
          <w:tab w:val="center" w:pos="3615"/>
        </w:tabs>
        <w:spacing w:after="4" w:line="271" w:lineRule="auto"/>
      </w:pPr>
      <w:r>
        <w:rPr>
          <w:noProof/>
        </w:rPr>
        <w:pict>
          <v:shape id="Picture 17347" o:spid="_x0000_s1181" type="#_x0000_t75" style="position:absolute;margin-left:5.4pt;margin-top:-6.9pt;width:28.6pt;height:28.4pt;z-index:251630080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Светло-розовый </w:t>
      </w:r>
    </w:p>
    <w:p w:rsidR="00443E1F" w:rsidRDefault="00443E1F">
      <w:pPr>
        <w:spacing w:after="414"/>
        <w:ind w:left="676"/>
      </w:pPr>
    </w:p>
    <w:p w:rsidR="00443E1F" w:rsidRDefault="00443E1F">
      <w:pPr>
        <w:tabs>
          <w:tab w:val="center" w:pos="1606"/>
          <w:tab w:val="center" w:pos="3172"/>
        </w:tabs>
        <w:spacing w:after="646" w:line="269" w:lineRule="auto"/>
      </w:pPr>
      <w:r>
        <w:rPr>
          <w:noProof/>
        </w:rPr>
        <w:pict>
          <v:group id="Group 269186" o:spid="_x0000_s1182" style="position:absolute;margin-left:5.4pt;margin-top:-4.9pt;width:29.8pt;height:65.2pt;z-index:251680256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">
            <v:rect id="Rectangle 17105" o:spid="_x0000_s1183" style="position:absolute;left:3432;top:197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Wz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NoAb/vhBvk+g4AAP//AwBQSwECLQAUAAYACAAAACEA2+H2y+4AAACFAQAAEwAAAAAAAAAA&#10;AAAAAAAAAAAAW0NvbnRlbnRfVHlwZXNdLnhtbFBLAQItABQABgAIAAAAIQBa9CxbvwAAABUBAAAL&#10;AAAAAAAAAAAAAAAAAB8BAABfcmVscy8ucmVsc1BLAQItABQABgAIAAAAIQAosBWz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7349" o:spid="_x0000_s1184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">
              <v:imagedata r:id="rId19" o:title=""/>
            </v:shape>
            <v:shape id="Picture 17351" o:spid="_x0000_s1185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tabs>
          <w:tab w:val="center" w:pos="1180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114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9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29</w:t>
      </w:r>
    </w:p>
    <w:p w:rsidR="00443E1F" w:rsidRDefault="00443E1F">
      <w:pPr>
        <w:pStyle w:val="Heading1"/>
        <w:ind w:left="-5"/>
      </w:pPr>
      <w:r>
        <w:t>СУШКА</w:t>
      </w:r>
    </w:p>
    <w:p w:rsidR="00443E1F" w:rsidRDefault="00443E1F">
      <w:pPr>
        <w:spacing w:after="4" w:line="271" w:lineRule="auto"/>
        <w:ind w:left="10" w:right="5528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нет</w:t>
      </w:r>
    </w:p>
    <w:p w:rsidR="00443E1F" w:rsidRDefault="00443E1F">
      <w:pPr>
        <w:spacing w:after="4" w:line="271" w:lineRule="auto"/>
        <w:ind w:left="10" w:right="5528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8 грамм нетто блюда</w:t>
      </w:r>
      <w:r>
        <w:t xml:space="preserve">: </w:t>
      </w:r>
    </w:p>
    <w:tbl>
      <w:tblPr>
        <w:tblW w:w="9350" w:type="dxa"/>
        <w:tblInd w:w="6" w:type="dxa"/>
        <w:tblCellMar>
          <w:left w:w="0" w:type="dxa"/>
          <w:right w:w="115" w:type="dxa"/>
        </w:tblCellMar>
        <w:tblLook w:val="00A0"/>
      </w:tblPr>
      <w:tblGrid>
        <w:gridCol w:w="4458"/>
        <w:gridCol w:w="2554"/>
        <w:gridCol w:w="2338"/>
      </w:tblGrid>
      <w:tr w:rsidR="00443E1F" w:rsidTr="00CB4854">
        <w:trPr>
          <w:trHeight w:val="402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8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Сушка 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8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8</w:t>
            </w:r>
          </w:p>
        </w:tc>
      </w:tr>
      <w:tr w:rsidR="00443E1F" w:rsidTr="00CB4854">
        <w:trPr>
          <w:trHeight w:val="631"/>
        </w:trPr>
        <w:tc>
          <w:tcPr>
            <w:tcW w:w="445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 грамм нетто блюда</w:t>
            </w:r>
            <w:r>
              <w:t xml:space="preserve">: 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8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Сушка 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20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2,14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0,32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14,02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68,2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0,03 </w:t>
            </w:r>
          </w:p>
        </w:tc>
      </w:tr>
    </w:tbl>
    <w:p w:rsidR="00443E1F" w:rsidRDefault="00443E1F">
      <w:pPr>
        <w:tabs>
          <w:tab w:val="center" w:pos="907"/>
          <w:tab w:val="center" w:pos="6516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C, мг </w:t>
      </w:r>
      <w:r>
        <w:tab/>
        <w:t xml:space="preserve">0 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370"/>
        <w:gridCol w:w="1567"/>
        <w:gridCol w:w="1418"/>
      </w:tblGrid>
      <w:tr w:rsidR="00443E1F" w:rsidTr="00CB4854">
        <w:trPr>
          <w:trHeight w:val="288"/>
        </w:trPr>
        <w:tc>
          <w:tcPr>
            <w:tcW w:w="637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4"/>
            </w:pPr>
            <w:r>
              <w:t xml:space="preserve">20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1,1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750"/>
          <w:tab w:val="center" w:pos="816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>8</w:t>
      </w:r>
      <w:r>
        <w:tab/>
        <w:t xml:space="preserve">20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Готовый продукт промышленного производства. </w:t>
      </w: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441"/>
      </w:pPr>
    </w:p>
    <w:p w:rsidR="00443E1F" w:rsidRDefault="00443E1F">
      <w:pPr>
        <w:tabs>
          <w:tab w:val="center" w:pos="1606"/>
          <w:tab w:val="center" w:pos="4990"/>
        </w:tabs>
        <w:spacing w:after="435" w:line="265" w:lineRule="auto"/>
      </w:pPr>
      <w:r>
        <w:rPr>
          <w:noProof/>
        </w:rPr>
        <w:pict>
          <v:group id="Group 285456" o:spid="_x0000_s1186" style="position:absolute;margin-left:5.4pt;margin-top:-5.55pt;width:29.8pt;height:65.2pt;z-index:251681280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">
            <v:rect id="Rectangle 17446" o:spid="_x0000_s1187" style="position:absolute;left:3432;top:1975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GA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P9zOBzB3zvhBjl/AQAA//8DAFBLAQItABQABgAIAAAAIQDb4fbL7gAAAIUBAAATAAAAAAAAAAAA&#10;AAAAAAAAAABbQ29udGVudF9UeXBlc10ueG1sUEsBAi0AFAAGAAgAAAAhAFr0LFu/AAAAFQEAAAsA&#10;AAAAAAAAAAAAAAAAHwEAAF9yZWxzLy5yZWxzUEsBAi0AFAAGAAgAAAAhACNmkYDEAAAA3gAAAA8A&#10;AAAAAAAAAAAAAAAABwIAAGRycy9kb3ducmV2LnhtbFBLBQYAAAAAAwADALcAAAD4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7717" o:spid="_x0000_s1188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">
              <v:imagedata r:id="rId19" o:title=""/>
            </v:shape>
            <v:shape id="Picture 17719" o:spid="_x0000_s1189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tab/>
      </w:r>
      <w:r>
        <w:rPr>
          <w:b/>
          <w:sz w:val="34"/>
          <w:vertAlign w:val="superscript"/>
        </w:rPr>
        <w:t xml:space="preserve">Температура </w:t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в соответствии с указаниями на упаковке. </w:t>
      </w:r>
    </w:p>
    <w:p w:rsidR="00443E1F" w:rsidRDefault="00443E1F">
      <w:pPr>
        <w:tabs>
          <w:tab w:val="center" w:pos="1180"/>
          <w:tab w:val="center" w:pos="4990"/>
        </w:tabs>
        <w:spacing w:after="0" w:line="265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в соответствии с указаниями на упаковке.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30</w:t>
      </w:r>
    </w:p>
    <w:p w:rsidR="00443E1F" w:rsidRDefault="00443E1F">
      <w:pPr>
        <w:pStyle w:val="Heading1"/>
        <w:ind w:left="-5"/>
      </w:pPr>
      <w:r>
        <w:t>КАША ГЕРКУЛЕСОВАЯ МОЛОЧНАЯ СО СЛИВОЧНЫМ МАСЛОМ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398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Крупа геркулесовая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hyperlink r:id="rId114">
              <w:r>
                <w:t>Сахар</w:t>
              </w:r>
            </w:hyperlink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Сливочное масло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Молоко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170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170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Pr="00CB4854" w:rsidRDefault="00443E1F" w:rsidP="00CB485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Соль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>0,4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0,4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0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геркулесовая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hyperlink r:id="rId115">
              <w:r>
                <w:t>Сахар</w:t>
              </w:r>
            </w:hyperlink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Сливочное масло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150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5"/>
            </w:pPr>
            <w: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3,16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5,09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16,7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20"/>
            </w:pPr>
            <w:r>
              <w:t xml:space="preserve">120,5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>0.1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0.2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40,8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0,5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180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Подготовленный для варки геркулес всыпают в подсоленное кипящее молоко. Добавляют масло сливочное и сахар. Кашу варят до загустения, помешивая. Когда каша сделается густой, перемешивание прекращают, закрывают котел крышкой и дают каше настояться.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98"/>
      </w:pPr>
    </w:p>
    <w:p w:rsidR="00443E1F" w:rsidRDefault="00443E1F">
      <w:pPr>
        <w:spacing w:after="377" w:line="216" w:lineRule="auto"/>
        <w:ind w:left="108" w:right="1078" w:firstLine="2085"/>
      </w:pPr>
      <w:r>
        <w:rPr>
          <w:noProof/>
        </w:rPr>
        <w:pict>
          <v:shape id="Picture 17950" o:spid="_x0000_s1190" type="#_x0000_t75" style="position:absolute;left:0;text-align:left;margin-left:5.4pt;margin-top:.45pt;width:28.4pt;height:28.2pt;z-index:251631104;visibility:visible" o:allowoverlap="f">
            <v:imagedata r:id="rId40" o:title=""/>
            <w10:wrap type="square"/>
          </v:shape>
        </w:pict>
      </w:r>
      <w:r>
        <w:t xml:space="preserve">Каша хорошо растекается по тарелке. Крупа хорошо </w:t>
      </w:r>
      <w:r>
        <w:rPr>
          <w:b/>
        </w:rPr>
        <w:t xml:space="preserve">Внешний вид: </w:t>
      </w:r>
      <w:r>
        <w:tab/>
        <w:t xml:space="preserve">набухшая, разварена. </w:t>
      </w:r>
    </w:p>
    <w:p w:rsidR="00443E1F" w:rsidRDefault="00443E1F">
      <w:pPr>
        <w:tabs>
          <w:tab w:val="center" w:pos="1694"/>
          <w:tab w:val="center" w:pos="3427"/>
        </w:tabs>
        <w:spacing w:after="3" w:line="269" w:lineRule="auto"/>
      </w:pPr>
      <w:r>
        <w:rPr>
          <w:noProof/>
        </w:rPr>
        <w:pict>
          <v:shape id="Picture 17952" o:spid="_x0000_s1191" type="#_x0000_t75" style="position:absolute;margin-left:5.4pt;margin-top:-6.95pt;width:28.6pt;height:28.6pt;z-index:251632128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каши мягкая </w:t>
      </w:r>
    </w:p>
    <w:p w:rsidR="00443E1F" w:rsidRDefault="00443E1F">
      <w:pPr>
        <w:spacing w:after="22"/>
        <w:ind w:left="676"/>
      </w:pPr>
    </w:p>
    <w:p w:rsidR="00443E1F" w:rsidRDefault="00443E1F">
      <w:pPr>
        <w:tabs>
          <w:tab w:val="center" w:pos="3511"/>
          <w:tab w:val="center" w:pos="4848"/>
          <w:tab w:val="center" w:pos="5984"/>
          <w:tab w:val="center" w:pos="6933"/>
          <w:tab w:val="center" w:pos="7880"/>
          <w:tab w:val="right" w:pos="9362"/>
        </w:tabs>
        <w:spacing w:after="0" w:line="265" w:lineRule="auto"/>
      </w:pPr>
      <w:r>
        <w:tab/>
        <w:t xml:space="preserve">свойственные </w:t>
      </w:r>
      <w:r>
        <w:tab/>
        <w:t xml:space="preserve">набору </w:t>
      </w:r>
      <w:r>
        <w:tab/>
        <w:t xml:space="preserve">продуктов </w:t>
      </w:r>
      <w:r>
        <w:tab/>
        <w:t xml:space="preserve">без </w:t>
      </w:r>
      <w:r>
        <w:tab/>
        <w:t xml:space="preserve">признаков </w:t>
      </w:r>
      <w:r>
        <w:tab/>
        <w:t xml:space="preserve">вкуса </w:t>
      </w:r>
    </w:p>
    <w:p w:rsidR="00443E1F" w:rsidRDefault="00443E1F">
      <w:pPr>
        <w:tabs>
          <w:tab w:val="center" w:pos="1612"/>
          <w:tab w:val="center" w:pos="3688"/>
        </w:tabs>
        <w:spacing w:after="4" w:line="271" w:lineRule="auto"/>
      </w:pPr>
      <w:r>
        <w:rPr>
          <w:noProof/>
        </w:rPr>
        <w:pict>
          <v:shape id="Picture 17954" o:spid="_x0000_s1192" type="#_x0000_t75" style="position:absolute;margin-left:5.4pt;margin-top:-7pt;width:28.4pt;height:28.2pt;z-index:251633152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пригорелой каши. </w:t>
      </w:r>
    </w:p>
    <w:p w:rsidR="00443E1F" w:rsidRDefault="00443E1F">
      <w:pPr>
        <w:spacing w:after="230"/>
        <w:ind w:left="108"/>
      </w:pPr>
      <w:r>
        <w:tab/>
      </w:r>
    </w:p>
    <w:p w:rsidR="00443E1F" w:rsidRDefault="00443E1F">
      <w:pPr>
        <w:spacing w:after="376" w:line="372" w:lineRule="auto"/>
        <w:ind w:left="676" w:firstLine="245"/>
        <w:jc w:val="both"/>
      </w:pPr>
      <w:r>
        <w:rPr>
          <w:noProof/>
        </w:rPr>
        <w:pict>
          <v:shape id="Picture 17956" o:spid="_x0000_s1193" type="#_x0000_t75" style="position:absolute;left:0;text-align:left;margin-left:5.4pt;margin-top:-.55pt;width:28.6pt;height:28.4pt;z-index:251634176;visibility:visible" o:allowoverlap="f">
            <v:imagedata r:id="rId41" o:title=""/>
            <w10:wrap type="square"/>
          </v:shape>
        </w:pict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свойственные </w:t>
      </w:r>
      <w:r>
        <w:tab/>
        <w:t xml:space="preserve">набору </w:t>
      </w:r>
      <w:r>
        <w:tab/>
        <w:t xml:space="preserve">продуктов </w:t>
      </w:r>
      <w:r>
        <w:tab/>
        <w:t xml:space="preserve">без </w:t>
      </w:r>
      <w:r>
        <w:tab/>
        <w:t xml:space="preserve">признаков </w:t>
      </w:r>
      <w:r>
        <w:tab/>
        <w:t xml:space="preserve">вкуса  </w:t>
      </w:r>
      <w:r>
        <w:tab/>
        <w:t xml:space="preserve">пригорелой каши. </w:t>
      </w:r>
    </w:p>
    <w:p w:rsidR="00443E1F" w:rsidRDefault="00443E1F">
      <w:pPr>
        <w:tabs>
          <w:tab w:val="center" w:pos="1606"/>
          <w:tab w:val="center" w:pos="3172"/>
        </w:tabs>
        <w:spacing w:after="633" w:line="269" w:lineRule="auto"/>
      </w:pPr>
      <w:r>
        <w:rPr>
          <w:noProof/>
        </w:rPr>
        <w:pict>
          <v:group id="Group 271526" o:spid="_x0000_s1194" style="position:absolute;margin-left:5.4pt;margin-top:-4.95pt;width:29.8pt;height:65.2pt;z-index:251682304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">
            <v:rect id="Rectangle 17929" o:spid="_x0000_s1195" style="position:absolute;left:3432;top:198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rl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KBzH8vxNukLMnAAAA//8DAFBLAQItABQABgAIAAAAIQDb4fbL7gAAAIUBAAATAAAAAAAAAAAA&#10;AAAAAAAAAABbQ29udGVudF9UeXBlc10ueG1sUEsBAi0AFAAGAAgAAAAhAFr0LFu/AAAAFQEAAAsA&#10;AAAAAAAAAAAAAAAAHwEAAF9yZWxzLy5yZWxzUEsBAi0AFAAGAAgAAAAhANRWGuXEAAAA3gAAAA8A&#10;AAAAAAAAAAAAAAAABwIAAGRycy9kb3ducmV2LnhtbFBLBQYAAAAAAwADALcAAAD4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7958" o:spid="_x0000_s1196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">
              <v:imagedata r:id="rId19" o:title=""/>
            </v:shape>
            <v:shape id="Picture 17960" o:spid="_x0000_s1197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1180"/>
          <w:tab w:val="center" w:pos="5130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114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31</w:t>
      </w:r>
    </w:p>
    <w:p w:rsidR="00443E1F" w:rsidRDefault="00443E1F">
      <w:pPr>
        <w:pStyle w:val="Heading1"/>
        <w:ind w:left="-5"/>
      </w:pPr>
      <w:r>
        <w:t xml:space="preserve">САЛАТ ИЗ ОГУРЦОВ И МОРКОВИ С РАСТИТЕЛЬНЫМ МАСЛОМ </w:t>
      </w:r>
    </w:p>
    <w:p w:rsidR="00443E1F" w:rsidRDefault="00443E1F">
      <w:pPr>
        <w:spacing w:after="4" w:line="271" w:lineRule="auto"/>
        <w:ind w:left="10" w:right="5528" w:hanging="10"/>
        <w:jc w:val="both"/>
      </w:pPr>
      <w:r>
        <w:t xml:space="preserve">Вид обработки: стандартная обработка </w:t>
      </w:r>
    </w:p>
    <w:p w:rsidR="00443E1F" w:rsidRDefault="00443E1F">
      <w:pPr>
        <w:spacing w:after="4" w:line="271" w:lineRule="auto"/>
        <w:ind w:left="10" w:right="5528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5"/>
      </w:tblGrid>
      <w:tr w:rsidR="00443E1F" w:rsidTr="00CB4854">
        <w:trPr>
          <w:trHeight w:val="398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6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77"/>
                <w:tab w:val="center" w:pos="468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>Морковь</w:t>
            </w:r>
            <w:r>
              <w:tab/>
              <w:t xml:space="preserve">40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30 </w:t>
            </w:r>
          </w:p>
        </w:tc>
      </w:tr>
      <w:tr w:rsidR="00443E1F" w:rsidTr="00CB4854">
        <w:trPr>
          <w:trHeight w:val="292"/>
        </w:trPr>
        <w:tc>
          <w:tcPr>
            <w:tcW w:w="6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AB2416" w:rsidRDefault="00443E1F" w:rsidP="00CB4854">
            <w:pPr>
              <w:tabs>
                <w:tab w:val="center" w:pos="1077"/>
                <w:tab w:val="center" w:pos="4687"/>
              </w:tabs>
              <w:spacing w:after="0" w:line="240" w:lineRule="auto"/>
              <w:rPr>
                <w:bCs/>
              </w:rPr>
            </w:pPr>
            <w:r w:rsidRPr="00AB2416">
              <w:rPr>
                <w:bCs/>
              </w:rPr>
              <w:t xml:space="preserve">2             Соль                                        </w:t>
            </w:r>
            <w:r>
              <w:rPr>
                <w:bCs/>
              </w:rPr>
              <w:t xml:space="preserve">                             0,4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0,4</w:t>
            </w:r>
          </w:p>
        </w:tc>
      </w:tr>
      <w:tr w:rsidR="00443E1F" w:rsidTr="00CB4854">
        <w:trPr>
          <w:trHeight w:val="924"/>
        </w:trPr>
        <w:tc>
          <w:tcPr>
            <w:tcW w:w="6904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1736"/>
                <w:tab w:val="center" w:pos="4625"/>
              </w:tabs>
              <w:spacing w:after="2" w:line="240" w:lineRule="auto"/>
            </w:pPr>
            <w:r>
              <w:rPr>
                <w:b/>
              </w:rPr>
              <w:t>3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hyperlink r:id="rId116">
              <w:r>
                <w:t>Масло</w:t>
              </w:r>
            </w:hyperlink>
            <w:r>
              <w:t xml:space="preserve"> растительное </w:t>
            </w:r>
            <w:r>
              <w:tab/>
              <w:t xml:space="preserve">1 </w:t>
            </w:r>
          </w:p>
          <w:p w:rsidR="00443E1F" w:rsidRDefault="00443E1F" w:rsidP="00CB4854">
            <w:pPr>
              <w:spacing w:after="22" w:line="240" w:lineRule="auto"/>
              <w:ind w:left="-6"/>
            </w:pPr>
            <w:r>
              <w:t>4            Огурцы                                                                20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60 грамм нетто блюда</w:t>
            </w:r>
            <w:r>
              <w:t xml:space="preserve">: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1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401"/>
        </w:trPr>
        <w:tc>
          <w:tcPr>
            <w:tcW w:w="4454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77"/>
                <w:tab w:val="center" w:pos="468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>Морковь</w:t>
            </w:r>
            <w:r>
              <w:tab/>
              <w:t xml:space="preserve">50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40 </w:t>
            </w:r>
          </w:p>
        </w:tc>
      </w:tr>
      <w:tr w:rsidR="00443E1F" w:rsidTr="00CB4854">
        <w:trPr>
          <w:trHeight w:val="288"/>
        </w:trPr>
        <w:tc>
          <w:tcPr>
            <w:tcW w:w="6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1077"/>
                <w:tab w:val="center" w:pos="4687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             </w:t>
            </w:r>
            <w:r w:rsidRPr="00AB2416">
              <w:rPr>
                <w:bCs/>
              </w:rPr>
              <w:t>Соль                                                                    0,5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0,5</w:t>
            </w:r>
          </w:p>
        </w:tc>
      </w:tr>
    </w:tbl>
    <w:p w:rsidR="00443E1F" w:rsidRDefault="00443E1F">
      <w:pPr>
        <w:tabs>
          <w:tab w:val="center" w:pos="1742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3 </w:t>
      </w:r>
      <w:r>
        <w:rPr>
          <w:b/>
        </w:rPr>
        <w:tab/>
      </w:r>
      <w:hyperlink r:id="rId117">
        <w:r>
          <w:t>Масло</w:t>
        </w:r>
      </w:hyperlink>
      <w:r>
        <w:t xml:space="preserve"> растительное </w:t>
      </w:r>
      <w:r>
        <w:tab/>
        <w:t xml:space="preserve">1 </w:t>
      </w:r>
      <w:r>
        <w:tab/>
        <w:t xml:space="preserve">1 </w:t>
      </w:r>
    </w:p>
    <w:p w:rsidR="00443E1F" w:rsidRDefault="00443E1F">
      <w:pPr>
        <w:spacing w:after="22"/>
      </w:pPr>
      <w:r>
        <w:t xml:space="preserve">4            Огурцы                                                                30                                             20 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1,9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11,1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72"/>
            </w:pPr>
            <w:r>
              <w:t xml:space="preserve">128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20,1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37,6 </w:t>
            </w:r>
          </w:p>
        </w:tc>
      </w:tr>
      <w:tr w:rsidR="00443E1F" w:rsidTr="00CB4854">
        <w:trPr>
          <w:trHeight w:val="44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0,7 </w:t>
            </w:r>
          </w:p>
        </w:tc>
      </w:tr>
      <w:tr w:rsidR="00443E1F" w:rsidTr="00CB4854">
        <w:trPr>
          <w:trHeight w:val="474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750"/>
          <w:tab w:val="center" w:pos="816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40 </w:t>
      </w:r>
      <w:r>
        <w:tab/>
        <w:t xml:space="preserve">60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Морковь очистить, вымыть в проточной воде и мелко нашинковать, огурцы натереть на крупной терке, добавить соль и растительное масло.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12"/>
          <w:tab w:val="center" w:pos="4480"/>
        </w:tabs>
        <w:spacing w:after="634" w:line="271" w:lineRule="auto"/>
      </w:pPr>
      <w:r>
        <w:rPr>
          <w:noProof/>
        </w:rPr>
        <w:pict>
          <v:group id="Group 290651" o:spid="_x0000_s1198" style="position:absolute;margin-left:5.4pt;margin-top:-7pt;width:31.15pt;height:66pt;z-index:251683328" coordsize="3957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">
            <v:rect id="Rectangle 18288" o:spid="_x0000_s1199" style="position:absolute;left:3609;top:2162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8309" o:spid="_x0000_s1200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">
              <v:imagedata r:id="rId18" o:title=""/>
            </v:shape>
            <v:shape id="Picture 18311" o:spid="_x0000_s1201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набору продуктов  </w:t>
      </w:r>
    </w:p>
    <w:p w:rsidR="00443E1F" w:rsidRDefault="00443E1F">
      <w:pPr>
        <w:tabs>
          <w:tab w:val="center" w:pos="1566"/>
          <w:tab w:val="center" w:pos="5130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0"/>
        <w:ind w:left="708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  <w:rPr>
          <w:b/>
          <w:sz w:val="24"/>
        </w:rPr>
      </w:pPr>
      <w:r>
        <w:rPr>
          <w:b/>
          <w:sz w:val="24"/>
        </w:rPr>
        <w:t>ТЕХКАРТА № 32</w:t>
      </w:r>
    </w:p>
    <w:p w:rsidR="00443E1F" w:rsidRDefault="00443E1F" w:rsidP="003C447A">
      <w:pPr>
        <w:pStyle w:val="Heading1"/>
        <w:ind w:left="-5"/>
      </w:pPr>
      <w:r>
        <w:t>ЩИ НА КОСТНОМ БУЛЬОНЕ СО СМЕТАНОЙ</w:t>
      </w:r>
    </w:p>
    <w:p w:rsidR="00443E1F" w:rsidRDefault="00443E1F" w:rsidP="003C447A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 w:rsidP="003C447A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60 </w:t>
            </w:r>
          </w:p>
        </w:tc>
      </w:tr>
    </w:tbl>
    <w:p w:rsidR="00443E1F" w:rsidRDefault="00443E1F" w:rsidP="003C447A">
      <w:pPr>
        <w:tabs>
          <w:tab w:val="center" w:pos="1732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118">
        <w:r>
          <w:t>Растительное</w:t>
        </w:r>
      </w:hyperlink>
      <w:r>
        <w:t xml:space="preserve"> масло </w:t>
      </w:r>
      <w:r>
        <w:tab/>
        <w:t xml:space="preserve">1 </w:t>
      </w:r>
      <w:r>
        <w:tab/>
        <w:t xml:space="preserve">1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28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3C447A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8,0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Томат-паста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3C447A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0,4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0,4</w:t>
            </w:r>
          </w:p>
        </w:tc>
      </w:tr>
      <w:tr w:rsidR="00443E1F" w:rsidTr="003C447A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Мясо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10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10</w:t>
            </w:r>
          </w:p>
        </w:tc>
      </w:tr>
    </w:tbl>
    <w:p w:rsidR="00443E1F" w:rsidRDefault="00443E1F" w:rsidP="003C447A">
      <w:pPr>
        <w:spacing w:after="22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3C447A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2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80 </w:t>
            </w:r>
          </w:p>
        </w:tc>
      </w:tr>
    </w:tbl>
    <w:p w:rsidR="00443E1F" w:rsidRDefault="00443E1F" w:rsidP="003C447A">
      <w:pPr>
        <w:tabs>
          <w:tab w:val="center" w:pos="1732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119">
        <w:r>
          <w:t>Растительное</w:t>
        </w:r>
      </w:hyperlink>
      <w:r>
        <w:t xml:space="preserve"> масло </w:t>
      </w:r>
      <w:r>
        <w:tab/>
        <w:t xml:space="preserve">2 </w:t>
      </w:r>
      <w:r>
        <w:tab/>
        <w:t xml:space="preserve">2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38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3C447A">
        <w:trPr>
          <w:trHeight w:val="316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Томат-паста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2, </w:t>
            </w:r>
          </w:p>
        </w:tc>
      </w:tr>
    </w:tbl>
    <w:p w:rsidR="00443E1F" w:rsidRDefault="00443E1F" w:rsidP="003C447A">
      <w:pPr>
        <w:tabs>
          <w:tab w:val="center" w:pos="1104"/>
          <w:tab w:val="center" w:pos="4627"/>
          <w:tab w:val="center" w:pos="7080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Сметана </w:t>
      </w:r>
      <w:r>
        <w:tab/>
        <w:t xml:space="preserve">5 </w:t>
      </w:r>
      <w:r>
        <w:tab/>
        <w:t xml:space="preserve">5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56"/>
        <w:gridCol w:w="3910"/>
        <w:gridCol w:w="2452"/>
        <w:gridCol w:w="2341"/>
      </w:tblGrid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3C447A">
        <w:trPr>
          <w:trHeight w:val="31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3C447A">
            <w:pPr>
              <w:spacing w:after="0" w:line="240" w:lineRule="auto"/>
              <w:ind w:left="10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Мясо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20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>20</w:t>
            </w:r>
          </w:p>
        </w:tc>
      </w:tr>
    </w:tbl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9" w:type="dxa"/>
        <w:tblCellMar>
          <w:left w:w="0" w:type="dxa"/>
          <w:right w:w="94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62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2244" w:hanging="2244"/>
            </w:pPr>
            <w:r w:rsidRPr="00CB4854">
              <w:rPr>
                <w:b/>
                <w:color w:val="FFFFFF"/>
              </w:rPr>
              <w:t xml:space="preserve">Содержание питательных веществ на 100 грамм блюда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50"/>
              <w:jc w:val="center"/>
            </w:pPr>
            <w:r>
              <w:t xml:space="preserve">2,1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 xml:space="preserve">2,6 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46"/>
              <w:jc w:val="center"/>
            </w:pPr>
            <w:r>
              <w:t xml:space="preserve">3,4 </w:t>
            </w:r>
          </w:p>
        </w:tc>
      </w:tr>
    </w:tbl>
    <w:p w:rsidR="00443E1F" w:rsidRDefault="00443E1F" w:rsidP="003C447A">
      <w:pPr>
        <w:tabs>
          <w:tab w:val="center" w:pos="1686"/>
          <w:tab w:val="center" w:pos="6632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Калорийность, ккал </w:t>
      </w:r>
      <w:r>
        <w:tab/>
        <w:t xml:space="preserve">46,3 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3386"/>
        <w:gridCol w:w="5313"/>
      </w:tblGrid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 xml:space="preserve">0,039 </w:t>
            </w:r>
          </w:p>
        </w:tc>
      </w:tr>
      <w:tr w:rsidR="00443E1F" w:rsidTr="003C447A">
        <w:trPr>
          <w:trHeight w:val="3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26"/>
              <w:jc w:val="center"/>
            </w:pPr>
            <w:r>
              <w:t xml:space="preserve">1,7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3C447A">
            <w:pPr>
              <w:spacing w:after="0" w:line="240" w:lineRule="auto"/>
              <w:ind w:right="26"/>
              <w:jc w:val="center"/>
            </w:pPr>
            <w:r>
              <w:t xml:space="preserve">13,09 </w:t>
            </w:r>
          </w:p>
        </w:tc>
      </w:tr>
      <w:tr w:rsidR="00443E1F" w:rsidTr="003C447A">
        <w:trPr>
          <w:trHeight w:val="31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3C447A">
            <w:pPr>
              <w:spacing w:after="0" w:line="240" w:lineRule="auto"/>
              <w:ind w:right="30"/>
              <w:jc w:val="center"/>
            </w:pPr>
            <w:r>
              <w:t xml:space="preserve">0,745 </w:t>
            </w:r>
          </w:p>
        </w:tc>
      </w:tr>
    </w:tbl>
    <w:p w:rsidR="00443E1F" w:rsidRDefault="00443E1F" w:rsidP="003C447A">
      <w:pPr>
        <w:spacing w:after="22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406"/>
        <w:gridCol w:w="1985"/>
        <w:gridCol w:w="1308"/>
      </w:tblGrid>
      <w:tr w:rsidR="00443E1F" w:rsidTr="003C447A">
        <w:trPr>
          <w:trHeight w:val="31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  <w:ind w:left="15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3C447A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 w:rsidP="003C447A">
      <w:pPr>
        <w:tabs>
          <w:tab w:val="center" w:pos="1198"/>
          <w:tab w:val="center" w:pos="6190"/>
          <w:tab w:val="center" w:pos="8320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>150</w:t>
      </w:r>
      <w:r>
        <w:tab/>
        <w:t>200</w:t>
      </w:r>
    </w:p>
    <w:p w:rsidR="00443E1F" w:rsidRDefault="00443E1F" w:rsidP="003C447A">
      <w:pPr>
        <w:spacing w:after="26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 w:rsidP="003C447A">
      <w:pPr>
        <w:spacing w:after="4" w:line="271" w:lineRule="auto"/>
        <w:ind w:left="10" w:hanging="10"/>
        <w:jc w:val="both"/>
      </w:pPr>
      <w:r>
        <w:t xml:space="preserve"> В кипящий мясной бульон положить нарезанный брусками картофель варить минут 7-10 минут. Капусту очистить, промыть, мелко нарезать. Тушить в небольшом количестве бульона в закрытой посуде в течение 30 минут, сначала на сильном огне, затем на тихом. Мелко нарезанные морковь и репчатый лук пассировать в томатной пасте. Затем все овощи положить в кипящий мясной бульон с картофелем и варить до готовности. Готовый суп посолить, заправить сметаной и прокипятить.  </w:t>
      </w:r>
    </w:p>
    <w:p w:rsidR="00443E1F" w:rsidRDefault="00443E1F" w:rsidP="003C447A">
      <w:pPr>
        <w:spacing w:after="0"/>
      </w:pPr>
    </w:p>
    <w:p w:rsidR="00443E1F" w:rsidRDefault="00443E1F" w:rsidP="003C447A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 w:rsidP="003C447A">
      <w:pPr>
        <w:spacing w:after="110"/>
      </w:pPr>
    </w:p>
    <w:p w:rsidR="00443E1F" w:rsidRDefault="00443E1F" w:rsidP="003C447A">
      <w:pPr>
        <w:tabs>
          <w:tab w:val="center" w:pos="1615"/>
          <w:tab w:val="center" w:pos="4479"/>
        </w:tabs>
        <w:spacing w:after="4" w:line="271" w:lineRule="auto"/>
      </w:pPr>
      <w:r>
        <w:rPr>
          <w:noProof/>
        </w:rPr>
        <w:pict>
          <v:shape id="Picture 11880" o:spid="_x0000_i1059" type="#_x0000_t75" style="width:27.75pt;height:27.75pt;visibility:visible">
            <v:imagedata r:id="rId40" o:title=""/>
          </v:shape>
        </w:pict>
      </w:r>
      <w:r>
        <w:rPr>
          <w:b/>
        </w:rPr>
        <w:tab/>
        <w:t xml:space="preserve">Внешний вид: </w:t>
      </w:r>
      <w:r>
        <w:rPr>
          <w:b/>
        </w:rPr>
        <w:tab/>
      </w:r>
      <w:r>
        <w:t xml:space="preserve">Овощи сохранили форму нарезки </w:t>
      </w:r>
    </w:p>
    <w:p w:rsidR="00443E1F" w:rsidRDefault="00443E1F" w:rsidP="003C447A">
      <w:pPr>
        <w:spacing w:after="380"/>
        <w:ind w:left="108"/>
      </w:pPr>
    </w:p>
    <w:p w:rsidR="00443E1F" w:rsidRDefault="00443E1F" w:rsidP="003C447A">
      <w:pPr>
        <w:tabs>
          <w:tab w:val="center" w:pos="1666"/>
          <w:tab w:val="center" w:pos="3103"/>
        </w:tabs>
        <w:spacing w:after="3" w:line="269" w:lineRule="auto"/>
      </w:pPr>
      <w:r>
        <w:rPr>
          <w:noProof/>
        </w:rPr>
        <w:pict>
          <v:shape id="Picture 11882" o:spid="_x0000_i1060" type="#_x0000_t75" style="width:27.75pt;height:27.75pt;visibility:visible">
            <v:imagedata r:id="rId17" o:title=""/>
          </v:shape>
        </w:pict>
      </w:r>
      <w:r>
        <w:rPr>
          <w:b/>
        </w:rPr>
        <w:tab/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 w:rsidP="003C447A">
      <w:pPr>
        <w:spacing w:after="515"/>
        <w:ind w:left="108"/>
      </w:pPr>
    </w:p>
    <w:p w:rsidR="00443E1F" w:rsidRDefault="00443E1F" w:rsidP="003C447A">
      <w:pPr>
        <w:spacing w:after="392" w:line="269" w:lineRule="auto"/>
        <w:ind w:left="108" w:right="4992" w:firstLine="221"/>
      </w:pPr>
      <w:r>
        <w:rPr>
          <w:noProof/>
        </w:rPr>
        <w:pict>
          <v:shape id="Picture 11884" o:spid="_x0000_s1202" type="#_x0000_t75" style="position:absolute;left:0;text-align:left;margin-left:5.4pt;margin-top:-2.45pt;width:28.4pt;height:28.4pt;z-index:251728384;visibility:visible" o:allowoverlap="f">
            <v:imagedata r:id="rId43" o:title=""/>
            <w10:wrap type="square"/>
          </v:shape>
        </w:pict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  </w:t>
      </w:r>
      <w:r>
        <w:tab/>
      </w:r>
      <w:r>
        <w:rPr>
          <w:b/>
        </w:rPr>
        <w:t xml:space="preserve">подачи: </w:t>
      </w:r>
    </w:p>
    <w:p w:rsidR="00443E1F" w:rsidRDefault="00443E1F" w:rsidP="003C447A">
      <w:pPr>
        <w:tabs>
          <w:tab w:val="center" w:pos="1152"/>
          <w:tab w:val="center" w:pos="5073"/>
        </w:tabs>
        <w:spacing w:after="4" w:line="271" w:lineRule="auto"/>
      </w:pPr>
      <w:r>
        <w:rPr>
          <w:noProof/>
        </w:rPr>
        <w:pict>
          <v:shape id="Picture 11886" o:spid="_x0000_s1203" type="#_x0000_t75" style="position:absolute;margin-left:5.4pt;margin-top:-6.25pt;width:28.4pt;height:28.4pt;z-index:251729408;visibility:visible" o:allowoverlap="f">
            <v:imagedata r:id="rId33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 </w:t>
      </w:r>
    </w:p>
    <w:p w:rsidR="00443E1F" w:rsidRDefault="00443E1F" w:rsidP="003C447A">
      <w:pPr>
        <w:tabs>
          <w:tab w:val="center" w:pos="676"/>
          <w:tab w:val="center" w:pos="1538"/>
        </w:tabs>
        <w:spacing w:after="29" w:line="269" w:lineRule="auto"/>
      </w:pPr>
      <w:r>
        <w:tab/>
      </w:r>
      <w:r>
        <w:tab/>
      </w:r>
      <w:r>
        <w:rPr>
          <w:b/>
        </w:rPr>
        <w:t xml:space="preserve">реализации: </w:t>
      </w:r>
    </w:p>
    <w:p w:rsidR="00443E1F" w:rsidRDefault="00443E1F" w:rsidP="003C447A">
      <w:pPr>
        <w:spacing w:after="0"/>
      </w:pPr>
    </w:p>
    <w:p w:rsidR="00443E1F" w:rsidRDefault="00443E1F" w:rsidP="003C447A">
      <w:pPr>
        <w:spacing w:after="0"/>
      </w:pPr>
    </w:p>
    <w:p w:rsidR="00443E1F" w:rsidRDefault="00443E1F">
      <w:pPr>
        <w:spacing w:after="194"/>
        <w:ind w:left="-5" w:hanging="1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33</w:t>
      </w:r>
    </w:p>
    <w:p w:rsidR="00443E1F" w:rsidRDefault="00443E1F">
      <w:pPr>
        <w:pStyle w:val="Heading1"/>
        <w:ind w:left="-5"/>
      </w:pPr>
      <w:r>
        <w:t xml:space="preserve">ГУЛЯШ С МАКАРОНАМИ 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402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Мясо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50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50 </w:t>
            </w:r>
          </w:p>
        </w:tc>
      </w:tr>
      <w:tr w:rsidR="00443E1F" w:rsidTr="00CB4854">
        <w:trPr>
          <w:trHeight w:val="293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hyperlink r:id="rId120">
              <w:r>
                <w:t>Масло</w:t>
              </w:r>
            </w:hyperlink>
            <w:r>
              <w:t xml:space="preserve">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Макароны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30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30 </w:t>
            </w:r>
          </w:p>
        </w:tc>
      </w:tr>
    </w:tbl>
    <w:p w:rsidR="00443E1F" w:rsidRDefault="00443E1F">
      <w:pPr>
        <w:tabs>
          <w:tab w:val="center" w:pos="1124"/>
          <w:tab w:val="center" w:pos="4693"/>
          <w:tab w:val="center" w:pos="7080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Морковь </w:t>
      </w:r>
      <w:r>
        <w:tab/>
        <w:t xml:space="preserve">10 </w:t>
      </w:r>
      <w:r>
        <w:tab/>
        <w:t xml:space="preserve">8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288"/>
        <w:gridCol w:w="2497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пшеничная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>0,8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402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Мясо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80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80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hyperlink r:id="rId121">
              <w:r>
                <w:t>Масло</w:t>
              </w:r>
            </w:hyperlink>
            <w:r>
              <w:t xml:space="preserve">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Макароны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40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40 </w:t>
            </w:r>
          </w:p>
        </w:tc>
      </w:tr>
    </w:tbl>
    <w:p w:rsidR="00443E1F" w:rsidRDefault="00443E1F">
      <w:pPr>
        <w:tabs>
          <w:tab w:val="center" w:pos="1124"/>
          <w:tab w:val="center" w:pos="4693"/>
          <w:tab w:val="center" w:pos="7142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Морковь </w:t>
      </w:r>
      <w:r>
        <w:tab/>
        <w:t xml:space="preserve">15 </w:t>
      </w:r>
      <w:r>
        <w:tab/>
        <w:t xml:space="preserve">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288"/>
        <w:gridCol w:w="2497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пшеничная 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60"/>
            </w:pPr>
            <w:r>
              <w:t xml:space="preserve">2 </w:t>
            </w:r>
          </w:p>
        </w:tc>
      </w:tr>
    </w:tbl>
    <w:p w:rsidR="00443E1F" w:rsidRDefault="00443E1F">
      <w:pPr>
        <w:tabs>
          <w:tab w:val="center" w:pos="852"/>
          <w:tab w:val="center" w:pos="4693"/>
          <w:tab w:val="center" w:pos="7142"/>
        </w:tabs>
        <w:spacing w:after="2"/>
      </w:pPr>
      <w:r>
        <w:rPr>
          <w:b/>
        </w:rPr>
        <w:t xml:space="preserve">8 </w:t>
      </w:r>
      <w:r>
        <w:rPr>
          <w:b/>
        </w:rPr>
        <w:tab/>
      </w:r>
      <w:r>
        <w:t xml:space="preserve">Лук </w:t>
      </w:r>
      <w:r>
        <w:tab/>
        <w:t xml:space="preserve">15 </w:t>
      </w:r>
      <w:r>
        <w:tab/>
        <w:t xml:space="preserve">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23,6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22,3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355,8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0,12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0.97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32,55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3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1,38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7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230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Отделенное от костей и очищенное от сухожилий мясо вымыть, разрезать на куски и обжарить в масле на разогретой сковороде до образования на поверхности нежной корочки. Затем переложить его в кастрюлю, посолить, добавить морковь, лук репчатый, нарезанные мелкой соломкой, припустить в небольшом количестве бульона с добавлением томатной пасты и тушить до готовности. 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Макароны отварить в подсоленной кипящей воде до готовности. Затем промыть их проточной водой и заправить сливочным маслом.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4938"/>
        </w:tabs>
        <w:spacing w:after="3" w:line="269" w:lineRule="auto"/>
      </w:pPr>
      <w:r>
        <w:rPr>
          <w:noProof/>
        </w:rPr>
        <w:pict>
          <v:shape id="Picture 19585" o:spid="_x0000_s1204" type="#_x0000_t75" style="position:absolute;margin-left:5.4pt;margin-top:-7pt;width:28.4pt;height:28.4pt;z-index:251635200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  <w:t>Блюдо должно сохранить форму нарезки</w:t>
      </w:r>
    </w:p>
    <w:p w:rsidR="00443E1F" w:rsidRDefault="00443E1F">
      <w:pPr>
        <w:spacing w:after="246"/>
        <w:ind w:left="108"/>
      </w:pPr>
    </w:p>
    <w:p w:rsidR="00443E1F" w:rsidRDefault="00443E1F">
      <w:pPr>
        <w:spacing w:after="298" w:line="216" w:lineRule="auto"/>
        <w:ind w:left="676" w:right="5802" w:firstLine="245"/>
      </w:pPr>
      <w:r>
        <w:rPr>
          <w:noProof/>
        </w:rPr>
        <w:pict>
          <v:shape id="Picture 19587" o:spid="_x0000_s1205" type="#_x0000_t75" style="position:absolute;left:0;text-align:left;margin-left:5.4pt;margin-top:-7pt;width:28.6pt;height:28.6pt;z-index:251636224;visibility:visible" o:allowoverlap="f">
            <v:imagedata r:id="rId17" o:title=""/>
            <w10:wrap type="square"/>
          </v:shape>
        </w:pict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 </w:t>
      </w:r>
    </w:p>
    <w:p w:rsidR="00443E1F" w:rsidRDefault="00443E1F">
      <w:pPr>
        <w:tabs>
          <w:tab w:val="center" w:pos="1612"/>
          <w:tab w:val="center" w:pos="4972"/>
        </w:tabs>
        <w:spacing w:after="3" w:line="269" w:lineRule="auto"/>
      </w:pPr>
      <w:r>
        <w:rPr>
          <w:noProof/>
        </w:rPr>
        <w:pict>
          <v:shape id="Picture 19589" o:spid="_x0000_s1206" type="#_x0000_t75" style="position:absolute;margin-left:5.4pt;margin-top:-7pt;width:28.4pt;height:28.2pt;z-index:251637248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  <w:t>свойственный данному набору продуктов</w:t>
      </w:r>
    </w:p>
    <w:p w:rsidR="00443E1F" w:rsidRDefault="00443E1F">
      <w:pPr>
        <w:spacing w:after="397"/>
        <w:ind w:left="108"/>
      </w:pPr>
    </w:p>
    <w:p w:rsidR="00443E1F" w:rsidRDefault="00443E1F">
      <w:pPr>
        <w:tabs>
          <w:tab w:val="center" w:pos="1606"/>
          <w:tab w:val="center" w:pos="3172"/>
        </w:tabs>
        <w:spacing w:after="654" w:line="269" w:lineRule="auto"/>
      </w:pPr>
      <w:r>
        <w:rPr>
          <w:noProof/>
        </w:rPr>
        <w:pict>
          <v:group id="Group 280731" o:spid="_x0000_s1207" style="position:absolute;margin-left:5.4pt;margin-top:-5pt;width:29.8pt;height:65.2pt;z-index:251684352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">
            <v:rect id="Rectangle 19563" o:spid="_x0000_s1208" style="position:absolute;left:3432;top:198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II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ifjCcjeLwTbpDzOwAAAP//AwBQSwECLQAUAAYACAAAACEA2+H2y+4AAACFAQAAEwAAAAAAAAAA&#10;AAAAAAAAAAAAW0NvbnRlbnRfVHlwZXNdLnhtbFBLAQItABQABgAIAAAAIQBa9CxbvwAAABUBAAAL&#10;AAAAAAAAAAAAAAAAAB8BAABfcmVscy8ucmVsc1BLAQItABQABgAIAAAAIQB7XRII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19591" o:spid="_x0000_s1209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">
              <v:imagedata r:id="rId19" o:title=""/>
            </v:shape>
            <v:shape id="Picture 19593" o:spid="_x0000_s1210" type="#_x0000_t75" style="position:absolute;top:4470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Теподачимпература 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1180"/>
          <w:tab w:val="center" w:pos="5130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118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34</w:t>
      </w:r>
    </w:p>
    <w:p w:rsidR="00443E1F" w:rsidRDefault="00443E1F">
      <w:pPr>
        <w:pStyle w:val="Heading1"/>
        <w:ind w:left="-5"/>
      </w:pPr>
      <w:r>
        <w:t xml:space="preserve">ТВОРОЖНО-МАННАЯ-МОРКОВНАЯ ЗАПЕКАНКА СО СГУЩЕННЫМ МОЛОКОМ (ДЖЕМ, ПОВИДЛО) </w:t>
      </w:r>
    </w:p>
    <w:p w:rsidR="00443E1F" w:rsidRDefault="00443E1F">
      <w:pPr>
        <w:spacing w:after="4" w:line="271" w:lineRule="auto"/>
        <w:ind w:left="10" w:right="5528" w:hanging="10"/>
        <w:jc w:val="both"/>
      </w:pPr>
      <w:r>
        <w:t xml:space="preserve">Вид обработки: </w:t>
      </w:r>
      <w:r>
        <w:rPr>
          <w:b/>
        </w:rPr>
        <w:t>запекание</w:t>
      </w:r>
      <w:r>
        <w:t xml:space="preserve"> </w:t>
      </w:r>
    </w:p>
    <w:p w:rsidR="00443E1F" w:rsidRDefault="00443E1F">
      <w:pPr>
        <w:spacing w:after="4" w:line="271" w:lineRule="auto"/>
        <w:ind w:left="10" w:right="5528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5"/>
      </w:tblGrid>
      <w:tr w:rsidR="00443E1F" w:rsidTr="00CB4854">
        <w:trPr>
          <w:trHeight w:val="398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22">
              <w:r>
                <w:t>Творог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120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120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23">
              <w:r>
                <w:t>Сахар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38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Манная крупа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14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>1/12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1/12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056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50 </w:t>
            </w:r>
          </w:p>
        </w:tc>
      </w:tr>
      <w:tr w:rsidR="00443E1F" w:rsidTr="00CB4854">
        <w:trPr>
          <w:trHeight w:val="293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40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521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rPr>
                <w:b/>
              </w:rPr>
              <w:t xml:space="preserve">       </w:t>
            </w:r>
            <w:r>
              <w:t xml:space="preserve">Сгущенное молоко/ джем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094"/>
              </w:tabs>
              <w:spacing w:after="0" w:line="240" w:lineRule="auto"/>
            </w:pPr>
            <w:r w:rsidRPr="00CB4854">
              <w:rPr>
                <w:b/>
              </w:rPr>
              <w:t xml:space="preserve">10 </w:t>
            </w:r>
            <w:r w:rsidRPr="00CB4854">
              <w:rPr>
                <w:b/>
              </w:rPr>
              <w:tab/>
            </w:r>
            <w:r>
              <w:t xml:space="preserve">Ванилин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631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  <w:r>
              <w:t>11         Соль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250 грамм нетто блюда</w:t>
            </w:r>
            <w:r>
              <w:t xml:space="preserve">: 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401"/>
        </w:trPr>
        <w:tc>
          <w:tcPr>
            <w:tcW w:w="4454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24">
              <w:r>
                <w:t>Творог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120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120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25">
              <w:r>
                <w:t>Сахар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>15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38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Манная крупа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14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¼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¼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056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40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4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60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50 </w:t>
            </w:r>
          </w:p>
        </w:tc>
      </w:tr>
      <w:tr w:rsidR="00443E1F" w:rsidTr="00CB4854">
        <w:trPr>
          <w:trHeight w:val="289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521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rPr>
                <w:b/>
              </w:rPr>
              <w:t xml:space="preserve">           </w:t>
            </w:r>
            <w:r>
              <w:t xml:space="preserve">Сгущенное молоко/ джем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094"/>
              </w:tabs>
              <w:spacing w:after="0" w:line="240" w:lineRule="auto"/>
            </w:pPr>
            <w:r w:rsidRPr="00CB4854">
              <w:rPr>
                <w:b/>
              </w:rPr>
              <w:t>10</w:t>
            </w:r>
            <w:r w:rsidRPr="00CB4854">
              <w:rPr>
                <w:b/>
              </w:rPr>
              <w:tab/>
            </w:r>
            <w:r>
              <w:t xml:space="preserve">Ванилин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tabs>
                <w:tab w:val="center" w:pos="1094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11          </w:t>
            </w:r>
            <w:r w:rsidRPr="00D8507C">
              <w:rPr>
                <w:bCs/>
              </w:rPr>
              <w:t>Соль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>1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1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870" w:type="dxa"/>
        </w:tblCellMar>
        <w:tblLook w:val="00A0"/>
      </w:tblPr>
      <w:tblGrid>
        <w:gridCol w:w="6246"/>
        <w:gridCol w:w="3105"/>
      </w:tblGrid>
      <w:tr w:rsidR="00443E1F" w:rsidTr="00CB4854">
        <w:trPr>
          <w:trHeight w:val="581"/>
        </w:trPr>
        <w:tc>
          <w:tcPr>
            <w:tcW w:w="9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110"/>
              <w:jc w:val="right"/>
            </w:pPr>
            <w:r w:rsidRPr="00CB4854">
              <w:rPr>
                <w:b/>
                <w:color w:val="FFFFFF"/>
              </w:rPr>
              <w:t xml:space="preserve">Содержание питательных веществ  </w:t>
            </w:r>
          </w:p>
          <w:p w:rsidR="00443E1F" w:rsidRDefault="00443E1F" w:rsidP="00CB4854">
            <w:pPr>
              <w:tabs>
                <w:tab w:val="center" w:pos="2058"/>
                <w:tab w:val="center" w:pos="651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  <w:r w:rsidRPr="00CB4854">
              <w:rPr>
                <w:b/>
                <w:color w:val="FFFFFF"/>
              </w:rPr>
              <w:tab/>
              <w:t xml:space="preserve">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6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23,9 </w:t>
            </w: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5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24"/>
            </w:pPr>
            <w:r>
              <w:t xml:space="preserve">12,2 </w:t>
            </w: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32,4 </w:t>
            </w: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379,15 </w:t>
            </w: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>6,9</w:t>
            </w: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6"/>
            </w:pPr>
            <w:r>
              <w:t xml:space="preserve">52 </w:t>
            </w: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6"/>
            </w:pPr>
            <w:r>
              <w:t xml:space="preserve">84,9 </w:t>
            </w:r>
          </w:p>
        </w:tc>
      </w:tr>
    </w:tbl>
    <w:p w:rsidR="00443E1F" w:rsidRDefault="00443E1F">
      <w:pPr>
        <w:tabs>
          <w:tab w:val="center" w:pos="960"/>
          <w:tab w:val="center" w:pos="6518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 xml:space="preserve">1,8 </w:t>
      </w: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967"/>
        <w:gridCol w:w="1310"/>
        <w:gridCol w:w="1422"/>
      </w:tblGrid>
      <w:tr w:rsidR="00443E1F" w:rsidTr="00CB4854">
        <w:trPr>
          <w:trHeight w:val="39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10,5 часов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В кипящее молоко медленно при непрерывном помешивании всыпать манную крупу, добавить соль и варить до загустения. Очищенную и вымытую морковь протереть через мелкую терку,  добавить в кастрюлю, закрыть крышкой и дать отстоять 20-25 минут. В готовую кашу положить желток, сливочное масло и все тщательно перемешать. Белки взбить до получения крепкой пены, влить в кашу. Перекрученный творог добавить в полученную массу и осторожно перемешать. На лист для запекания смазанный маслом выложить полученный продукт, разровнять и запекать в духовом шкафу до образования розовой корочки.  На стол запеканка подавать со сгущенным молоком, джемом или повидлом. 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4490"/>
        </w:tabs>
        <w:spacing w:after="3" w:line="269" w:lineRule="auto"/>
      </w:pPr>
      <w:r>
        <w:rPr>
          <w:noProof/>
        </w:rPr>
        <w:pict>
          <v:shape id="Picture 20410" o:spid="_x0000_s1211" type="#_x0000_t75" style="position:absolute;margin-left:5.4pt;margin-top:-6.95pt;width:28.4pt;height:28.2pt;z-index:251638272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  <w:t>Блюдо должно сохранить форму</w:t>
      </w:r>
    </w:p>
    <w:p w:rsidR="00443E1F" w:rsidRDefault="00443E1F">
      <w:pPr>
        <w:spacing w:after="246"/>
        <w:ind w:left="108"/>
      </w:pPr>
    </w:p>
    <w:p w:rsidR="00443E1F" w:rsidRDefault="00443E1F">
      <w:pPr>
        <w:tabs>
          <w:tab w:val="center" w:pos="1694"/>
          <w:tab w:val="center" w:pos="3131"/>
        </w:tabs>
        <w:spacing w:after="3" w:line="269" w:lineRule="auto"/>
      </w:pPr>
      <w:r>
        <w:rPr>
          <w:noProof/>
        </w:rPr>
        <w:pict>
          <v:shape id="Picture 20412" o:spid="_x0000_s1212" type="#_x0000_t75" style="position:absolute;margin-left:5.4pt;margin-top:-6.95pt;width:28.6pt;height:28.4pt;z-index:251639296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>
      <w:pPr>
        <w:spacing w:after="246"/>
        <w:ind w:left="676"/>
      </w:pPr>
    </w:p>
    <w:p w:rsidR="00443E1F" w:rsidRDefault="00443E1F">
      <w:pPr>
        <w:tabs>
          <w:tab w:val="center" w:pos="1612"/>
          <w:tab w:val="center" w:pos="4972"/>
        </w:tabs>
        <w:spacing w:after="3" w:line="269" w:lineRule="auto"/>
      </w:pPr>
      <w:r>
        <w:rPr>
          <w:noProof/>
        </w:rPr>
        <w:pict>
          <v:shape id="Picture 20414" o:spid="_x0000_s1213" type="#_x0000_t75" style="position:absolute;margin-left:5.4pt;margin-top:-6.95pt;width:28.4pt;height:28.4pt;z-index:251640320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  <w:t>свойственный данному набору продуктов</w:t>
      </w:r>
    </w:p>
    <w:p w:rsidR="00443E1F" w:rsidRDefault="00443E1F">
      <w:pPr>
        <w:spacing w:after="243"/>
        <w:ind w:left="108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rPr>
          <w:noProof/>
        </w:rPr>
        <w:pict>
          <v:group id="Group 275996" o:spid="_x0000_s1214" style="position:absolute;margin-left:5.4pt;margin-top:-1.75pt;width:29.8pt;height:65.2pt;z-index:251685376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">
            <v:rect id="Rectangle 20242" o:spid="_x0000_s1215" style="position:absolute;left:3432;top:1977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0416" o:spid="_x0000_s1216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">
              <v:imagedata r:id="rId19" o:title=""/>
            </v:shape>
            <v:shape id="Picture 20418" o:spid="_x0000_s1217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145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1"/>
        </w:tabs>
        <w:spacing w:after="322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183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38"/>
      </w:pPr>
    </w:p>
    <w:p w:rsidR="00443E1F" w:rsidRDefault="00443E1F">
      <w:pPr>
        <w:spacing w:after="249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35</w:t>
      </w:r>
    </w:p>
    <w:p w:rsidR="00443E1F" w:rsidRDefault="00443E1F">
      <w:pPr>
        <w:pStyle w:val="Heading1"/>
        <w:ind w:left="-5"/>
      </w:pPr>
      <w:r>
        <w:t xml:space="preserve">КИСЛОМОЛОЧНЫЙ НАПИТОК </w:t>
      </w:r>
    </w:p>
    <w:p w:rsidR="00443E1F" w:rsidRDefault="00443E1F">
      <w:pPr>
        <w:spacing w:after="4" w:line="271" w:lineRule="auto"/>
        <w:ind w:left="10" w:right="5528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5"/>
      </w:tblGrid>
      <w:tr w:rsidR="00443E1F" w:rsidTr="00CB4854">
        <w:trPr>
          <w:trHeight w:val="401"/>
        </w:trPr>
        <w:tc>
          <w:tcPr>
            <w:tcW w:w="4454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9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26">
              <w:r>
                <w:t>Кисло</w:t>
              </w:r>
            </w:hyperlink>
            <w:hyperlink r:id="rId127">
              <w:r>
                <w:t>-</w:t>
              </w:r>
            </w:hyperlink>
            <w:hyperlink r:id="rId128">
              <w:r>
                <w:t>молочный</w:t>
              </w:r>
            </w:hyperlink>
            <w:r>
              <w:t xml:space="preserve"> продукт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200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200 </w:t>
            </w:r>
          </w:p>
        </w:tc>
      </w:tr>
      <w:tr w:rsidR="00443E1F" w:rsidTr="00CB4854">
        <w:trPr>
          <w:trHeight w:val="635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6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9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29">
              <w:r>
                <w:t>Кисло</w:t>
              </w:r>
            </w:hyperlink>
            <w:hyperlink r:id="rId130">
              <w:r>
                <w:t>-</w:t>
              </w:r>
            </w:hyperlink>
            <w:hyperlink r:id="rId131">
              <w:r>
                <w:t>молочный</w:t>
              </w:r>
            </w:hyperlink>
            <w:r>
              <w:t xml:space="preserve"> продукт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200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200 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5,22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>4,50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7,56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92,0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0,23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0.54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232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0,18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200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firstLine="708"/>
        <w:jc w:val="both"/>
      </w:pPr>
      <w:r>
        <w:t>Кисломолочный продукт перед подачей детям выдерживают в закрытой потребительской упаковке при комнатной температуре до достижения температуры подачи 15°C</w:t>
      </w:r>
      <w:r>
        <w:rPr>
          <w:b/>
        </w:rPr>
        <w:t xml:space="preserve"> ±</w:t>
      </w:r>
      <w:r>
        <w:t xml:space="preserve">2°C, но не более одного часа. </w:t>
      </w:r>
    </w:p>
    <w:p w:rsidR="00443E1F" w:rsidRDefault="00443E1F">
      <w:pPr>
        <w:spacing w:after="4" w:line="271" w:lineRule="auto"/>
        <w:ind w:firstLine="708"/>
        <w:jc w:val="both"/>
      </w:pPr>
      <w:r>
        <w:t xml:space="preserve">Кисломолочные продукты порционируют в чашки непосредственно из пакетов или бутылок перед их раздачей.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3811"/>
        </w:tabs>
        <w:spacing w:after="4" w:line="271" w:lineRule="auto"/>
      </w:pPr>
      <w:r>
        <w:rPr>
          <w:noProof/>
        </w:rPr>
        <w:pict>
          <v:shape id="Picture 20658" o:spid="_x0000_s1218" type="#_x0000_t75" style="position:absolute;margin-left:5.4pt;margin-top:-6.95pt;width:28.4pt;height:28.2pt;z-index:251641344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с густой жидкостью </w:t>
      </w:r>
    </w:p>
    <w:p w:rsidR="00443E1F" w:rsidRDefault="00443E1F">
      <w:pPr>
        <w:spacing w:after="246"/>
        <w:ind w:left="108"/>
      </w:pPr>
    </w:p>
    <w:p w:rsidR="00443E1F" w:rsidRDefault="00443E1F">
      <w:pPr>
        <w:tabs>
          <w:tab w:val="center" w:pos="1694"/>
          <w:tab w:val="center" w:pos="3131"/>
        </w:tabs>
        <w:spacing w:after="3" w:line="269" w:lineRule="auto"/>
      </w:pPr>
      <w:r>
        <w:rPr>
          <w:noProof/>
        </w:rPr>
        <w:pict>
          <v:shape id="Picture 20660" o:spid="_x0000_s1219" type="#_x0000_t75" style="position:absolute;margin-left:5.4pt;margin-top:-6.95pt;width:28.6pt;height:28.6pt;z-index:251642368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>
      <w:pPr>
        <w:spacing w:after="246"/>
        <w:ind w:left="676"/>
      </w:pPr>
    </w:p>
    <w:p w:rsidR="00443E1F" w:rsidRDefault="00443E1F">
      <w:pPr>
        <w:tabs>
          <w:tab w:val="center" w:pos="1612"/>
          <w:tab w:val="center" w:pos="4171"/>
        </w:tabs>
        <w:spacing w:after="4" w:line="271" w:lineRule="auto"/>
      </w:pPr>
      <w:r>
        <w:rPr>
          <w:noProof/>
        </w:rPr>
        <w:pict>
          <v:shape id="Picture 20662" o:spid="_x0000_s1220" type="#_x0000_t75" style="position:absolute;margin-left:5.4pt;margin-top:-7pt;width:28.4pt;height:28.4pt;z-index:251643392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кисломолочных продуктов </w:t>
      </w:r>
    </w:p>
    <w:p w:rsidR="00443E1F" w:rsidRDefault="00443E1F">
      <w:pPr>
        <w:spacing w:after="250"/>
        <w:ind w:left="108"/>
      </w:pPr>
    </w:p>
    <w:p w:rsidR="00443E1F" w:rsidRDefault="00443E1F">
      <w:pPr>
        <w:spacing w:after="144" w:line="271" w:lineRule="auto"/>
        <w:ind w:left="118" w:right="4175" w:hanging="10"/>
        <w:jc w:val="both"/>
      </w:pPr>
      <w:r>
        <w:rPr>
          <w:noProof/>
        </w:rPr>
        <w:pict>
          <v:group id="Group 274883" o:spid="_x0000_s1221" style="position:absolute;left:0;text-align:left;margin-left:5.4pt;margin-top:-2.8pt;width:29.8pt;height:101.6pt;z-index:251686400" coordsize="3784,1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">
            <v:rect id="Rectangle 20628" o:spid="_x0000_s1222" style="position:absolute;left:3432;top:1981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0664" o:spid="_x0000_s1223" type="#_x0000_t75" style="position:absolute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">
              <v:imagedata r:id="rId19" o:title=""/>
            </v:shape>
            <v:shape id="Picture 20666" o:spid="_x0000_s1224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">
              <v:imagedata r:id="rId20" o:title=""/>
            </v:shape>
            <v:shape id="Picture 20668" o:spid="_x0000_s1225" type="#_x0000_t75" style="position:absolute;top:9271;width:3632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">
              <v:imagedata r:id="rId41" o:title=""/>
            </v:shape>
            <w10:wrap type="square"/>
          </v:group>
        </w:pict>
      </w:r>
      <w:r>
        <w:rPr>
          <w:b/>
          <w:sz w:val="34"/>
          <w:vertAlign w:val="superscript"/>
        </w:rPr>
        <w:t xml:space="preserve">Температура </w:t>
      </w:r>
      <w:r>
        <w:rPr>
          <w:b/>
          <w:sz w:val="34"/>
          <w:vertAlign w:val="superscript"/>
        </w:rPr>
        <w:tab/>
      </w:r>
      <w:r>
        <w:t xml:space="preserve">не ниже +15º С </w:t>
      </w:r>
      <w:r>
        <w:rPr>
          <w:b/>
        </w:rPr>
        <w:t xml:space="preserve">подачи: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0"/>
        </w:tabs>
        <w:spacing w:after="547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tabs>
          <w:tab w:val="center" w:pos="1218"/>
          <w:tab w:val="center" w:pos="4495"/>
        </w:tabs>
        <w:spacing w:after="4" w:line="271" w:lineRule="auto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белый или с кремовым оттенком 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26"/>
      </w:pPr>
    </w:p>
    <w:p w:rsidR="00443E1F" w:rsidRDefault="00443E1F">
      <w:pPr>
        <w:spacing w:after="34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36</w:t>
      </w:r>
    </w:p>
    <w:p w:rsidR="00443E1F" w:rsidRDefault="00443E1F">
      <w:pPr>
        <w:pStyle w:val="Heading1"/>
        <w:ind w:left="-5"/>
      </w:pPr>
      <w:r>
        <w:t>КАША КУКУРУЗНАЯ МОЛОЧНАЯ СО СЛИВОЧНЫМ МАСЛОМ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398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>№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Крупа кукурузная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Сахар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Масло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</w:tbl>
    <w:p w:rsidR="00443E1F" w:rsidRDefault="00443E1F">
      <w:pPr>
        <w:tabs>
          <w:tab w:val="center" w:pos="1062"/>
          <w:tab w:val="center" w:pos="4755"/>
          <w:tab w:val="center" w:pos="7204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Молоко </w:t>
      </w:r>
      <w:r>
        <w:tab/>
        <w:t xml:space="preserve">170 </w:t>
      </w:r>
      <w:r>
        <w:tab/>
        <w:t xml:space="preserve">170 </w:t>
      </w:r>
    </w:p>
    <w:p w:rsidR="00443E1F" w:rsidRDefault="00443E1F">
      <w:pPr>
        <w:spacing w:after="23"/>
      </w:pPr>
      <w:r>
        <w:t>5         Соль                                                                       0,4                                            0,4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1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кукурузная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Сахар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</w:tbl>
    <w:p w:rsidR="00443E1F" w:rsidRDefault="00443E1F">
      <w:pPr>
        <w:tabs>
          <w:tab w:val="center" w:pos="1062"/>
          <w:tab w:val="center" w:pos="4755"/>
          <w:tab w:val="center" w:pos="7204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Молоко </w:t>
      </w:r>
      <w:r>
        <w:tab/>
        <w:t xml:space="preserve">150 </w:t>
      </w:r>
      <w:r>
        <w:tab/>
        <w:t xml:space="preserve">150 </w:t>
      </w:r>
    </w:p>
    <w:p w:rsidR="00443E1F" w:rsidRDefault="00443E1F">
      <w:pPr>
        <w:spacing w:after="23"/>
      </w:pPr>
      <w:r>
        <w:t>5            Соль                                                                     0,5                                             0,5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5711F">
        <w:trPr>
          <w:trHeight w:val="37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5,39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6,38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27,13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187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0,04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>24,5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1,54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180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Подготовленную для варки крупу кукурузную всыпают в подсоленное кипящее молоко. Добавляют масло сливочное и сахар. Кашу варят до готовности помешивая, за это время она приобретает своеобразный приятный запах и цвет, свойственный данной крупе. </w:t>
      </w:r>
    </w:p>
    <w:p w:rsidR="00443E1F" w:rsidRDefault="00443E1F">
      <w:pPr>
        <w:spacing w:after="26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27"/>
      </w:pPr>
    </w:p>
    <w:p w:rsidR="00443E1F" w:rsidRDefault="00443E1F">
      <w:pPr>
        <w:spacing w:after="4" w:line="891" w:lineRule="auto"/>
        <w:ind w:left="925" w:hanging="817"/>
        <w:jc w:val="both"/>
      </w:pPr>
      <w:r>
        <w:rPr>
          <w:noProof/>
        </w:rPr>
        <w:pict>
          <v:group id="Group 290860" o:spid="_x0000_s1226" style="position:absolute;left:0;text-align:left;margin-left:5.4pt;margin-top:37.6pt;width:29.8pt;height:101.4pt;z-index:251687424" coordsize="3784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">
            <v:rect id="Rectangle 21115" o:spid="_x0000_s1227" style="position:absolute;left:3432;top:1968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1436" o:spid="_x0000_s1228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">
              <v:imagedata r:id="rId19" o:title=""/>
            </v:shape>
            <v:shape id="Picture 21438" o:spid="_x0000_s1229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">
              <v:imagedata r:id="rId20" o:title=""/>
            </v:shape>
            <v:shape id="Picture 21440" o:spid="_x0000_s1230" type="#_x0000_t75" style="position:absolute;top:9271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">
              <v:imagedata r:id="rId41" o:title=""/>
            </v:shape>
            <w10:wrap type="square"/>
          </v:group>
        </w:pict>
      </w:r>
      <w:r>
        <w:rPr>
          <w:noProof/>
        </w:rPr>
        <w:pict>
          <v:shape id="Picture 21434" o:spid="_x0000_i1061" type="#_x0000_t75" style="width:27.75pt;height:27.75pt;visibility:visible">
            <v:imagedata r:id="rId18" o:title="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пригорелой каши.набору  </w:t>
      </w:r>
      <w:r>
        <w:tab/>
        <w:t xml:space="preserve">продуктов </w:t>
      </w:r>
      <w:r>
        <w:tab/>
        <w:t xml:space="preserve">без </w:t>
      </w:r>
      <w:r>
        <w:tab/>
        <w:t xml:space="preserve">признаков </w:t>
      </w:r>
      <w:r>
        <w:tab/>
        <w:t xml:space="preserve">вкуса </w:t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spacing w:after="265" w:line="216" w:lineRule="auto"/>
        <w:ind w:left="108" w:right="462" w:firstLine="216"/>
        <w:jc w:val="both"/>
      </w:pP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 </w:t>
      </w:r>
      <w:r>
        <w:rPr>
          <w:b/>
        </w:rPr>
        <w:t xml:space="preserve">реализации:  </w:t>
      </w:r>
    </w:p>
    <w:p w:rsidR="00443E1F" w:rsidRDefault="00443E1F">
      <w:pPr>
        <w:tabs>
          <w:tab w:val="center" w:pos="1218"/>
          <w:tab w:val="center" w:pos="4495"/>
        </w:tabs>
        <w:spacing w:after="4" w:line="271" w:lineRule="auto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белый или с кремовым оттенком 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182"/>
      </w:pPr>
    </w:p>
    <w:p w:rsidR="00443E1F" w:rsidRDefault="00443E1F">
      <w:pPr>
        <w:spacing w:after="29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37</w:t>
      </w:r>
    </w:p>
    <w:p w:rsidR="00443E1F" w:rsidRDefault="00443E1F">
      <w:pPr>
        <w:pStyle w:val="Heading1"/>
        <w:ind w:left="-5"/>
      </w:pPr>
      <w:r>
        <w:t xml:space="preserve">САЛАТ ИЗ ВИТАМИННЫЙ С РАСТИТЕЛЬНЫМ МАСЛОМ 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стандартная обработка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5"/>
      </w:tblGrid>
      <w:tr w:rsidR="00443E1F" w:rsidTr="00CB4854">
        <w:trPr>
          <w:trHeight w:val="402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7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Капуста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32">
              <w:r>
                <w:t>Масло</w:t>
              </w:r>
            </w:hyperlink>
            <w:r>
              <w:t xml:space="preserve">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 </w:t>
            </w:r>
          </w:p>
        </w:tc>
      </w:tr>
      <w:tr w:rsidR="00443E1F" w:rsidTr="00CB4854">
        <w:trPr>
          <w:trHeight w:val="924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1118"/>
              </w:tabs>
              <w:spacing w:after="2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  <w:p w:rsidR="00443E1F" w:rsidRDefault="00443E1F" w:rsidP="00CB4854">
            <w:pPr>
              <w:spacing w:after="23" w:line="240" w:lineRule="auto"/>
              <w:ind w:left="-6"/>
            </w:pPr>
            <w:r>
              <w:t>5            Соль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</w:t>
            </w:r>
            <w:r>
              <w:rPr>
                <w:b/>
              </w:rPr>
              <w:t>цептура на 6</w:t>
            </w:r>
            <w:r w:rsidRPr="00CB4854">
              <w:rPr>
                <w:b/>
              </w:rPr>
              <w:t>0 грамм нетто блюда</w:t>
            </w:r>
            <w:r>
              <w:t xml:space="preserve">: 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  <w:p w:rsidR="00443E1F" w:rsidRDefault="00443E1F" w:rsidP="00CB4854">
            <w:pPr>
              <w:spacing w:after="0" w:line="240" w:lineRule="auto"/>
              <w:ind w:left="110"/>
            </w:pPr>
            <w:r>
              <w:t>0,4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3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0,4 </w:t>
            </w:r>
          </w:p>
        </w:tc>
      </w:tr>
      <w:tr w:rsidR="00443E1F" w:rsidTr="00CB4854">
        <w:trPr>
          <w:trHeight w:val="401"/>
        </w:trPr>
        <w:tc>
          <w:tcPr>
            <w:tcW w:w="4454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7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Капуста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60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33">
              <w:r>
                <w:t>Масло</w:t>
              </w:r>
            </w:hyperlink>
            <w:r>
              <w:t xml:space="preserve">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7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7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</w:tbl>
    <w:p w:rsidR="00443E1F" w:rsidRDefault="00443E1F">
      <w:pPr>
        <w:spacing w:after="22"/>
      </w:pPr>
      <w:r>
        <w:t>5           Соль                                                                           0,5                                         0,5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0,9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9,8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5,2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128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0,05</w:t>
            </w:r>
          </w:p>
        </w:tc>
      </w:tr>
    </w:tbl>
    <w:p w:rsidR="00443E1F" w:rsidRDefault="00443E1F">
      <w:pPr>
        <w:tabs>
          <w:tab w:val="center" w:pos="907"/>
          <w:tab w:val="center" w:pos="6516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C, мг </w:t>
      </w:r>
      <w:r>
        <w:tab/>
        <w:t xml:space="preserve">20,1 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302"/>
        <w:gridCol w:w="1635"/>
        <w:gridCol w:w="1418"/>
      </w:tblGrid>
      <w:tr w:rsidR="00443E1F" w:rsidTr="00CB4854">
        <w:trPr>
          <w:trHeight w:val="288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>37,6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0,7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750"/>
          <w:tab w:val="center" w:pos="816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40 </w:t>
      </w:r>
      <w:r>
        <w:tab/>
        <w:t xml:space="preserve">60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Кочан капусты, морковь и лук очистить от верхних загрязненных листьев, вымыть в проточной воде, обдать холодной кипяченной водой и мелко нашинковать или натереть на крупной терке, добавить соль, заправить растительным маслом.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444"/>
      </w:pPr>
    </w:p>
    <w:p w:rsidR="00443E1F" w:rsidRDefault="00443E1F">
      <w:pPr>
        <w:tabs>
          <w:tab w:val="center" w:pos="1566"/>
          <w:tab w:val="center" w:pos="5130"/>
        </w:tabs>
        <w:spacing w:after="4" w:line="271" w:lineRule="auto"/>
      </w:pPr>
      <w:r>
        <w:rPr>
          <w:noProof/>
        </w:rPr>
        <w:pict>
          <v:shape id="Picture 21848" o:spid="_x0000_s1231" type="#_x0000_t75" style="position:absolute;margin-left:5.4pt;margin-top:-8.6pt;width:29.8pt;height:29.8pt;z-index:251644416;visibility:visible" o:allowoverlap="f">
            <v:imagedata r:id="rId20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37</w:t>
      </w:r>
    </w:p>
    <w:p w:rsidR="00443E1F" w:rsidRDefault="00443E1F">
      <w:pPr>
        <w:pStyle w:val="Heading1"/>
        <w:ind w:left="-5"/>
      </w:pPr>
      <w:r>
        <w:t xml:space="preserve">СУП ГОРОХОВЫЙ НА КОСТНОМ/КУРИНОМ БУЛЬОНЕ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50" w:type="dxa"/>
        <w:tblInd w:w="6" w:type="dxa"/>
        <w:tblCellMar>
          <w:left w:w="0" w:type="dxa"/>
          <w:right w:w="115" w:type="dxa"/>
        </w:tblCellMar>
        <w:tblLook w:val="00A0"/>
      </w:tblPr>
      <w:tblGrid>
        <w:gridCol w:w="4458"/>
        <w:gridCol w:w="2554"/>
        <w:gridCol w:w="2338"/>
      </w:tblGrid>
      <w:tr w:rsidR="00443E1F" w:rsidTr="00CB4854">
        <w:trPr>
          <w:trHeight w:val="402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34">
              <w:r>
                <w:t>Масло</w:t>
              </w:r>
            </w:hyperlink>
            <w:r>
              <w:t xml:space="preserve"> сливочное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254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>
              <w:rPr>
                <w:b/>
              </w:rPr>
              <w:t xml:space="preserve">          </w:t>
            </w:r>
            <w:r>
              <w:t>Горох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223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70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3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905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0,4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632"/>
        </w:trPr>
        <w:tc>
          <w:tcPr>
            <w:tcW w:w="445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FF7FD6">
            <w:pPr>
              <w:numPr>
                <w:ilvl w:val="0"/>
                <w:numId w:val="2"/>
              </w:numPr>
              <w:spacing w:after="22" w:line="240" w:lineRule="auto"/>
            </w:pPr>
            <w:r>
              <w:t xml:space="preserve">Мясо   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400"/>
        </w:trPr>
        <w:tc>
          <w:tcPr>
            <w:tcW w:w="445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35">
              <w:r>
                <w:t>Масло</w:t>
              </w:r>
            </w:hyperlink>
            <w:r>
              <w:t xml:space="preserve"> сливочное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93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1254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>Горох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5</w:t>
            </w:r>
          </w:p>
        </w:tc>
      </w:tr>
      <w:tr w:rsidR="00443E1F" w:rsidTr="00CB4854">
        <w:trPr>
          <w:trHeight w:val="288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223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70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tabs>
                <w:tab w:val="center" w:pos="905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  <w:tr w:rsidR="00443E1F" w:rsidTr="00CB4854">
        <w:trPr>
          <w:trHeight w:val="292"/>
        </w:trPr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Pr="00CB4854" w:rsidRDefault="00443E1F" w:rsidP="00CB4854">
            <w:pPr>
              <w:tabs>
                <w:tab w:val="center" w:pos="90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8            </w:t>
            </w:r>
            <w:r w:rsidRPr="00FF7FD6">
              <w:rPr>
                <w:bCs/>
              </w:rPr>
              <w:t>Мясо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20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7,15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>72 ,05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0,14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0.14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38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1,7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7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В готовый мясной бульон помещают очищенный, промытый горох, доводят до кипения, затем кладут кубиками нарезанный картофель. Затем добавляют пассированный лук и морковь на масле, солят и  варят суп до готовности.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12"/>
          <w:tab w:val="center" w:pos="4480"/>
        </w:tabs>
        <w:spacing w:after="4" w:line="271" w:lineRule="auto"/>
      </w:pPr>
      <w:r>
        <w:rPr>
          <w:noProof/>
        </w:rPr>
        <w:pict>
          <v:shape id="Picture 22149" o:spid="_x0000_s1232" type="#_x0000_t75" style="position:absolute;margin-left:5.4pt;margin-top:-6.95pt;width:28.4pt;height:28.2pt;z-index:251645440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набору продуктов </w:t>
      </w:r>
    </w:p>
    <w:p w:rsidR="00443E1F" w:rsidRDefault="00443E1F">
      <w:pPr>
        <w:spacing w:after="419"/>
        <w:ind w:left="108"/>
      </w:pPr>
    </w:p>
    <w:p w:rsidR="00443E1F" w:rsidRDefault="00443E1F">
      <w:pPr>
        <w:tabs>
          <w:tab w:val="center" w:pos="1606"/>
          <w:tab w:val="center" w:pos="3143"/>
        </w:tabs>
        <w:spacing w:after="634" w:line="269" w:lineRule="auto"/>
      </w:pPr>
      <w:r>
        <w:rPr>
          <w:noProof/>
        </w:rPr>
        <w:pict>
          <v:group id="Group 298881" o:spid="_x0000_s1233" style="position:absolute;margin-left:5.4pt;margin-top:-4.9pt;width:29.8pt;height:65.2pt;z-index:251688448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">
            <v:rect id="Rectangle 22043" o:spid="_x0000_s1234" style="position:absolute;left:3432;top:1981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Eb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xHHU/4LnnXAF5PQBAAD//wMAUEsBAi0AFAAGAAgAAAAhANvh9svuAAAAhQEAABMAAAAAAAAA&#10;AAAAAAAAAAAAAFtDb250ZW50X1R5cGVzXS54bWxQSwECLQAUAAYACAAAACEAWvQsW78AAAAVAQAA&#10;CwAAAAAAAAAAAAAAAAAfAQAAX3JlbHMvLnJlbHNQSwECLQAUAAYACAAAACEAUZTRG8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2151" o:spid="_x0000_s1235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">
              <v:imagedata r:id="rId19" o:title=""/>
            </v:shape>
            <v:shape id="Picture 22153" o:spid="_x0000_s1236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 </w:t>
      </w:r>
    </w:p>
    <w:p w:rsidR="00443E1F" w:rsidRDefault="00443E1F">
      <w:pPr>
        <w:tabs>
          <w:tab w:val="center" w:pos="1180"/>
          <w:tab w:val="center" w:pos="5130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39</w:t>
      </w:r>
    </w:p>
    <w:p w:rsidR="00443E1F" w:rsidRDefault="00443E1F">
      <w:pPr>
        <w:pStyle w:val="Heading1"/>
        <w:ind w:left="-5"/>
      </w:pPr>
      <w:r>
        <w:t xml:space="preserve">ДОМАШНЕЕ ЖАРКОЕ С МЯСОМ/КУРАМИ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653"/>
        <w:gridCol w:w="3804"/>
        <w:gridCol w:w="2554"/>
        <w:gridCol w:w="2338"/>
      </w:tblGrid>
      <w:tr w:rsidR="00443E1F" w:rsidTr="00CB4854">
        <w:trPr>
          <w:trHeight w:val="402"/>
        </w:trPr>
        <w:tc>
          <w:tcPr>
            <w:tcW w:w="653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80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Мясо/куры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</w:tbl>
    <w:p w:rsidR="00443E1F" w:rsidRDefault="00443E1F">
      <w:pPr>
        <w:tabs>
          <w:tab w:val="center" w:pos="1574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136">
        <w:r>
          <w:t>Масло</w:t>
        </w:r>
      </w:hyperlink>
      <w:r>
        <w:t xml:space="preserve"> сливочное </w:t>
      </w:r>
      <w:r>
        <w:tab/>
        <w:t xml:space="preserve">3 </w:t>
      </w:r>
      <w:r>
        <w:tab/>
        <w:t xml:space="preserve">3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10"/>
        <w:gridCol w:w="2448"/>
        <w:gridCol w:w="2337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130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402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3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Мясо/куры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>80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80 </w:t>
            </w:r>
          </w:p>
        </w:tc>
      </w:tr>
      <w:tr w:rsidR="00443E1F" w:rsidTr="00CB4854">
        <w:trPr>
          <w:trHeight w:val="292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46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37">
              <w:r>
                <w:t>Масло</w:t>
              </w:r>
            </w:hyperlink>
            <w:r>
              <w:t xml:space="preserve">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4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740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12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7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200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180 </w:t>
            </w:r>
          </w:p>
        </w:tc>
      </w:tr>
      <w:tr w:rsidR="00443E1F" w:rsidTr="00CB4854">
        <w:trPr>
          <w:trHeight w:val="292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30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799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2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11,41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10,18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>3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6,28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160,9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0 ,12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0.09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05"/>
            </w:pPr>
            <w:r>
              <w:t xml:space="preserve">10,95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1,67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7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2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200 </w:t>
      </w:r>
      <w:r>
        <w:tab/>
        <w:t xml:space="preserve">230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Мясо нарезать на мелкие кусочки, обжарить до образования румяной корочки. Очищенный, промытый картофель нарезать кубиками, очистить и вымыть репчатый лук и морковь. Лук нарезать полукольцами, морковь натереть на терке. Овощи припустить в бульоне с добавлением масла и томата, соединить с мясом. Картофель уложить сверху мяса, добавить соль. Жаркое тушить 20 минут. 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5478"/>
        </w:tabs>
        <w:spacing w:after="4" w:line="271" w:lineRule="auto"/>
      </w:pPr>
      <w:r>
        <w:rPr>
          <w:noProof/>
        </w:rPr>
        <w:pict>
          <v:shape id="Picture 22590" o:spid="_x0000_s1237" type="#_x0000_t75" style="position:absolute;margin-left:5.4pt;margin-top:-7pt;width:28.4pt;height:28.2pt;z-index:251646464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порционные куски одинаковые по форме и размеру </w:t>
      </w:r>
    </w:p>
    <w:p w:rsidR="00443E1F" w:rsidRDefault="00443E1F">
      <w:pPr>
        <w:spacing w:after="246"/>
        <w:ind w:left="108"/>
      </w:pPr>
    </w:p>
    <w:p w:rsidR="00443E1F" w:rsidRDefault="00443E1F">
      <w:pPr>
        <w:tabs>
          <w:tab w:val="center" w:pos="1694"/>
          <w:tab w:val="center" w:pos="3562"/>
        </w:tabs>
        <w:spacing w:after="3" w:line="269" w:lineRule="auto"/>
      </w:pPr>
      <w:r>
        <w:rPr>
          <w:noProof/>
        </w:rPr>
        <w:pict>
          <v:shape id="Picture 22592" o:spid="_x0000_s1238" type="#_x0000_t75" style="position:absolute;margin-left:5.4pt;margin-top:-7pt;width:28.6pt;height:28.6pt;z-index:251647488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Мягкая, сочная </w:t>
      </w:r>
    </w:p>
    <w:p w:rsidR="00443E1F" w:rsidRDefault="00443E1F">
      <w:pPr>
        <w:spacing w:after="0"/>
        <w:ind w:left="676"/>
      </w:pPr>
    </w:p>
    <w:p w:rsidR="00443E1F" w:rsidRDefault="00443E1F">
      <w:pPr>
        <w:spacing w:after="143" w:line="269" w:lineRule="auto"/>
        <w:ind w:left="118" w:right="4964" w:hanging="10"/>
      </w:pPr>
      <w:r>
        <w:rPr>
          <w:noProof/>
        </w:rPr>
        <w:pict>
          <v:group id="Group 320533" o:spid="_x0000_s1239" style="position:absolute;left:0;text-align:left;margin-left:5.4pt;margin-top:-1.55pt;width:29.8pt;height:101.4pt;z-index:251689472" coordsize="3784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">
            <v:rect id="Rectangle 22638" o:spid="_x0000_s1240" style="position:absolute;left:3432;top:1968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LvxQAAAN4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hDH87ewN9wJV0CurwAAAP//AwBQSwECLQAUAAYACAAAACEA2+H2y+4AAACFAQAAEwAAAAAAAAAA&#10;AAAAAAAAAAAAW0NvbnRlbnRfVHlwZXNdLnhtbFBLAQItABQABgAIAAAAIQBa9CxbvwAAABUBAAAL&#10;AAAAAAAAAAAAAAAAAB8BAABfcmVscy8ucmVsc1BLAQItABQABgAIAAAAIQCxffLv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2967" o:spid="_x0000_s1241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">
              <v:imagedata r:id="rId19" o:title=""/>
            </v:shape>
            <v:shape id="Picture 22969" o:spid="_x0000_s1242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">
              <v:imagedata r:id="rId20" o:title=""/>
            </v:shape>
            <v:shape id="Picture 22971" o:spid="_x0000_s1243" type="#_x0000_t75" style="position:absolute;top:9271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">
              <v:imagedata r:id="rId41" o:title=""/>
            </v:shape>
            <w10:wrap type="square"/>
          </v:group>
        </w:pict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 </w:t>
      </w:r>
      <w:r>
        <w:rPr>
          <w:b/>
        </w:rPr>
        <w:t xml:space="preserve">подачи: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0"/>
        </w:tabs>
        <w:spacing w:after="537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tabs>
          <w:tab w:val="center" w:pos="1218"/>
          <w:tab w:val="center" w:pos="3787"/>
        </w:tabs>
        <w:spacing w:after="4" w:line="271" w:lineRule="auto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светло-коричневый 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40</w:t>
      </w:r>
    </w:p>
    <w:p w:rsidR="00443E1F" w:rsidRDefault="00443E1F">
      <w:pPr>
        <w:pStyle w:val="Heading1"/>
        <w:ind w:left="-5"/>
      </w:pPr>
      <w:r>
        <w:t>КИСЕЛЬ С ВИТАМИНОМ С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</w:t>
      </w:r>
      <w:r>
        <w:t xml:space="preserve">: 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8"/>
        <w:gridCol w:w="2450"/>
        <w:gridCol w:w="2445"/>
      </w:tblGrid>
      <w:tr w:rsidR="00443E1F" w:rsidTr="00CB4854">
        <w:trPr>
          <w:trHeight w:val="402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38">
              <w:r>
                <w:t>Кисель</w:t>
              </w:r>
            </w:hyperlink>
            <w:r>
              <w:t xml:space="preserve">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923"/>
        </w:trPr>
        <w:tc>
          <w:tcPr>
            <w:tcW w:w="6904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962"/>
                <w:tab w:val="center" w:pos="4687"/>
              </w:tabs>
              <w:spacing w:after="2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hyperlink r:id="rId139">
              <w:r>
                <w:t>Сахар</w:t>
              </w:r>
            </w:hyperlink>
            <w:r>
              <w:tab/>
              <w:t xml:space="preserve">10 </w:t>
            </w:r>
          </w:p>
          <w:p w:rsidR="00443E1F" w:rsidRDefault="00443E1F" w:rsidP="00CB4854">
            <w:pPr>
              <w:spacing w:after="23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</w:t>
            </w:r>
            <w:r>
              <w:t xml:space="preserve">: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401"/>
        </w:trPr>
        <w:tc>
          <w:tcPr>
            <w:tcW w:w="4454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6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2"/>
                <w:tab w:val="center" w:pos="468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hyperlink r:id="rId140">
              <w:r>
                <w:t>Кисель</w:t>
              </w:r>
            </w:hyperlink>
            <w:r>
              <w:tab/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</w:tbl>
    <w:p w:rsidR="00443E1F" w:rsidRDefault="00443E1F">
      <w:pPr>
        <w:tabs>
          <w:tab w:val="center" w:pos="968"/>
          <w:tab w:val="center" w:pos="4693"/>
          <w:tab w:val="center" w:pos="7142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hyperlink r:id="rId141">
        <w:r>
          <w:t>Сахар</w:t>
        </w:r>
      </w:hyperlink>
      <w:r>
        <w:tab/>
        <w:t xml:space="preserve">10 </w:t>
      </w:r>
      <w:r>
        <w:tab/>
        <w:t xml:space="preserve">10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302"/>
        <w:gridCol w:w="1635"/>
        <w:gridCol w:w="1418"/>
      </w:tblGrid>
      <w:tr w:rsidR="00443E1F" w:rsidTr="00CB4854">
        <w:trPr>
          <w:trHeight w:val="580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446" w:right="516" w:hanging="5338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  <w:r w:rsidRPr="00CB4854">
              <w:rPr>
                <w:b/>
                <w:color w:val="FFFFFF"/>
              </w:rPr>
              <w:tab/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6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8"/>
            </w:pPr>
            <w:r>
              <w:t xml:space="preserve">0,68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5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2"/>
            </w:pPr>
            <w:r>
              <w:t xml:space="preserve">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14,5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8"/>
            </w:pPr>
            <w:r>
              <w:t xml:space="preserve">58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2"/>
            </w:pPr>
            <w:r>
              <w:t>0 ,54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>20,1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150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Сухой продукт разводят в 1/3 общего объема холодной воды, перемешивают и вливают в кипящую оставшуюся часть воды. Кисель размешивают, добавляют сахар и доводят до кипения.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43"/>
          <w:tab w:val="center" w:pos="5478"/>
        </w:tabs>
        <w:spacing w:after="4" w:line="271" w:lineRule="auto"/>
      </w:pPr>
      <w:r>
        <w:rPr>
          <w:noProof/>
        </w:rPr>
        <w:pict>
          <v:shape id="Picture 23401" o:spid="_x0000_s1244" type="#_x0000_t75" style="position:absolute;margin-left:5.4pt;margin-top:-6.9pt;width:28.4pt;height:28.2pt;z-index:251648512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>прозрачный</w:t>
      </w:r>
    </w:p>
    <w:p w:rsidR="00443E1F" w:rsidRDefault="00443E1F">
      <w:pPr>
        <w:spacing w:after="246"/>
        <w:ind w:left="108"/>
      </w:pPr>
    </w:p>
    <w:p w:rsidR="00443E1F" w:rsidRDefault="00443E1F">
      <w:pPr>
        <w:tabs>
          <w:tab w:val="center" w:pos="1694"/>
          <w:tab w:val="center" w:pos="3595"/>
        </w:tabs>
        <w:spacing w:after="4" w:line="271" w:lineRule="auto"/>
      </w:pPr>
      <w:r>
        <w:rPr>
          <w:noProof/>
        </w:rPr>
        <w:pict>
          <v:shape id="Picture 23403" o:spid="_x0000_s1245" type="#_x0000_t75" style="position:absolute;margin-left:5.4pt;margin-top:-6.9pt;width:28.6pt;height:28.6pt;z-index:251649536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жидкая </w:t>
      </w:r>
    </w:p>
    <w:p w:rsidR="00443E1F" w:rsidRDefault="00443E1F">
      <w:pPr>
        <w:spacing w:after="243"/>
        <w:ind w:left="676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rPr>
          <w:noProof/>
        </w:rPr>
        <w:pict>
          <v:group id="Group 304126" o:spid="_x0000_s1246" style="position:absolute;margin-left:5.4pt;margin-top:-1.7pt;width:29.8pt;height:101.4pt;z-index:251690496" coordsize="3784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">
            <v:rect id="Rectangle 23037" o:spid="_x0000_s1247" style="position:absolute;left:3432;top:1971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/c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No8AXvO+EKyNkLAAD//wMAUEsBAi0AFAAGAAgAAAAhANvh9svuAAAAhQEAABMAAAAAAAAA&#10;AAAAAAAAAAAAAFtDb250ZW50X1R5cGVzXS54bWxQSwECLQAUAAYACAAAACEAWvQsW78AAAAVAQAA&#10;CwAAAAAAAAAAAAAAAAAfAQAAX3JlbHMvLnJlbHNQSwECLQAUAAYACAAAACEAnnJf3M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3405" o:spid="_x0000_s1248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">
              <v:imagedata r:id="rId19" o:title=""/>
            </v:shape>
            <v:shape id="Picture 23407" o:spid="_x0000_s1249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">
              <v:imagedata r:id="rId20" o:title=""/>
            </v:shape>
            <v:shape id="Picture 23409" o:spid="_x0000_s1250" type="#_x0000_t75" style="position:absolute;top:9271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">
              <v:imagedata r:id="rId41" o:title=""/>
            </v:shape>
            <w10:wrap type="square"/>
          </v:group>
        </w:pict>
      </w: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spacing w:after="145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1"/>
        </w:tabs>
        <w:spacing w:after="546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tabs>
          <w:tab w:val="center" w:pos="1218"/>
          <w:tab w:val="center" w:pos="3787"/>
        </w:tabs>
        <w:spacing w:after="4" w:line="271" w:lineRule="auto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розовый, светло-розовый 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41</w:t>
      </w:r>
    </w:p>
    <w:p w:rsidR="00443E1F" w:rsidRDefault="00443E1F">
      <w:pPr>
        <w:pStyle w:val="Heading1"/>
        <w:ind w:left="-5"/>
      </w:pPr>
      <w:r>
        <w:t xml:space="preserve">РЫБНЫЙ СУП 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top w:w="55" w:type="dxa"/>
          <w:left w:w="105" w:type="dxa"/>
          <w:right w:w="145" w:type="dxa"/>
        </w:tblCellMar>
        <w:tblLook w:val="00A0"/>
      </w:tblPr>
      <w:tblGrid>
        <w:gridCol w:w="545"/>
        <w:gridCol w:w="3908"/>
        <w:gridCol w:w="2450"/>
        <w:gridCol w:w="2444"/>
      </w:tblGrid>
      <w:tr w:rsidR="00443E1F" w:rsidTr="00CB4854">
        <w:trPr>
          <w:trHeight w:val="402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</w:tbl>
    <w:p w:rsidR="00443E1F" w:rsidRDefault="00443E1F">
      <w:pPr>
        <w:tabs>
          <w:tab w:val="center" w:pos="936"/>
          <w:tab w:val="center" w:pos="4693"/>
          <w:tab w:val="center" w:pos="7142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hyperlink r:id="rId142">
        <w:r>
          <w:t>Рыба</w:t>
        </w:r>
      </w:hyperlink>
      <w:hyperlink r:id="rId143">
        <w:r w:rsidRPr="004F46EF">
          <w:rPr>
            <w:rStyle w:val="Hyperlink"/>
            <w:rFonts w:cs="Calibri"/>
          </w:rPr>
          <w:t>http://pbprog.ru/databases/foodstuffsdoup2/4/17.php</w:t>
        </w:r>
      </w:hyperlink>
      <w:r>
        <w:tab/>
        <w:t xml:space="preserve">40 </w:t>
      </w:r>
      <w:r>
        <w:tab/>
        <w:t xml:space="preserve">20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478"/>
        <w:gridCol w:w="6082"/>
        <w:gridCol w:w="1192"/>
        <w:gridCol w:w="1595"/>
      </w:tblGrid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hyperlink r:id="rId144">
              <w:r>
                <w:t>Картофель</w:t>
              </w:r>
            </w:hyperlink>
            <w:hyperlink r:id="rId145">
              <w:r w:rsidRPr="004F46EF">
                <w:rPr>
                  <w:rStyle w:val="Hyperlink"/>
                  <w:rFonts w:cs="Calibri"/>
                </w:rPr>
                <w:t>http://pbprog.ru/databases/foodstuffsdoup2/9/19.php</w:t>
              </w:r>
            </w:hyperlink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 xml:space="preserve">50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 xml:space="preserve">6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 xml:space="preserve">6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Пшено 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12"/>
            </w:pPr>
            <w:r>
              <w:t>0,4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</w:t>
      </w:r>
      <w:r>
        <w:t xml:space="preserve">: </w:t>
      </w:r>
    </w:p>
    <w:tbl>
      <w:tblPr>
        <w:tblW w:w="9347" w:type="dxa"/>
        <w:tblInd w:w="7" w:type="dxa"/>
        <w:tblCellMar>
          <w:left w:w="105" w:type="dxa"/>
          <w:right w:w="145" w:type="dxa"/>
        </w:tblCellMar>
        <w:tblLook w:val="00A0"/>
      </w:tblPr>
      <w:tblGrid>
        <w:gridCol w:w="498"/>
        <w:gridCol w:w="6220"/>
        <w:gridCol w:w="1351"/>
        <w:gridCol w:w="1278"/>
      </w:tblGrid>
      <w:tr w:rsidR="00443E1F" w:rsidTr="00CB4854">
        <w:trPr>
          <w:trHeight w:val="401"/>
        </w:trPr>
        <w:tc>
          <w:tcPr>
            <w:tcW w:w="5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5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hyperlink r:id="rId146">
              <w:r>
                <w:t>Рыба</w:t>
              </w:r>
            </w:hyperlink>
            <w:hyperlink r:id="rId147">
              <w:r w:rsidRPr="004F46EF">
                <w:rPr>
                  <w:rStyle w:val="Hyperlink"/>
                  <w:rFonts w:cs="Calibri"/>
                </w:rPr>
                <w:t>http://pbprog.ru/databases/foodstuffsdoup2/4/17.php</w:t>
              </w:r>
            </w:hyperlink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100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90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hyperlink r:id="rId148">
              <w:r>
                <w:t>Картофель</w:t>
              </w:r>
            </w:hyperlink>
            <w:hyperlink r:id="rId149">
              <w:r w:rsidRPr="004F46EF">
                <w:rPr>
                  <w:rStyle w:val="Hyperlink"/>
                  <w:rFonts w:cs="Calibri"/>
                </w:rPr>
                <w:t>http://pbprog.ru/databases/foodstuffsdoup2/9/19.php</w:t>
              </w:r>
            </w:hyperlink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100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70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Морковь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Лук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10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Пшено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5 </w:t>
            </w:r>
          </w:p>
        </w:tc>
      </w:tr>
      <w:tr w:rsidR="00443E1F" w:rsidTr="00CB4854">
        <w:trPr>
          <w:trHeight w:val="293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Масло растительное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Масло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 xml:space="preserve">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Соль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5"/>
            </w:pPr>
            <w:r>
              <w:t>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1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4.6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3,1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0,63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77,3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0.04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0.04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45"/>
            </w:pPr>
            <w:r>
              <w:t xml:space="preserve">3.21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1"/>
            </w:pPr>
            <w:r>
              <w:t xml:space="preserve">43.17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200 </w:t>
      </w:r>
      <w:r>
        <w:tab/>
        <w:t xml:space="preserve">250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Филе рыбы промыть, нарезать на порционные куски. Заложить в кипящую воду и сварить до полуготовности, воду слить. Очищенный картофель нарезать кубиками или брусочками. Морковь и репчатый лук мелко нашинковать. Крупу пшенную перебрать и тщательно промыть. В кипящую воду положить пшено, а через несколько минут мелко нарезанный картофель и варить при медленном кипении 7-10 минут. Добавить подготовленное филе рыбы, соль поваренную йодированную, и варить до готовности.  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43"/>
          <w:tab w:val="center" w:pos="5478"/>
        </w:tabs>
        <w:spacing w:after="4" w:line="271" w:lineRule="auto"/>
      </w:pPr>
      <w:r>
        <w:rPr>
          <w:noProof/>
        </w:rPr>
        <w:pict>
          <v:shape id="Picture 23645" o:spid="_x0000_s1251" type="#_x0000_t75" style="position:absolute;margin-left:5.4pt;margin-top:-6.95pt;width:28.4pt;height:28.4pt;z-index:251650560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порционные куски одинаковые по форме и размеру </w:t>
      </w:r>
    </w:p>
    <w:p w:rsidR="00443E1F" w:rsidRDefault="00443E1F">
      <w:pPr>
        <w:spacing w:after="247"/>
        <w:ind w:left="108"/>
      </w:pPr>
    </w:p>
    <w:p w:rsidR="00443E1F" w:rsidRDefault="00443E1F">
      <w:pPr>
        <w:tabs>
          <w:tab w:val="center" w:pos="1694"/>
          <w:tab w:val="center" w:pos="4161"/>
        </w:tabs>
        <w:spacing w:after="4" w:line="271" w:lineRule="auto"/>
      </w:pPr>
      <w:r>
        <w:rPr>
          <w:noProof/>
        </w:rPr>
        <w:pict>
          <v:shape id="Picture 23647" o:spid="_x0000_s1252" type="#_x0000_t75" style="position:absolute;margin-left:5.4pt;margin-top:-7pt;width:28.6pt;height:28.6pt;z-index:251651584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>крупы и картофеля мягкая</w:t>
      </w:r>
    </w:p>
    <w:p w:rsidR="00443E1F" w:rsidRDefault="00443E1F">
      <w:pPr>
        <w:spacing w:after="102"/>
        <w:ind w:left="676"/>
      </w:pPr>
    </w:p>
    <w:p w:rsidR="00443E1F" w:rsidRDefault="00443E1F">
      <w:pPr>
        <w:spacing w:after="3" w:line="269" w:lineRule="auto"/>
        <w:ind w:left="118" w:hanging="10"/>
      </w:pPr>
      <w:r>
        <w:rPr>
          <w:noProof/>
        </w:rPr>
        <w:pict>
          <v:group id="Group 301606" o:spid="_x0000_s1253" style="position:absolute;left:0;text-align:left;margin-left:5.4pt;margin-top:1pt;width:31.15pt;height:138.2pt;z-index:251691520" coordsize="3957,1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">
            <v:rect id="Rectangle 23603" o:spid="_x0000_s1254" style="position:absolute;left:3432;top:1981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Ga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dM4iWL4vxOugFz9AQAA//8DAFBLAQItABQABgAIAAAAIQDb4fbL7gAAAIUBAAATAAAAAAAA&#10;AAAAAAAAAAAAAABbQ29udGVudF9UeXBlc10ueG1sUEsBAi0AFAAGAAgAAAAhAFr0LFu/AAAAFQEA&#10;AAsAAAAAAAAAAAAAAAAAHwEAAF9yZWxzLy5yZWxzUEsBAi0AFAAGAAgAAAAhAJluUZr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3621" o:spid="_x0000_s1255" style="position:absolute;left:3609;top:11433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YW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B3IPXnXAF5PQJAAD//wMAUEsBAi0AFAAGAAgAAAAhANvh9svuAAAAhQEAABMAAAAAAAAA&#10;AAAAAAAAAAAAAFtDb250ZW50X1R5cGVzXS54bWxQSwECLQAUAAYACAAAACEAWvQsW78AAAAVAQAA&#10;CwAAAAAAAAAAAAAAAAAfAQAAX3JlbHMvLnJlbHNQSwECLQAUAAYACAAAACEATUU2Fs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3649" o:spid="_x0000_s1256" type="#_x0000_t75" style="position:absolute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">
              <v:imagedata r:id="rId19" o:title=""/>
            </v:shape>
            <v:shape id="Picture 23651" o:spid="_x0000_s1257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">
              <v:imagedata r:id="rId20" o:title=""/>
            </v:shape>
            <v:shape id="Picture 23653" o:spid="_x0000_s1258" type="#_x0000_t75" style="position:absolute;top:9271;width:3632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">
              <v:imagedata r:id="rId41" o:title=""/>
            </v:shape>
            <v:shape id="Picture 23655" o:spid="_x0000_s1259" type="#_x0000_t75" style="position:absolute;top:13944;width:3606;height:3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">
              <v:imagedata r:id="rId18" o:title=""/>
            </v:shape>
            <w10:wrap type="square"/>
          </v:group>
        </w:pict>
      </w:r>
      <w:r>
        <w:rPr>
          <w:b/>
        </w:rPr>
        <w:t xml:space="preserve">Температура </w:t>
      </w:r>
    </w:p>
    <w:p w:rsidR="00443E1F" w:rsidRDefault="00443E1F">
      <w:pPr>
        <w:tabs>
          <w:tab w:val="center" w:pos="1334"/>
          <w:tab w:val="center" w:pos="3172"/>
        </w:tabs>
        <w:spacing w:after="623" w:line="271" w:lineRule="auto"/>
      </w:pPr>
      <w:r>
        <w:tab/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tabs>
          <w:tab w:val="center" w:pos="1566"/>
          <w:tab w:val="center" w:pos="5130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 </w:t>
      </w:r>
    </w:p>
    <w:p w:rsidR="00443E1F" w:rsidRDefault="00443E1F">
      <w:pPr>
        <w:spacing w:after="74"/>
        <w:ind w:left="708"/>
      </w:pPr>
    </w:p>
    <w:p w:rsidR="00443E1F" w:rsidRDefault="00443E1F">
      <w:pPr>
        <w:tabs>
          <w:tab w:val="center" w:pos="1218"/>
          <w:tab w:val="center" w:pos="3822"/>
        </w:tabs>
        <w:spacing w:after="436" w:line="271" w:lineRule="auto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>супа светло-желтый</w:t>
      </w:r>
    </w:p>
    <w:p w:rsidR="00443E1F" w:rsidRDefault="00443E1F">
      <w:pPr>
        <w:tabs>
          <w:tab w:val="center" w:pos="1612"/>
          <w:tab w:val="center" w:pos="5591"/>
        </w:tabs>
        <w:spacing w:after="4" w:line="271" w:lineRule="auto"/>
      </w:pP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>свойственные продуктам с ароматом овощей и рыбы</w:t>
      </w:r>
    </w:p>
    <w:p w:rsidR="00443E1F" w:rsidRDefault="00443E1F">
      <w:pPr>
        <w:spacing w:after="26"/>
        <w:ind w:left="676"/>
      </w:pPr>
    </w:p>
    <w:p w:rsidR="00443E1F" w:rsidRDefault="00443E1F">
      <w:pPr>
        <w:spacing w:after="0"/>
      </w:pPr>
    </w:p>
    <w:p w:rsidR="00443E1F" w:rsidRDefault="00443E1F">
      <w:pPr>
        <w:spacing w:after="0"/>
      </w:pPr>
      <w:r>
        <w:rPr>
          <w:b/>
          <w:sz w:val="16"/>
        </w:rPr>
        <w:tab/>
      </w:r>
    </w:p>
    <w:p w:rsidR="00443E1F" w:rsidRDefault="00443E1F">
      <w:pPr>
        <w:spacing w:after="149"/>
        <w:ind w:left="-5" w:hanging="10"/>
      </w:pPr>
      <w:r>
        <w:rPr>
          <w:b/>
          <w:sz w:val="24"/>
        </w:rPr>
        <w:t>ТЕХКАРТА № 42</w:t>
      </w:r>
    </w:p>
    <w:p w:rsidR="00443E1F" w:rsidRDefault="00443E1F">
      <w:pPr>
        <w:pStyle w:val="Heading1"/>
        <w:ind w:left="-5"/>
      </w:pPr>
      <w:r>
        <w:t>ЧАЙ СЛАДКИЙ С ЛИМОНОМ И САХАРОМ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блюда:</w:t>
      </w:r>
    </w:p>
    <w:tbl>
      <w:tblPr>
        <w:tblW w:w="9350" w:type="dxa"/>
        <w:tblInd w:w="6" w:type="dxa"/>
        <w:tblCellMar>
          <w:left w:w="0" w:type="dxa"/>
          <w:right w:w="115" w:type="dxa"/>
        </w:tblCellMar>
        <w:tblLook w:val="00A0"/>
      </w:tblPr>
      <w:tblGrid>
        <w:gridCol w:w="552"/>
        <w:gridCol w:w="3903"/>
        <w:gridCol w:w="2557"/>
        <w:gridCol w:w="2338"/>
      </w:tblGrid>
      <w:tr w:rsidR="00443E1F" w:rsidTr="00CB4854">
        <w:trPr>
          <w:trHeight w:val="401"/>
        </w:trPr>
        <w:tc>
          <w:tcPr>
            <w:tcW w:w="552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3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53"/>
              </w:tabs>
              <w:spacing w:after="0" w:line="240" w:lineRule="auto"/>
            </w:pPr>
            <w:r>
              <w:t xml:space="preserve">1 </w:t>
            </w:r>
            <w:r>
              <w:tab/>
              <w:t xml:space="preserve">Чай 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0,04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0,04 </w:t>
            </w:r>
          </w:p>
        </w:tc>
      </w:tr>
      <w:tr w:rsidR="00443E1F" w:rsidTr="00CB4854">
        <w:trPr>
          <w:trHeight w:val="288"/>
        </w:trPr>
        <w:tc>
          <w:tcPr>
            <w:tcW w:w="7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2"/>
                <w:tab w:val="center" w:pos="4687"/>
              </w:tabs>
              <w:spacing w:after="0" w:line="240" w:lineRule="auto"/>
            </w:pPr>
            <w:r>
              <w:t xml:space="preserve">2 </w:t>
            </w:r>
            <w:r>
              <w:tab/>
              <w:t xml:space="preserve">Сахар </w:t>
            </w:r>
            <w:r>
              <w:tab/>
              <w:t xml:space="preserve">10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00"/>
              </w:tabs>
              <w:spacing w:after="0" w:line="240" w:lineRule="auto"/>
            </w:pPr>
            <w:r>
              <w:t xml:space="preserve">3 </w:t>
            </w:r>
            <w:r>
              <w:tab/>
              <w:t xml:space="preserve">Лимон 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631"/>
        </w:trPr>
        <w:tc>
          <w:tcPr>
            <w:tcW w:w="7012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>
              <w:rPr>
                <w:b/>
              </w:rPr>
              <w:t>Рецептура на 20</w:t>
            </w:r>
            <w:r w:rsidRPr="00CB4854">
              <w:rPr>
                <w:b/>
              </w:rPr>
              <w:t>0 грамм нетто блюда: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552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3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53"/>
              </w:tabs>
              <w:spacing w:after="0" w:line="240" w:lineRule="auto"/>
            </w:pPr>
            <w:r>
              <w:t xml:space="preserve">1 </w:t>
            </w:r>
            <w:r>
              <w:tab/>
              <w:t xml:space="preserve">Чай 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0,04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0,04 </w:t>
            </w:r>
          </w:p>
        </w:tc>
      </w:tr>
      <w:tr w:rsidR="00443E1F" w:rsidTr="00CB4854">
        <w:trPr>
          <w:trHeight w:val="288"/>
        </w:trPr>
        <w:tc>
          <w:tcPr>
            <w:tcW w:w="7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62"/>
                <w:tab w:val="center" w:pos="4687"/>
              </w:tabs>
              <w:spacing w:after="0" w:line="240" w:lineRule="auto"/>
            </w:pPr>
            <w:r>
              <w:t xml:space="preserve">2 </w:t>
            </w:r>
            <w:r>
              <w:tab/>
              <w:t xml:space="preserve">Сахар </w:t>
            </w:r>
            <w:r>
              <w:tab/>
              <w:t>14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14 </w:t>
            </w:r>
          </w:p>
        </w:tc>
      </w:tr>
      <w:tr w:rsidR="00443E1F" w:rsidTr="00CB4854">
        <w:trPr>
          <w:trHeight w:val="292"/>
        </w:trPr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00"/>
              </w:tabs>
              <w:spacing w:after="0" w:line="240" w:lineRule="auto"/>
            </w:pPr>
            <w:r>
              <w:t xml:space="preserve">3 </w:t>
            </w:r>
            <w:r>
              <w:tab/>
              <w:t xml:space="preserve">Лимон 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387" w:type="dxa"/>
        </w:tblCellMar>
        <w:tblLook w:val="00A0"/>
      </w:tblPr>
      <w:tblGrid>
        <w:gridCol w:w="6310"/>
        <w:gridCol w:w="1627"/>
        <w:gridCol w:w="1418"/>
      </w:tblGrid>
      <w:tr w:rsidR="00443E1F" w:rsidTr="00CB4854">
        <w:trPr>
          <w:trHeight w:val="584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right="597"/>
              <w:jc w:val="right"/>
            </w:pPr>
            <w:r w:rsidRPr="00CB4854">
              <w:rPr>
                <w:b/>
                <w:color w:val="FFFFFF"/>
              </w:rPr>
              <w:t xml:space="preserve">Содержание питательных веществ  </w:t>
            </w:r>
          </w:p>
          <w:p w:rsidR="00443E1F" w:rsidRDefault="00443E1F" w:rsidP="00CB4854">
            <w:pPr>
              <w:tabs>
                <w:tab w:val="center" w:pos="2058"/>
                <w:tab w:val="center" w:pos="6516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  <w:r w:rsidRPr="00CB4854">
              <w:rPr>
                <w:b/>
                <w:color w:val="FFFFFF"/>
              </w:rPr>
              <w:tab/>
              <w:t xml:space="preserve">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6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44"/>
            </w:pPr>
            <w:r>
              <w:t>0 ,2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5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44"/>
            </w:pPr>
            <w:r>
              <w:t xml:space="preserve">0,1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10,6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41,1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44"/>
            </w:pPr>
            <w:r>
              <w:t xml:space="preserve">0,6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3,1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>0,7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54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150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0" w:line="280" w:lineRule="auto"/>
        <w:ind w:right="7"/>
        <w:jc w:val="both"/>
      </w:pPr>
      <w:r>
        <w:rPr>
          <w:color w:val="252525"/>
        </w:rPr>
        <w:t>Воду прокипятить 2-3 минуты, заварить чай крутым кипятком, закрыть и дать настояться в течении 5-6 минут, затем добавить промытый нарезанный лимон, процедить, добавить кипяток и сахар на определенное количество порций, остудить до температуры 40-45 градусов. Не рекомендуется кипятить заваренный чай и длительно хранить на плите.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218"/>
          <w:tab w:val="center" w:pos="5124"/>
        </w:tabs>
        <w:spacing w:after="4" w:line="271" w:lineRule="auto"/>
      </w:pPr>
      <w:r>
        <w:rPr>
          <w:noProof/>
        </w:rPr>
        <w:pict>
          <v:shape id="Picture 24038" o:spid="_x0000_s1260" type="#_x0000_t75" style="position:absolute;margin-left:5.4pt;margin-top:-7pt;width:28.6pt;height:28.6pt;z-index:251652608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коричневый, прозрачный, умеренно сладкий. </w:t>
      </w:r>
    </w:p>
    <w:p w:rsidR="00443E1F" w:rsidRDefault="00443E1F">
      <w:pPr>
        <w:spacing w:after="250"/>
        <w:ind w:left="676"/>
      </w:pPr>
    </w:p>
    <w:p w:rsidR="00443E1F" w:rsidRDefault="00443E1F">
      <w:pPr>
        <w:tabs>
          <w:tab w:val="center" w:pos="1628"/>
          <w:tab w:val="center" w:pos="5092"/>
        </w:tabs>
        <w:spacing w:after="4" w:line="271" w:lineRule="auto"/>
      </w:pPr>
      <w:r>
        <w:rPr>
          <w:noProof/>
        </w:rPr>
        <w:pict>
          <v:shape id="Picture 24040" o:spid="_x0000_s1261" type="#_x0000_t75" style="position:absolute;margin-left:5.4pt;margin-top:-7.05pt;width:28.4pt;height:28.2pt;z-index:251653632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аромат чая характерен для сорта чая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117" w:line="216" w:lineRule="auto"/>
        <w:ind w:left="108" w:right="518" w:firstLine="216"/>
        <w:jc w:val="both"/>
      </w:pPr>
      <w:r>
        <w:rPr>
          <w:noProof/>
        </w:rPr>
        <w:pict>
          <v:group id="Group 331823" o:spid="_x0000_s1262" style="position:absolute;left:0;text-align:left;margin-left:5.4pt;margin-top:-6.75pt;width:29.8pt;height:68.2pt;z-index:251692544" coordsize="3784,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">
            <v:rect id="Rectangle 24109" o:spid="_x0000_s1263" style="position:absolute;left:3432;top:6820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qO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LnOErh9064AnL1AwAA//8DAFBLAQItABQABgAIAAAAIQDb4fbL7gAAAIUBAAATAAAAAAAA&#10;AAAAAAAAAAAAAABbQ29udGVudF9UeXBlc10ueG1sUEsBAi0AFAAGAAgAAAAhAFr0LFu/AAAAFQEA&#10;AAsAAAAAAAAAAAAAAAAAHwEAAF9yZWxzLy5yZWxzUEsBAi0AFAAGAAgAAAAhACIjqo7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4535" o:spid="_x0000_s1264" type="#_x0000_t75" style="position:absolute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">
              <v:imagedata r:id="rId20" o:title=""/>
            </v:shape>
            <v:shape id="Picture 24537" o:spid="_x0000_s1265" type="#_x0000_t75" style="position:absolute;top:4851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  <w:r>
        <w:rPr>
          <w:b/>
        </w:rPr>
        <w:t xml:space="preserve">реализации:  </w:t>
      </w:r>
    </w:p>
    <w:p w:rsidR="00443E1F" w:rsidRDefault="00443E1F">
      <w:pPr>
        <w:spacing w:after="213" w:line="269" w:lineRule="auto"/>
        <w:ind w:left="118" w:right="5778" w:hanging="10"/>
      </w:pP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spacing w:after="326"/>
      </w:pPr>
    </w:p>
    <w:p w:rsidR="00443E1F" w:rsidRDefault="00443E1F">
      <w:pPr>
        <w:spacing w:after="326"/>
      </w:pPr>
    </w:p>
    <w:p w:rsidR="00443E1F" w:rsidRDefault="00443E1F">
      <w:pPr>
        <w:spacing w:after="154"/>
        <w:ind w:left="-5" w:hanging="10"/>
      </w:pPr>
      <w:r>
        <w:rPr>
          <w:b/>
          <w:sz w:val="24"/>
        </w:rPr>
        <w:t>ТЕХКАРТА № 43</w:t>
      </w:r>
    </w:p>
    <w:p w:rsidR="00443E1F" w:rsidRDefault="00443E1F">
      <w:pPr>
        <w:pStyle w:val="Heading1"/>
        <w:ind w:left="-5"/>
      </w:pPr>
      <w:r>
        <w:t xml:space="preserve">БУЛОЧКА СДОБНАЯ </w:t>
      </w:r>
    </w:p>
    <w:p w:rsidR="00443E1F" w:rsidRDefault="00443E1F">
      <w:pPr>
        <w:spacing w:after="4" w:line="271" w:lineRule="auto"/>
        <w:ind w:left="10" w:right="5676" w:hanging="10"/>
        <w:jc w:val="both"/>
      </w:pPr>
      <w:r>
        <w:t xml:space="preserve">Вид обработки: </w:t>
      </w:r>
      <w:r>
        <w:rPr>
          <w:b/>
        </w:rPr>
        <w:t>Выпечка</w:t>
      </w:r>
      <w:r>
        <w:t xml:space="preserve"> </w:t>
      </w:r>
    </w:p>
    <w:p w:rsidR="00443E1F" w:rsidRDefault="00443E1F">
      <w:pPr>
        <w:spacing w:after="4" w:line="271" w:lineRule="auto"/>
        <w:ind w:left="10" w:right="567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50 грамм нетто блюда:</w:t>
      </w:r>
    </w:p>
    <w:tbl>
      <w:tblPr>
        <w:tblW w:w="9350" w:type="dxa"/>
        <w:tblInd w:w="6" w:type="dxa"/>
        <w:tblCellMar>
          <w:left w:w="0" w:type="dxa"/>
          <w:right w:w="115" w:type="dxa"/>
        </w:tblCellMar>
        <w:tblLook w:val="00A0"/>
      </w:tblPr>
      <w:tblGrid>
        <w:gridCol w:w="4559"/>
        <w:gridCol w:w="2347"/>
        <w:gridCol w:w="2444"/>
      </w:tblGrid>
      <w:tr w:rsidR="00443E1F" w:rsidTr="00EE334F">
        <w:trPr>
          <w:trHeight w:val="401"/>
        </w:trPr>
        <w:tc>
          <w:tcPr>
            <w:tcW w:w="4559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34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EE334F">
        <w:trPr>
          <w:trHeight w:val="289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2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Мука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30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50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</w:tr>
      <w:tr w:rsidR="00443E1F" w:rsidTr="00EE334F">
        <w:trPr>
          <w:trHeight w:val="288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>Масло сливочное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2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2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</w:tr>
      <w:tr w:rsidR="00443E1F" w:rsidTr="00EE334F">
        <w:trPr>
          <w:trHeight w:val="288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14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1/12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92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Дрожжи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</w:tr>
      <w:tr w:rsidR="00443E1F" w:rsidTr="00EE334F">
        <w:trPr>
          <w:trHeight w:val="288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02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94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Ванилин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1094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10          Соль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0,4</w:t>
            </w:r>
          </w:p>
        </w:tc>
      </w:tr>
      <w:tr w:rsidR="00443E1F" w:rsidTr="00EE334F">
        <w:trPr>
          <w:trHeight w:val="631"/>
        </w:trPr>
        <w:tc>
          <w:tcPr>
            <w:tcW w:w="4559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60 грамм нетто блюда: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EE334F">
        <w:trPr>
          <w:trHeight w:val="400"/>
        </w:trPr>
        <w:tc>
          <w:tcPr>
            <w:tcW w:w="4559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34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25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Мука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45 </w:t>
            </w:r>
          </w:p>
        </w:tc>
      </w:tr>
      <w:tr w:rsidR="00443E1F" w:rsidTr="00EE334F">
        <w:trPr>
          <w:trHeight w:val="288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50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</w:tr>
      <w:tr w:rsidR="00443E1F" w:rsidTr="00EE334F">
        <w:trPr>
          <w:trHeight w:val="289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>Масло сливочное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3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2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10 </w:t>
            </w:r>
          </w:p>
        </w:tc>
      </w:tr>
      <w:tr w:rsidR="00443E1F" w:rsidTr="00EE334F">
        <w:trPr>
          <w:trHeight w:val="288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14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1/8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1/8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92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Дрожжи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</w:tr>
      <w:tr w:rsidR="00443E1F" w:rsidTr="00EE334F">
        <w:trPr>
          <w:trHeight w:val="288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02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94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Ванилин 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</w:tr>
      <w:tr w:rsidR="00443E1F" w:rsidTr="00EE334F">
        <w:trPr>
          <w:trHeight w:val="292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1094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10         Соль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1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4,24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6,7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27,8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163,02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0,08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3,25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27 </w:t>
            </w:r>
          </w:p>
        </w:tc>
      </w:tr>
    </w:tbl>
    <w:p w:rsidR="00443E1F" w:rsidRDefault="00443E1F">
      <w:pPr>
        <w:tabs>
          <w:tab w:val="center" w:pos="960"/>
          <w:tab w:val="center" w:pos="6516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>0,8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967"/>
        <w:gridCol w:w="1310"/>
        <w:gridCol w:w="1422"/>
      </w:tblGrid>
      <w:tr w:rsidR="00443E1F" w:rsidTr="00CB4854">
        <w:trPr>
          <w:trHeight w:val="39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10,5 часов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60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" w:line="280" w:lineRule="auto"/>
        <w:ind w:left="-5" w:hanging="10"/>
      </w:pPr>
      <w:r>
        <w:rPr>
          <w:color w:val="252525"/>
        </w:rPr>
        <w:t>Дрожжи залить теплым молоком, добавить сахар. Молоко подогреть, влить в него дрожжи, постепенно всыпать муку, хорошо вымешивая. Поставить опару в теплое место на 1,5 часа. Когда тесто увеличится в объеме в 2-3 раза, в него следует вбить яйца, сахар, соль, растительное масло. Вымесить тесто, постепенно всыпая оставшуюся муку. Оставить тесто еще на 1,5 часа. Когда тесто поднимется и увеличится, выложить его на доску и сформировать булочки, смазывая яйцом. Выложить булочки на противень, смазанный сливочным маслом и оставить на 10-15 минут. Выпекать при температуре 220-240 градусов.</w:t>
      </w:r>
    </w:p>
    <w:p w:rsidR="00443E1F" w:rsidRDefault="00443E1F">
      <w:pPr>
        <w:spacing w:after="22"/>
      </w:pPr>
    </w:p>
    <w:p w:rsidR="00443E1F" w:rsidRDefault="00443E1F">
      <w:pPr>
        <w:spacing w:after="241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12"/>
          <w:tab w:val="center" w:pos="5129"/>
        </w:tabs>
        <w:spacing w:after="629" w:line="271" w:lineRule="auto"/>
      </w:pPr>
      <w:r>
        <w:rPr>
          <w:noProof/>
        </w:rPr>
        <w:pict>
          <v:group id="Group 309139" o:spid="_x0000_s1266" style="position:absolute;margin-left:5.4pt;margin-top:-6.95pt;width:31.15pt;height:104.5pt;z-index:251693568" coordsize="3957,1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">
            <v:rect id="Rectangle 24656" o:spid="_x0000_s1267" style="position:absolute;left:3609;top:2153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4676" o:spid="_x0000_s1268" style="position:absolute;left:3432;top:11426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4861" o:spid="_x0000_s1269" type="#_x0000_t75" style="position:absolute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">
              <v:imagedata r:id="rId42" o:title=""/>
            </v:shape>
            <v:shape id="Picture 24863" o:spid="_x0000_s1270" type="#_x0000_t75" style="position:absolute;top:4572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">
              <v:imagedata r:id="rId20" o:title=""/>
            </v:shape>
            <v:shape id="Picture 24865" o:spid="_x0000_s1271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свойственные набору продуктов </w:t>
      </w:r>
    </w:p>
    <w:p w:rsidR="00443E1F" w:rsidRDefault="00443E1F">
      <w:pPr>
        <w:tabs>
          <w:tab w:val="center" w:pos="1566"/>
          <w:tab w:val="center" w:pos="5099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241"/>
        <w:ind w:left="708"/>
      </w:pPr>
    </w:p>
    <w:p w:rsidR="00443E1F" w:rsidRDefault="00443E1F">
      <w:pPr>
        <w:tabs>
          <w:tab w:val="center" w:pos="1606"/>
          <w:tab w:val="center" w:pos="3140"/>
        </w:tabs>
        <w:spacing w:after="558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spacing w:after="490"/>
        <w:ind w:left="108"/>
      </w:pPr>
      <w:r>
        <w:tab/>
      </w:r>
      <w:r>
        <w:rPr>
          <w:b/>
        </w:rP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44 </w:t>
      </w:r>
    </w:p>
    <w:p w:rsidR="00443E1F" w:rsidRDefault="00443E1F">
      <w:pPr>
        <w:pStyle w:val="Heading1"/>
        <w:ind w:left="-5"/>
      </w:pPr>
      <w:r>
        <w:t>КАША МАННАЯ МОЛОЧНАЯ СО СЛИВОЧНЫМ МАСЛОМ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блюда:</w:t>
      </w:r>
    </w:p>
    <w:tbl>
      <w:tblPr>
        <w:tblW w:w="9349" w:type="dxa"/>
        <w:tblInd w:w="6" w:type="dxa"/>
        <w:tblCellMar>
          <w:left w:w="0" w:type="dxa"/>
          <w:right w:w="145" w:type="dxa"/>
        </w:tblCellMar>
        <w:tblLook w:val="00A0"/>
      </w:tblPr>
      <w:tblGrid>
        <w:gridCol w:w="546"/>
        <w:gridCol w:w="3906"/>
        <w:gridCol w:w="2450"/>
        <w:gridCol w:w="2447"/>
      </w:tblGrid>
      <w:tr w:rsidR="00443E1F" w:rsidTr="00CB4854">
        <w:trPr>
          <w:trHeight w:val="402"/>
        </w:trPr>
        <w:tc>
          <w:tcPr>
            <w:tcW w:w="5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38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манная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44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170 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170 </w:t>
            </w:r>
          </w:p>
        </w:tc>
      </w:tr>
      <w:tr w:rsidR="00443E1F" w:rsidTr="00CB4854">
        <w:trPr>
          <w:trHeight w:val="288"/>
        </w:trPr>
        <w:tc>
          <w:tcPr>
            <w:tcW w:w="4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 </w:t>
            </w:r>
          </w:p>
        </w:tc>
      </w:tr>
      <w:tr w:rsidR="00443E1F" w:rsidTr="00CB4854">
        <w:trPr>
          <w:trHeight w:val="924"/>
        </w:trPr>
        <w:tc>
          <w:tcPr>
            <w:tcW w:w="4452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962"/>
              </w:tabs>
              <w:spacing w:after="2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  <w:p w:rsidR="00443E1F" w:rsidRDefault="00443E1F" w:rsidP="00CB4854">
            <w:pPr>
              <w:spacing w:after="22" w:line="240" w:lineRule="auto"/>
              <w:ind w:left="-6"/>
            </w:pPr>
            <w:r>
              <w:t>5            Соль</w:t>
            </w:r>
          </w:p>
          <w:p w:rsidR="00443E1F" w:rsidRDefault="00443E1F" w:rsidP="00CB4854">
            <w:pPr>
              <w:spacing w:after="0" w:line="240" w:lineRule="auto"/>
              <w:ind w:left="-6"/>
              <w:rPr>
                <w:b/>
              </w:rPr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блюда: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5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0,4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5</w:t>
            </w:r>
          </w:p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0,4 </w:t>
            </w:r>
          </w:p>
        </w:tc>
      </w:tr>
      <w:tr w:rsidR="00443E1F" w:rsidTr="00CB4854">
        <w:trPr>
          <w:trHeight w:val="401"/>
        </w:trPr>
        <w:tc>
          <w:tcPr>
            <w:tcW w:w="4452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1954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Продукт (полуфабрикат) </w:t>
            </w:r>
          </w:p>
        </w:tc>
        <w:tc>
          <w:tcPr>
            <w:tcW w:w="2450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38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манная 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 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15 </w:t>
            </w:r>
          </w:p>
        </w:tc>
      </w:tr>
    </w:tbl>
    <w:p w:rsidR="00443E1F" w:rsidRDefault="00443E1F">
      <w:pPr>
        <w:tabs>
          <w:tab w:val="center" w:pos="1062"/>
          <w:tab w:val="center" w:pos="4751"/>
          <w:tab w:val="center" w:pos="7200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Молоко </w:t>
      </w:r>
      <w:r>
        <w:tab/>
        <w:t xml:space="preserve">150 </w:t>
      </w:r>
      <w:r>
        <w:tab/>
        <w:t xml:space="preserve">150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06"/>
        <w:gridCol w:w="2448"/>
        <w:gridCol w:w="2341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</w:tbl>
    <w:p w:rsidR="00443E1F" w:rsidRDefault="00443E1F">
      <w:pPr>
        <w:tabs>
          <w:tab w:val="center" w:pos="968"/>
          <w:tab w:val="center" w:pos="4627"/>
          <w:tab w:val="center" w:pos="7076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Сахар </w:t>
      </w:r>
      <w:r>
        <w:tab/>
        <w:t xml:space="preserve">5 </w:t>
      </w:r>
      <w:r>
        <w:tab/>
        <w:t xml:space="preserve">5 </w:t>
      </w:r>
    </w:p>
    <w:p w:rsidR="00443E1F" w:rsidRDefault="00443E1F">
      <w:pPr>
        <w:spacing w:after="22"/>
      </w:pPr>
      <w:r>
        <w:t>5           Соль                                                                        0,5                                           0,5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6,4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8,8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23,4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203,1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48,8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3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0,5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6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68" w:line="270" w:lineRule="auto"/>
        <w:ind w:left="-5" w:right="17" w:hanging="10"/>
      </w:pPr>
      <w:r>
        <w:t xml:space="preserve">Подготовленную для варки манную крупу всыпают в подсоленное кипящее молоко. Добавляют масло сливочное. Кашу варят до загустения, помешивая. Когда каша сделается густой, перемешивание прекращают, закрывают котел крышкой и дают каше упреть; за это время она приобретает своеобразный приятный запах и цвет. Каша подается с добавлением сахара.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spacing w:after="330"/>
      </w:pPr>
    </w:p>
    <w:p w:rsidR="00443E1F" w:rsidRDefault="00443E1F">
      <w:pPr>
        <w:tabs>
          <w:tab w:val="center" w:pos="1612"/>
          <w:tab w:val="center" w:pos="5549"/>
        </w:tabs>
        <w:spacing w:after="838" w:line="265" w:lineRule="auto"/>
      </w:pPr>
      <w:r>
        <w:rPr>
          <w:noProof/>
        </w:rPr>
        <w:pict>
          <v:group id="Group 312195" o:spid="_x0000_s1272" style="position:absolute;margin-left:5.4pt;margin-top:-4pt;width:31.15pt;height:104.5pt;z-index:251694592" coordsize="3957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">
            <v:rect id="Rectangle 25071" o:spid="_x0000_s1273" style="position:absolute;left:3609;top:2158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HR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w1H0MYC/O+EKyMULAAD//wMAUEsBAi0AFAAGAAgAAAAhANvh9svuAAAAhQEAABMAAAAAAAAA&#10;AAAAAAAAAAAAAFtDb250ZW50X1R5cGVzXS54bWxQSwECLQAUAAYACAAAACEAWvQsW78AAAAVAQAA&#10;CwAAAAAAAAAAAAAAAAAfAQAAX3JlbHMvLnJlbHNQSwECLQAUAAYACAAAACEAGmkh0c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5094" o:spid="_x0000_s1274" style="position:absolute;left:3432;top:11429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Sz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H6L4gn83QlXQC6eAAAA//8DAFBLAQItABQABgAIAAAAIQDb4fbL7gAAAIUBAAATAAAAAAAA&#10;AAAAAAAAAAAAAABbQ29udGVudF9UeXBlc10ueG1sUEsBAi0AFAAGAAgAAAAhAFr0LFu/AAAAFQEA&#10;AAsAAAAAAAAAAAAAAAAAHwEAAF9yZWxzLy5yZWxzUEsBAi0AFAAGAAgAAAAhALoSZLP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5107" o:spid="_x0000_s1275" type="#_x0000_t75" style="position:absolute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">
              <v:imagedata r:id="rId42" o:title=""/>
            </v:shape>
            <v:shape id="Picture 25109" o:spid="_x0000_s1276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">
              <v:imagedata r:id="rId20" o:title=""/>
            </v:shape>
            <v:shape id="Picture 25111" o:spid="_x0000_s1277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свойственпригорелой каши.ные набору продуктов без признаков вкуса  </w:t>
      </w:r>
    </w:p>
    <w:p w:rsidR="00443E1F" w:rsidRDefault="00443E1F">
      <w:pPr>
        <w:tabs>
          <w:tab w:val="center" w:pos="1566"/>
          <w:tab w:val="center" w:pos="5099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81"/>
        <w:ind w:left="708"/>
      </w:pPr>
    </w:p>
    <w:p w:rsidR="00443E1F" w:rsidRDefault="00443E1F">
      <w:pPr>
        <w:tabs>
          <w:tab w:val="center" w:pos="1606"/>
          <w:tab w:val="center" w:pos="3140"/>
        </w:tabs>
        <w:spacing w:after="3" w:line="269" w:lineRule="auto"/>
      </w:pP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spacing w:after="69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22"/>
      </w:pPr>
    </w:p>
    <w:p w:rsidR="00443E1F" w:rsidRDefault="00443E1F">
      <w:pPr>
        <w:spacing w:after="0"/>
      </w:pPr>
      <w:r>
        <w:tab/>
      </w:r>
    </w:p>
    <w:p w:rsidR="00443E1F" w:rsidRDefault="00443E1F">
      <w:pPr>
        <w:spacing w:after="149"/>
        <w:ind w:left="-5" w:hanging="10"/>
      </w:pPr>
      <w:r>
        <w:rPr>
          <w:b/>
          <w:sz w:val="24"/>
        </w:rPr>
        <w:t>ТЕХКАРТА № 45</w:t>
      </w:r>
    </w:p>
    <w:p w:rsidR="00443E1F" w:rsidRDefault="00443E1F">
      <w:pPr>
        <w:pStyle w:val="Heading1"/>
        <w:ind w:left="-5"/>
      </w:pPr>
      <w:r>
        <w:t>САЛАТ ИЗ СВЕКЛЫ И СОЛЕНОГО ОГУРЦА С РАСТИТЕЛЬНЫМ МАСЛОМ</w:t>
      </w:r>
    </w:p>
    <w:p w:rsidR="00443E1F" w:rsidRDefault="00443E1F">
      <w:pPr>
        <w:spacing w:after="4" w:line="271" w:lineRule="auto"/>
        <w:ind w:left="10" w:right="4928" w:hanging="10"/>
        <w:jc w:val="both"/>
      </w:pPr>
      <w:r>
        <w:t xml:space="preserve">Вид обработки: </w:t>
      </w:r>
      <w:r>
        <w:rPr>
          <w:b/>
        </w:rPr>
        <w:t>варка и нарезка</w:t>
      </w:r>
      <w:r>
        <w:t xml:space="preserve"> </w:t>
      </w:r>
    </w:p>
    <w:p w:rsidR="00443E1F" w:rsidRDefault="00443E1F">
      <w:pPr>
        <w:spacing w:after="4" w:line="271" w:lineRule="auto"/>
        <w:ind w:left="10" w:right="4928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блюда:</w:t>
      </w:r>
    </w:p>
    <w:tbl>
      <w:tblPr>
        <w:tblW w:w="9349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06"/>
        <w:gridCol w:w="2451"/>
        <w:gridCol w:w="2445"/>
      </w:tblGrid>
      <w:tr w:rsidR="00443E1F" w:rsidTr="00CB4854">
        <w:trPr>
          <w:trHeight w:val="398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1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Свекла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2051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Консервированный огурец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19 </w:t>
            </w:r>
          </w:p>
        </w:tc>
      </w:tr>
      <w:tr w:rsidR="00443E1F" w:rsidTr="00CB4854">
        <w:trPr>
          <w:trHeight w:val="923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2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hyperlink r:id="rId150">
              <w:r>
                <w:t>Масло</w:t>
              </w:r>
            </w:hyperlink>
            <w:r>
              <w:t xml:space="preserve"> растительное </w:t>
            </w:r>
          </w:p>
          <w:p w:rsidR="00443E1F" w:rsidRDefault="00443E1F" w:rsidP="00CB4854">
            <w:pPr>
              <w:spacing w:after="23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60 грамм нетто блюда: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  <w:p w:rsidR="00443E1F" w:rsidRDefault="00443E1F" w:rsidP="00CB4854">
            <w:pPr>
              <w:spacing w:after="0" w:line="240" w:lineRule="auto"/>
              <w:ind w:left="110"/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2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Свекла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70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60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2051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Консервированный огурец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19 </w:t>
            </w:r>
          </w:p>
        </w:tc>
      </w:tr>
    </w:tbl>
    <w:p w:rsidR="00443E1F" w:rsidRDefault="00443E1F">
      <w:pPr>
        <w:tabs>
          <w:tab w:val="center" w:pos="1742"/>
          <w:tab w:val="center" w:pos="4631"/>
          <w:tab w:val="center" w:pos="7080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hyperlink r:id="rId151">
        <w:r>
          <w:t>Масло</w:t>
        </w:r>
      </w:hyperlink>
      <w:r>
        <w:t xml:space="preserve"> растительное </w:t>
      </w:r>
      <w:r>
        <w:tab/>
        <w:t xml:space="preserve">2  </w:t>
      </w:r>
      <w:r>
        <w:tab/>
        <w:t xml:space="preserve">2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2,3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4,1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10,0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0,5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11,5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750"/>
          <w:tab w:val="center" w:pos="8166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40 </w:t>
      </w:r>
      <w:r>
        <w:tab/>
        <w:t xml:space="preserve">60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" w:line="280" w:lineRule="auto"/>
        <w:ind w:left="-5" w:hanging="10"/>
      </w:pPr>
      <w:r>
        <w:rPr>
          <w:color w:val="252525"/>
        </w:rPr>
        <w:t>Свеклу вымыть и сварить в кожуре до готовности. Охлажденную варенную свеклу очистить, ополоснуть холодной кипяченной водой, натереть на крупной терке, добавить нарезанные консервированные огурцы и заправить растительным маслом, соль по вкусу.</w:t>
      </w:r>
    </w:p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12"/>
          <w:tab w:val="center" w:pos="4447"/>
        </w:tabs>
        <w:spacing w:after="629" w:line="271" w:lineRule="auto"/>
      </w:pPr>
      <w:r>
        <w:rPr>
          <w:noProof/>
        </w:rPr>
        <w:pict>
          <v:group id="Group 319213" o:spid="_x0000_s1278" style="position:absolute;margin-left:5.4pt;margin-top:-6.9pt;width:31.15pt;height:65.8pt;z-index:251695616" coordsize="3957,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">
            <v:rect id="Rectangle 25559" o:spid="_x0000_s1279" style="position:absolute;left:3609;top:2145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5927" o:spid="_x0000_s1280" type="#_x0000_t75" style="position:absolute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">
              <v:imagedata r:id="rId42" o:title=""/>
            </v:shape>
            <v:shape id="Picture 25929" o:spid="_x0000_s1281" type="#_x0000_t75" style="position:absolute;top:4572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набору продуктов  </w:t>
      </w:r>
    </w:p>
    <w:p w:rsidR="00443E1F" w:rsidRDefault="00443E1F">
      <w:pPr>
        <w:tabs>
          <w:tab w:val="center" w:pos="1566"/>
          <w:tab w:val="center" w:pos="5099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708"/>
      </w:pPr>
    </w:p>
    <w:p w:rsidR="00443E1F" w:rsidRDefault="00443E1F">
      <w:pPr>
        <w:spacing w:after="186"/>
      </w:pPr>
    </w:p>
    <w:p w:rsidR="00443E1F" w:rsidRDefault="00443E1F">
      <w:pPr>
        <w:spacing w:after="326"/>
      </w:pPr>
    </w:p>
    <w:p w:rsidR="00443E1F" w:rsidRDefault="00443E1F">
      <w:pPr>
        <w:spacing w:after="149"/>
        <w:ind w:left="-5" w:hanging="10"/>
      </w:pPr>
      <w:r>
        <w:rPr>
          <w:b/>
          <w:sz w:val="24"/>
        </w:rPr>
        <w:t>ТЕХКАРТА № 46</w:t>
      </w:r>
    </w:p>
    <w:p w:rsidR="00443E1F" w:rsidRDefault="00443E1F">
      <w:pPr>
        <w:pStyle w:val="Heading1"/>
        <w:ind w:left="-5"/>
      </w:pPr>
      <w:r>
        <w:t xml:space="preserve">БОРЩ СО СМЕТАНОЙ НА КОСТНОМ/КУРИНОМ БУЛЬОНЕ </w:t>
      </w:r>
    </w:p>
    <w:p w:rsidR="00443E1F" w:rsidRDefault="00443E1F">
      <w:pPr>
        <w:spacing w:after="4" w:line="271" w:lineRule="auto"/>
        <w:ind w:left="10" w:right="5996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9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блюда:</w:t>
      </w:r>
    </w:p>
    <w:tbl>
      <w:tblPr>
        <w:tblW w:w="9349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06"/>
        <w:gridCol w:w="2451"/>
        <w:gridCol w:w="2445"/>
      </w:tblGrid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23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80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70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489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Томатная паста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7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Капуста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40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22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Свекла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03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923"/>
        </w:trPr>
        <w:tc>
          <w:tcPr>
            <w:tcW w:w="4454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905"/>
              </w:tabs>
              <w:spacing w:after="0" w:line="240" w:lineRule="auto"/>
            </w:pPr>
            <w:r w:rsidRPr="00CB4854">
              <w:rPr>
                <w:b/>
              </w:rPr>
              <w:t xml:space="preserve">10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  <w:p w:rsidR="00443E1F" w:rsidRDefault="00443E1F" w:rsidP="00CB4854">
            <w:pPr>
              <w:spacing w:after="22" w:line="240" w:lineRule="auto"/>
              <w:ind w:left="-6"/>
            </w:pPr>
            <w:r>
              <w:t>11         Мясо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блюда: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>0,4</w:t>
            </w:r>
          </w:p>
          <w:p w:rsidR="00443E1F" w:rsidRDefault="00443E1F" w:rsidP="00CB4854">
            <w:pPr>
              <w:spacing w:after="0" w:line="240" w:lineRule="auto"/>
              <w:ind w:left="110"/>
            </w:pPr>
            <w:r>
              <w:t>10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0,4 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>
              <w:t>10</w:t>
            </w:r>
          </w:p>
        </w:tc>
      </w:tr>
      <w:tr w:rsidR="00443E1F" w:rsidTr="00CB4854">
        <w:trPr>
          <w:trHeight w:val="397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51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10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5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3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4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8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23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100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70 </w:t>
            </w:r>
          </w:p>
        </w:tc>
      </w:tr>
      <w:tr w:rsidR="00443E1F" w:rsidTr="00CB4854">
        <w:trPr>
          <w:trHeight w:val="293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489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Томатная паста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2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7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Капуста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50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23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Свекла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15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4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02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10"/>
            </w:pPr>
            <w:r>
              <w:t xml:space="preserve">5 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</w:tbl>
    <w:p w:rsidR="00443E1F" w:rsidRDefault="00443E1F">
      <w:pPr>
        <w:tabs>
          <w:tab w:val="center" w:pos="911"/>
          <w:tab w:val="center" w:pos="4715"/>
          <w:tab w:val="center" w:pos="7164"/>
        </w:tabs>
        <w:spacing w:after="2"/>
      </w:pPr>
      <w:r>
        <w:rPr>
          <w:b/>
        </w:rPr>
        <w:t xml:space="preserve">10 </w:t>
      </w:r>
      <w:r>
        <w:rPr>
          <w:b/>
        </w:rPr>
        <w:tab/>
      </w:r>
      <w:r>
        <w:t xml:space="preserve">Соль                                                                     </w:t>
      </w:r>
      <w:r>
        <w:tab/>
        <w:t xml:space="preserve">1                                                1          </w:t>
      </w:r>
    </w:p>
    <w:p w:rsidR="00443E1F" w:rsidRDefault="00443E1F">
      <w:pPr>
        <w:spacing w:after="22"/>
      </w:pPr>
      <w:r>
        <w:t>11          Мясо                                                                   20                                              20</w:t>
      </w: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21,43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15,0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23,7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324,3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0,5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11,5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" w:line="280" w:lineRule="auto"/>
        <w:ind w:left="-5" w:hanging="10"/>
      </w:pPr>
      <w:r>
        <w:rPr>
          <w:color w:val="252525"/>
        </w:rPr>
        <w:t>Для приготовления блюда используют бульон, полученный при варке мяса или птицы для второго блюда. Картофель очищенный и нарезанный квадратиками помещают в бульон и варят до полуготовности. Подготовленную капусту белокочанную свежую шинкуют и помещают в кипящий бульон и доводят до кипения. Свеклу, морковь свежую промытую нарезают соломкой, лук репчатый нарезают полукольцами и тушат с добавлением томат-пасты, масла сливочного и небольшого количества бульона. За 5-10 мин до окончания варки добавляют соль. Готовый борщ заправляют сметаной.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7"/>
      </w:pPr>
    </w:p>
    <w:p w:rsidR="00443E1F" w:rsidRDefault="00443E1F">
      <w:pPr>
        <w:spacing w:after="298" w:line="216" w:lineRule="auto"/>
        <w:ind w:left="108" w:right="3049" w:firstLine="249"/>
        <w:jc w:val="both"/>
      </w:pPr>
      <w:r>
        <w:rPr>
          <w:noProof/>
        </w:rPr>
        <w:pict>
          <v:shape id="Picture 26173" o:spid="_x0000_s1282" type="#_x0000_t75" style="position:absolute;left:0;text-align:left;margin-left:5.4pt;margin-top:-7pt;width:28.4pt;height:28.4pt;z-index:251654656;visibility:visible" o:allowoverlap="f">
            <v:imagedata r:id="rId40" o:title=""/>
            <w10:wrap type="square"/>
          </v:shape>
        </w:pict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Овощи сохранили форму нарезки  </w:t>
      </w:r>
    </w:p>
    <w:p w:rsidR="00443E1F" w:rsidRDefault="00443E1F">
      <w:pPr>
        <w:tabs>
          <w:tab w:val="center" w:pos="1694"/>
          <w:tab w:val="center" w:pos="4317"/>
        </w:tabs>
        <w:spacing w:after="4" w:line="271" w:lineRule="auto"/>
      </w:pPr>
      <w:r>
        <w:rPr>
          <w:noProof/>
        </w:rPr>
        <w:pict>
          <v:shape id="Picture 26175" o:spid="_x0000_s1283" type="#_x0000_t75" style="position:absolute;margin-left:5.4pt;margin-top:-7pt;width:28.6pt;height:28.4pt;z-index:251655680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консистенция овощей мягкая </w:t>
      </w:r>
    </w:p>
    <w:p w:rsidR="00443E1F" w:rsidRDefault="00443E1F">
      <w:pPr>
        <w:spacing w:after="246"/>
        <w:ind w:left="676"/>
      </w:pPr>
    </w:p>
    <w:p w:rsidR="00443E1F" w:rsidRDefault="00443E1F">
      <w:pPr>
        <w:tabs>
          <w:tab w:val="center" w:pos="1218"/>
          <w:tab w:val="center" w:pos="4496"/>
        </w:tabs>
        <w:spacing w:after="4" w:line="271" w:lineRule="auto"/>
      </w:pPr>
      <w:r>
        <w:rPr>
          <w:noProof/>
        </w:rPr>
        <w:pict>
          <v:shape id="Picture 26177" o:spid="_x0000_s1284" type="#_x0000_t75" style="position:absolute;margin-left:5.4pt;margin-top:-7pt;width:28.6pt;height:28.4pt;z-index:251656704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Цвет бульона малиново-красный </w:t>
      </w:r>
    </w:p>
    <w:p w:rsidR="00443E1F" w:rsidRDefault="00443E1F">
      <w:pPr>
        <w:spacing w:after="247"/>
        <w:ind w:left="676"/>
      </w:pPr>
    </w:p>
    <w:p w:rsidR="00443E1F" w:rsidRDefault="00443E1F">
      <w:pPr>
        <w:tabs>
          <w:tab w:val="center" w:pos="1200"/>
          <w:tab w:val="center" w:pos="3785"/>
        </w:tabs>
        <w:spacing w:after="523" w:line="271" w:lineRule="auto"/>
      </w:pPr>
      <w:r>
        <w:rPr>
          <w:noProof/>
        </w:rPr>
        <w:pict>
          <v:group id="Group 307170" o:spid="_x0000_s1285" style="position:absolute;margin-left:5.4pt;margin-top:-7pt;width:31.15pt;height:104.55pt;z-index:251696640" coordsize="3957,1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">
            <v:rect id="Rectangle 26144" o:spid="_x0000_s1286" style="position:absolute;left:3609;top:2162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6161" o:spid="_x0000_s1287" style="position:absolute;left:3432;top:11433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6179" o:spid="_x0000_s1288" type="#_x0000_t75" style="position:absolute;width:3632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">
              <v:imagedata r:id="rId42" o:title=""/>
            </v:shape>
            <v:shape id="Picture 26181" o:spid="_x0000_s1289" type="#_x0000_t75" style="position:absolute;top:4597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">
              <v:imagedata r:id="rId20" o:title=""/>
            </v:shape>
            <v:shape id="Picture 26183" o:spid="_x0000_s1290" type="#_x0000_t75" style="position:absolute;top:9448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Вкус: </w:t>
      </w:r>
      <w:r>
        <w:rPr>
          <w:b/>
        </w:rPr>
        <w:tab/>
      </w:r>
      <w:r>
        <w:t xml:space="preserve">сладко кисловатый </w:t>
      </w:r>
    </w:p>
    <w:p w:rsidR="00443E1F" w:rsidRDefault="00443E1F">
      <w:pPr>
        <w:spacing w:after="248" w:line="216" w:lineRule="auto"/>
        <w:ind w:left="708" w:right="518" w:firstLine="194"/>
        <w:jc w:val="both"/>
      </w:pPr>
      <w:r>
        <w:rPr>
          <w:b/>
        </w:rPr>
        <w:t xml:space="preserve">Срок </w:t>
      </w:r>
      <w:r>
        <w:rPr>
          <w:b/>
        </w:rPr>
        <w:tab/>
      </w:r>
      <w:r>
        <w:t xml:space="preserve">не более 2-х часов с момента приготовления.  </w:t>
      </w:r>
      <w:r>
        <w:rPr>
          <w:b/>
        </w:rPr>
        <w:t xml:space="preserve">реализации:  </w:t>
      </w:r>
    </w:p>
    <w:p w:rsidR="00443E1F" w:rsidRDefault="00443E1F">
      <w:pPr>
        <w:spacing w:after="213" w:line="269" w:lineRule="auto"/>
        <w:ind w:left="118" w:right="5778" w:hanging="10"/>
      </w:pP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40±5° С. </w:t>
      </w:r>
    </w:p>
    <w:p w:rsidR="00443E1F" w:rsidRDefault="00443E1F">
      <w:pPr>
        <w:spacing w:after="182"/>
      </w:pPr>
    </w:p>
    <w:p w:rsidR="00443E1F" w:rsidRDefault="00443E1F">
      <w:pPr>
        <w:spacing w:after="0"/>
      </w:pPr>
    </w:p>
    <w:p w:rsidR="00443E1F" w:rsidRDefault="00443E1F">
      <w:pPr>
        <w:spacing w:after="149"/>
        <w:ind w:left="-5" w:hanging="10"/>
      </w:pPr>
      <w:r>
        <w:rPr>
          <w:b/>
          <w:sz w:val="24"/>
        </w:rPr>
        <w:t>ТЕХКАРТА № 47</w:t>
      </w:r>
    </w:p>
    <w:p w:rsidR="00443E1F" w:rsidRDefault="00443E1F">
      <w:pPr>
        <w:pStyle w:val="Heading1"/>
        <w:ind w:left="-5"/>
      </w:pPr>
      <w:r>
        <w:t>ГРЕЧКА С КУРАМИ/МЯСОМ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102" w:type="dxa"/>
          <w:right w:w="115" w:type="dxa"/>
        </w:tblCellMar>
        <w:tblLook w:val="00A0"/>
      </w:tblPr>
      <w:tblGrid>
        <w:gridCol w:w="550"/>
        <w:gridCol w:w="3906"/>
        <w:gridCol w:w="2449"/>
        <w:gridCol w:w="2444"/>
      </w:tblGrid>
      <w:tr w:rsidR="00443E1F" w:rsidTr="00CB4854">
        <w:trPr>
          <w:trHeight w:val="401"/>
        </w:trPr>
        <w:tc>
          <w:tcPr>
            <w:tcW w:w="551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9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Мясо/курица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</w:tr>
      <w:tr w:rsidR="00443E1F" w:rsidTr="00CB4854">
        <w:trPr>
          <w:trHeight w:val="292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 </w:t>
            </w:r>
          </w:p>
        </w:tc>
      </w:tr>
    </w:tbl>
    <w:p w:rsidR="00443E1F" w:rsidRDefault="00443E1F">
      <w:pPr>
        <w:tabs>
          <w:tab w:val="center" w:pos="1742"/>
          <w:tab w:val="center" w:pos="4627"/>
          <w:tab w:val="center" w:pos="7076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Масло растительное </w:t>
      </w:r>
      <w:r>
        <w:tab/>
        <w:t xml:space="preserve">2 </w:t>
      </w:r>
      <w:r>
        <w:tab/>
        <w:t xml:space="preserve">2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06"/>
        <w:gridCol w:w="2448"/>
        <w:gridCol w:w="2341"/>
      </w:tblGrid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Гречка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блюда:</w:t>
      </w:r>
    </w:p>
    <w:tbl>
      <w:tblPr>
        <w:tblW w:w="9347" w:type="dxa"/>
        <w:tblInd w:w="7" w:type="dxa"/>
        <w:tblCellMar>
          <w:left w:w="105" w:type="dxa"/>
          <w:right w:w="147" w:type="dxa"/>
        </w:tblCellMar>
        <w:tblLook w:val="00A0"/>
      </w:tblPr>
      <w:tblGrid>
        <w:gridCol w:w="547"/>
        <w:gridCol w:w="3906"/>
        <w:gridCol w:w="2448"/>
        <w:gridCol w:w="2446"/>
      </w:tblGrid>
      <w:tr w:rsidR="00443E1F" w:rsidTr="00CB4854">
        <w:trPr>
          <w:trHeight w:val="402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Мясо/курица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80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80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Лук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Морковь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8 </w:t>
            </w:r>
          </w:p>
        </w:tc>
      </w:tr>
    </w:tbl>
    <w:p w:rsidR="00443E1F" w:rsidRDefault="00443E1F">
      <w:pPr>
        <w:tabs>
          <w:tab w:val="center" w:pos="1742"/>
          <w:tab w:val="center" w:pos="4627"/>
          <w:tab w:val="center" w:pos="7076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Масло растительное </w:t>
      </w:r>
      <w:r>
        <w:tab/>
        <w:t xml:space="preserve">3 </w:t>
      </w:r>
      <w:r>
        <w:tab/>
        <w:t xml:space="preserve">3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52"/>
        <w:gridCol w:w="3906"/>
        <w:gridCol w:w="2448"/>
        <w:gridCol w:w="2341"/>
      </w:tblGrid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Гречка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9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17,18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26,26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29"/>
            </w:pPr>
            <w:r>
              <w:t xml:space="preserve">359,06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0,22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27 </w:t>
            </w:r>
          </w:p>
        </w:tc>
      </w:tr>
    </w:tbl>
    <w:p w:rsidR="00443E1F" w:rsidRDefault="00443E1F">
      <w:pPr>
        <w:tabs>
          <w:tab w:val="center" w:pos="960"/>
          <w:tab w:val="center" w:pos="6518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 xml:space="preserve">4,6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967"/>
        <w:gridCol w:w="1310"/>
        <w:gridCol w:w="1422"/>
      </w:tblGrid>
      <w:tr w:rsidR="00443E1F" w:rsidTr="00CB4854">
        <w:trPr>
          <w:trHeight w:val="39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10,5 часов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230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" w:line="280" w:lineRule="auto"/>
        <w:ind w:left="-5" w:hanging="10"/>
      </w:pPr>
      <w:r>
        <w:rPr>
          <w:color w:val="252525"/>
        </w:rPr>
        <w:t>Отделенное от костей и очищенное от сухожилий мясо вымыть, разрезать на куски и обжарить в масле на разогретой сковороде до образования на поверхности нежной корочки. Затем переложить его в кастрюлю, посолить, добавить морковь, лук репчатый, нарезанный мелкой соломкой и припустить в небольшом количестве бульона с добавлением томатной пасты и тушить до готовности. Гуляш отпускают вместе с соусом, в котором он тушился. Промытую очищенную гречневую крупу отварить в подсоленной кипящей воде до готовности, заправить сливочным маслом.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94"/>
          <w:tab w:val="center" w:pos="4595"/>
        </w:tabs>
        <w:spacing w:after="4" w:line="271" w:lineRule="auto"/>
      </w:pPr>
      <w:r>
        <w:rPr>
          <w:noProof/>
        </w:rPr>
        <w:pict>
          <v:shape id="Picture 26977" o:spid="_x0000_s1291" type="#_x0000_t75" style="position:absolute;margin-left:5.4pt;margin-top:-6.9pt;width:28.6pt;height:28.4pt;z-index:251657728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консистенция мяса мягкая, сочная </w:t>
      </w:r>
    </w:p>
    <w:p w:rsidR="00443E1F" w:rsidRDefault="00443E1F">
      <w:pPr>
        <w:spacing w:after="246"/>
        <w:ind w:left="676"/>
      </w:pPr>
    </w:p>
    <w:p w:rsidR="00443E1F" w:rsidRDefault="00443E1F">
      <w:pPr>
        <w:tabs>
          <w:tab w:val="center" w:pos="1218"/>
          <w:tab w:val="center" w:pos="3787"/>
        </w:tabs>
        <w:spacing w:after="4" w:line="271" w:lineRule="auto"/>
      </w:pPr>
      <w:r>
        <w:rPr>
          <w:noProof/>
        </w:rPr>
        <w:pict>
          <v:shape id="Picture 26979" o:spid="_x0000_s1292" type="#_x0000_t75" style="position:absolute;margin-left:5.4pt;margin-top:-6.95pt;width:28.6pt;height:28.6pt;z-index:251658752;visibility:visible" o:allowoverlap="f">
            <v:imagedata r:id="rId41" o:title=""/>
            <w10:wrap type="square"/>
          </v:shape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светло-коричневый </w:t>
      </w:r>
    </w:p>
    <w:p w:rsidR="00443E1F" w:rsidRDefault="00443E1F">
      <w:pPr>
        <w:spacing w:after="251"/>
        <w:ind w:left="676"/>
      </w:pPr>
    </w:p>
    <w:p w:rsidR="00443E1F" w:rsidRDefault="00443E1F">
      <w:pPr>
        <w:tabs>
          <w:tab w:val="center" w:pos="1584"/>
          <w:tab w:val="center" w:pos="5458"/>
        </w:tabs>
        <w:spacing w:after="0" w:line="265" w:lineRule="auto"/>
      </w:pPr>
      <w:r>
        <w:rPr>
          <w:noProof/>
        </w:rPr>
        <w:pict>
          <v:shape id="Picture 26981" o:spid="_x0000_s1293" type="#_x0000_t75" style="position:absolute;margin-left:5.4pt;margin-top:-1.2pt;width:28.6pt;height:28.6pt;z-index:251659776;visibility:visible" o:allowoverlap="f">
            <v:imagedata r:id="rId42" o:title=""/>
            <w10:wrap type="square"/>
          </v:shape>
        </w:pict>
      </w:r>
      <w:r>
        <w:tab/>
      </w:r>
      <w:r>
        <w:rPr>
          <w:b/>
        </w:rPr>
        <w:t xml:space="preserve">Вкуси запах: </w:t>
      </w:r>
      <w:r>
        <w:rPr>
          <w:b/>
        </w:rPr>
        <w:tab/>
      </w:r>
      <w:r>
        <w:t xml:space="preserve">свойственный набору продуктов, с ароматом мяса, </w:t>
      </w:r>
    </w:p>
    <w:p w:rsidR="00443E1F" w:rsidRDefault="00443E1F">
      <w:pPr>
        <w:tabs>
          <w:tab w:val="center" w:pos="676"/>
          <w:tab w:val="center" w:pos="3633"/>
        </w:tabs>
        <w:spacing w:after="400" w:line="271" w:lineRule="auto"/>
      </w:pPr>
      <w:r>
        <w:tab/>
      </w:r>
      <w:r>
        <w:tab/>
        <w:t xml:space="preserve">томатного соуса </w:t>
      </w:r>
    </w:p>
    <w:p w:rsidR="00443E1F" w:rsidRDefault="00443E1F">
      <w:pPr>
        <w:spacing w:after="248" w:line="216" w:lineRule="auto"/>
        <w:ind w:left="108" w:right="518" w:firstLine="216"/>
        <w:jc w:val="both"/>
      </w:pPr>
      <w:r>
        <w:rPr>
          <w:noProof/>
        </w:rPr>
        <w:pict>
          <v:shape id="Picture 26983" o:spid="_x0000_s1294" type="#_x0000_t75" style="position:absolute;left:0;text-align:left;margin-left:5.4pt;margin-top:-6.8pt;width:29.8pt;height:29.8pt;z-index:251660800;visibility:visible" o:allowoverlap="f">
            <v:imagedata r:id="rId20" o:title=""/>
            <w10:wrap type="square"/>
          </v:shape>
        </w:pict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 </w:t>
      </w:r>
      <w:r>
        <w:rPr>
          <w:b/>
        </w:rPr>
        <w:t xml:space="preserve">реализации:  </w:t>
      </w:r>
    </w:p>
    <w:p w:rsidR="00443E1F" w:rsidRDefault="00443E1F">
      <w:pPr>
        <w:spacing w:after="449" w:line="269" w:lineRule="auto"/>
        <w:ind w:left="108" w:right="5778" w:firstLine="276"/>
      </w:pPr>
      <w:r>
        <w:rPr>
          <w:noProof/>
        </w:rPr>
        <w:pict>
          <v:shape id="Picture 26985" o:spid="_x0000_s1295" type="#_x0000_t75" style="position:absolute;left:0;text-align:left;margin-left:5.4pt;margin-top:1.25pt;width:26.8pt;height:26.8pt;z-index:251661824;visibility:visible" o:allowoverlap="f">
            <v:imagedata r:id="rId19" o:title=""/>
            <w10:wrap type="square"/>
          </v:shape>
        </w:pict>
      </w:r>
      <w:r>
        <w:rPr>
          <w:b/>
        </w:rPr>
        <w:t xml:space="preserve">Температура </w:t>
      </w:r>
      <w:r>
        <w:tab/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526"/>
        <w:ind w:left="108"/>
      </w:pPr>
      <w:r>
        <w:tab/>
      </w:r>
      <w:r>
        <w:rPr>
          <w:b/>
        </w:rPr>
        <w:tab/>
      </w:r>
    </w:p>
    <w:p w:rsidR="00443E1F" w:rsidRDefault="00443E1F">
      <w:pPr>
        <w:spacing w:after="154"/>
        <w:ind w:left="-5" w:hanging="10"/>
      </w:pPr>
      <w:r>
        <w:rPr>
          <w:b/>
          <w:sz w:val="24"/>
        </w:rPr>
        <w:t>ТЕХКАРТА № 48</w:t>
      </w:r>
    </w:p>
    <w:p w:rsidR="00443E1F" w:rsidRDefault="00443E1F">
      <w:pPr>
        <w:pStyle w:val="Heading1"/>
        <w:ind w:left="-5"/>
      </w:pPr>
      <w:r>
        <w:t xml:space="preserve">ТВОРОЖНО-ВЕРМИШЕЛЕВАЯ ЗАПЕКАНКА </w:t>
      </w:r>
    </w:p>
    <w:p w:rsidR="00443E1F" w:rsidRDefault="00443E1F">
      <w:pPr>
        <w:spacing w:after="4" w:line="271" w:lineRule="auto"/>
        <w:ind w:left="10" w:right="5492" w:hanging="10"/>
        <w:jc w:val="both"/>
      </w:pPr>
      <w:r>
        <w:t xml:space="preserve">Вид обработки: Запекание </w:t>
      </w:r>
    </w:p>
    <w:p w:rsidR="00443E1F" w:rsidRDefault="00443E1F">
      <w:pPr>
        <w:spacing w:after="4" w:line="271" w:lineRule="auto"/>
        <w:ind w:left="10" w:right="5492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7" w:type="dxa"/>
        <w:tblInd w:w="7" w:type="dxa"/>
        <w:tblCellMar>
          <w:left w:w="105" w:type="dxa"/>
          <w:right w:w="147" w:type="dxa"/>
        </w:tblCellMar>
        <w:tblLook w:val="00A0"/>
      </w:tblPr>
      <w:tblGrid>
        <w:gridCol w:w="547"/>
        <w:gridCol w:w="3906"/>
        <w:gridCol w:w="2448"/>
        <w:gridCol w:w="2446"/>
      </w:tblGrid>
      <w:tr w:rsidR="00443E1F" w:rsidTr="00CB4854">
        <w:trPr>
          <w:trHeight w:val="398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Творог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120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120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Сахар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Вермишель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8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8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Яйцо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1/12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1/12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Молоко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40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2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Ванилин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 </w:t>
            </w:r>
          </w:p>
        </w:tc>
      </w:tr>
    </w:tbl>
    <w:p w:rsidR="00443E1F" w:rsidRDefault="00443E1F">
      <w:pPr>
        <w:tabs>
          <w:tab w:val="center" w:pos="1992"/>
          <w:tab w:val="center" w:pos="4689"/>
          <w:tab w:val="center" w:pos="7138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  <w:t xml:space="preserve">    </w:t>
      </w:r>
      <w:r>
        <w:t xml:space="preserve">Сгущенное молоко (джем, повидло) </w:t>
      </w:r>
      <w:r>
        <w:tab/>
        <w:t xml:space="preserve">15 </w:t>
      </w:r>
      <w:r>
        <w:tab/>
        <w:t xml:space="preserve">15 </w:t>
      </w:r>
    </w:p>
    <w:p w:rsidR="00443E1F" w:rsidRDefault="00443E1F">
      <w:pPr>
        <w:spacing w:after="22"/>
      </w:pPr>
      <w:r>
        <w:t>9      Соль                                                                        0,4                                            0,4</w:t>
      </w: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блюда:</w:t>
      </w:r>
    </w:p>
    <w:tbl>
      <w:tblPr>
        <w:tblW w:w="9347" w:type="dxa"/>
        <w:tblInd w:w="7" w:type="dxa"/>
        <w:tblCellMar>
          <w:left w:w="105" w:type="dxa"/>
          <w:right w:w="147" w:type="dxa"/>
        </w:tblCellMar>
        <w:tblLook w:val="00A0"/>
      </w:tblPr>
      <w:tblGrid>
        <w:gridCol w:w="547"/>
        <w:gridCol w:w="3906"/>
        <w:gridCol w:w="2448"/>
        <w:gridCol w:w="2446"/>
      </w:tblGrid>
      <w:tr w:rsidR="00443E1F" w:rsidTr="00CB4854">
        <w:trPr>
          <w:trHeight w:val="402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0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8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0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Творог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120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120 </w:t>
            </w:r>
          </w:p>
        </w:tc>
      </w:tr>
      <w:tr w:rsidR="00443E1F" w:rsidTr="00CB4854">
        <w:trPr>
          <w:trHeight w:val="292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56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48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Вермишель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80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Яйцо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1/4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¼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5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40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40 </w:t>
            </w:r>
          </w:p>
        </w:tc>
      </w:tr>
      <w:tr w:rsidR="00443E1F" w:rsidTr="00CB4854">
        <w:trPr>
          <w:trHeight w:val="293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462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5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88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Ванилин 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 </w:t>
            </w:r>
          </w:p>
        </w:tc>
      </w:tr>
    </w:tbl>
    <w:p w:rsidR="00443E1F" w:rsidRDefault="00443E1F">
      <w:pPr>
        <w:tabs>
          <w:tab w:val="center" w:pos="1992"/>
          <w:tab w:val="center" w:pos="4689"/>
          <w:tab w:val="center" w:pos="7138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Сгущенное молоко (джем, повидло) </w:t>
      </w:r>
      <w:r>
        <w:tab/>
        <w:t xml:space="preserve">20 </w:t>
      </w:r>
      <w:r>
        <w:tab/>
        <w:t xml:space="preserve">20 </w:t>
      </w:r>
    </w:p>
    <w:p w:rsidR="00443E1F" w:rsidRDefault="00443E1F">
      <w:pPr>
        <w:spacing w:after="22"/>
      </w:pPr>
      <w:r>
        <w:t>9     Соль                                                                         0,5                                              0,5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17,9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12,2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379,15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6,9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52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849 </w:t>
            </w:r>
          </w:p>
        </w:tc>
      </w:tr>
      <w:tr w:rsidR="00443E1F" w:rsidTr="00CB4854">
        <w:trPr>
          <w:trHeight w:val="44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1,8 </w:t>
            </w:r>
          </w:p>
        </w:tc>
      </w:tr>
      <w:tr w:rsidR="00443E1F" w:rsidTr="00CB4854">
        <w:trPr>
          <w:trHeight w:val="474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7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" w:line="280" w:lineRule="auto"/>
        <w:ind w:left="-5" w:hanging="10"/>
      </w:pPr>
      <w:r>
        <w:rPr>
          <w:color w:val="252525"/>
        </w:rPr>
        <w:t>В кипящее молоко медленно при непрерывном помешивание всыпать вермишель, добавить соль и варить до загустения. Затем кастрюлю закрыть крышкой и дать остыть минут 20-25. В готовую несколько охлажденную отварную вермишель положить желток, сливочное масло и все тщательно перемешать. Белки взбить до получения крепкой пены, влить в кашу. Перекрученный творог добавить в полученную массу и осторожно перемешать. На лист для запекания, смазанный маслом, выложить слой 3-4 см продукта, разровнять и запекать в духовом шкафу до образования розовой корочки.  На стол запеканка подавать со сгущенным молоком, джемом или повидлом.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94"/>
          <w:tab w:val="center" w:pos="3146"/>
        </w:tabs>
        <w:spacing w:after="3" w:line="269" w:lineRule="auto"/>
      </w:pPr>
      <w:r>
        <w:rPr>
          <w:noProof/>
        </w:rPr>
        <w:pict>
          <v:shape id="Picture 27335" o:spid="_x0000_s1296" type="#_x0000_t75" style="position:absolute;margin-left:5.4pt;margin-top:-7pt;width:28.6pt;height:28.4pt;z-index:251662848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Мягкая </w:t>
      </w:r>
    </w:p>
    <w:p w:rsidR="00443E1F" w:rsidRDefault="00443E1F">
      <w:pPr>
        <w:spacing w:after="246"/>
        <w:ind w:left="676"/>
      </w:pPr>
    </w:p>
    <w:p w:rsidR="00443E1F" w:rsidRDefault="00443E1F">
      <w:pPr>
        <w:tabs>
          <w:tab w:val="center" w:pos="1612"/>
          <w:tab w:val="center" w:pos="4733"/>
        </w:tabs>
        <w:spacing w:after="4" w:line="271" w:lineRule="auto"/>
      </w:pPr>
      <w:r>
        <w:rPr>
          <w:noProof/>
        </w:rPr>
        <w:pict>
          <v:shape id="Picture 27337" o:spid="_x0000_s1297" type="#_x0000_t75" style="position:absolute;margin-left:5.4pt;margin-top:-7pt;width:28.4pt;height:28.4pt;z-index:251663872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Свойственный указанным продуктам </w:t>
      </w:r>
    </w:p>
    <w:p w:rsidR="00443E1F" w:rsidRDefault="00443E1F">
      <w:pPr>
        <w:spacing w:after="253"/>
        <w:ind w:left="108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rPr>
          <w:noProof/>
        </w:rPr>
        <w:pict>
          <v:shape id="Picture 27339" o:spid="_x0000_s1298" type="#_x0000_t75" style="position:absolute;margin-left:5.4pt;margin-top:-1.8pt;width:26.8pt;height:26.8pt;z-index:251664896;visibility:visible" o:allowoverlap="f">
            <v:imagedata r:id="rId19" o:title=""/>
            <w10:wrap type="square"/>
          </v:shape>
        </w:pict>
      </w: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60±5° С. </w:t>
      </w:r>
    </w:p>
    <w:p w:rsidR="00443E1F" w:rsidRDefault="00443E1F">
      <w:pPr>
        <w:tabs>
          <w:tab w:val="center" w:pos="648"/>
          <w:tab w:val="center" w:pos="1334"/>
        </w:tabs>
        <w:spacing w:after="3" w:line="269" w:lineRule="auto"/>
      </w:pPr>
      <w:r>
        <w:tab/>
      </w:r>
      <w:r>
        <w:tab/>
      </w:r>
      <w:r>
        <w:rPr>
          <w:b/>
        </w:rPr>
        <w:t xml:space="preserve">подачи: </w:t>
      </w:r>
    </w:p>
    <w:p w:rsidR="00443E1F" w:rsidRDefault="00443E1F">
      <w:pPr>
        <w:tabs>
          <w:tab w:val="center" w:pos="1180"/>
          <w:tab w:val="center" w:pos="5131"/>
        </w:tabs>
        <w:spacing w:after="4" w:line="271" w:lineRule="auto"/>
      </w:pPr>
      <w:r>
        <w:rPr>
          <w:noProof/>
        </w:rPr>
        <w:pict>
          <v:shape id="Picture 27732" o:spid="_x0000_s1299" type="#_x0000_t75" style="position:absolute;margin-left:5.4pt;margin-top:-6.75pt;width:29.8pt;height:29.8pt;z-index:251665920;visibility:visible" o:allowoverlap="f">
            <v:imagedata r:id="rId20" o:title=""/>
            <w10:wrap type="square"/>
          </v:shape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  <w:rPr>
          <w:b/>
          <w:sz w:val="24"/>
        </w:rPr>
      </w:pPr>
    </w:p>
    <w:p w:rsidR="00443E1F" w:rsidRDefault="00443E1F">
      <w:pPr>
        <w:spacing w:after="194"/>
        <w:ind w:left="-5" w:hanging="10"/>
        <w:rPr>
          <w:b/>
          <w:sz w:val="24"/>
        </w:rPr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49</w:t>
      </w:r>
    </w:p>
    <w:p w:rsidR="00443E1F" w:rsidRDefault="00443E1F">
      <w:pPr>
        <w:pStyle w:val="Heading1"/>
        <w:ind w:left="-5"/>
      </w:pPr>
      <w:r>
        <w:t xml:space="preserve">КАША ЯЧНЕВАЯ МОЛОЧНАЯ СО СЛИВОЧНЫМ МАСЛОМ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блюда:</w:t>
      </w:r>
    </w:p>
    <w:tbl>
      <w:tblPr>
        <w:tblW w:w="9349" w:type="dxa"/>
        <w:tblInd w:w="6" w:type="dxa"/>
        <w:tblCellMar>
          <w:left w:w="0" w:type="dxa"/>
          <w:right w:w="143" w:type="dxa"/>
        </w:tblCellMar>
        <w:tblLook w:val="00A0"/>
      </w:tblPr>
      <w:tblGrid>
        <w:gridCol w:w="543"/>
        <w:gridCol w:w="3918"/>
        <w:gridCol w:w="2446"/>
        <w:gridCol w:w="1023"/>
        <w:gridCol w:w="1419"/>
      </w:tblGrid>
      <w:tr w:rsidR="00443E1F" w:rsidTr="00CB4854">
        <w:trPr>
          <w:trHeight w:val="401"/>
        </w:trPr>
        <w:tc>
          <w:tcPr>
            <w:tcW w:w="544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1" w:type="dxa"/>
            <w:gridSpan w:val="2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3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416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ячневая </w:t>
            </w:r>
            <w:r>
              <w:tab/>
              <w:t xml:space="preserve">10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  <w:tab w:val="center" w:pos="4753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  <w:r>
              <w:tab/>
              <w:t xml:space="preserve">170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170 </w:t>
            </w:r>
          </w:p>
        </w:tc>
      </w:tr>
      <w:tr w:rsidR="00443E1F" w:rsidTr="00CB4854">
        <w:trPr>
          <w:trHeight w:val="292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  <w:r>
              <w:tab/>
              <w:t xml:space="preserve">2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1234"/>
        </w:trPr>
        <w:tc>
          <w:tcPr>
            <w:tcW w:w="6908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tabs>
                <w:tab w:val="center" w:pos="958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  <w:r>
              <w:tab/>
              <w:t xml:space="preserve">5 </w:t>
            </w:r>
          </w:p>
          <w:p w:rsidR="00443E1F" w:rsidRDefault="00443E1F" w:rsidP="00CB4854">
            <w:pPr>
              <w:spacing w:after="22" w:line="240" w:lineRule="auto"/>
              <w:ind w:left="-6"/>
            </w:pPr>
            <w:r>
              <w:t>5           Соль                                                                      0,4</w:t>
            </w:r>
          </w:p>
          <w:p w:rsidR="00443E1F" w:rsidRDefault="00443E1F" w:rsidP="00CB4854">
            <w:pPr>
              <w:spacing w:after="26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 xml:space="preserve">Рецептура на 200 грамм нетто блюда: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5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0,4 </w:t>
            </w:r>
          </w:p>
        </w:tc>
      </w:tr>
      <w:tr w:rsidR="00443E1F" w:rsidTr="00CB4854">
        <w:trPr>
          <w:trHeight w:val="402"/>
        </w:trPr>
        <w:tc>
          <w:tcPr>
            <w:tcW w:w="5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1" w:type="dxa"/>
            <w:gridSpan w:val="2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416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ячневая </w:t>
            </w:r>
            <w:r>
              <w:tab/>
              <w:t xml:space="preserve">15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  <w:tab w:val="center" w:pos="4753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  <w:r>
              <w:tab/>
              <w:t xml:space="preserve">150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150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  <w:r>
              <w:tab/>
              <w:t xml:space="preserve">3 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</w:tr>
      <w:tr w:rsidR="00443E1F" w:rsidTr="00CB4854">
        <w:trPr>
          <w:trHeight w:val="525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58"/>
                <w:tab w:val="center" w:pos="4629"/>
              </w:tabs>
              <w:spacing w:after="2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  <w:r>
              <w:tab/>
              <w:t xml:space="preserve">5 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>
              <w:t>5           Соль                                                                      0,5</w:t>
            </w:r>
          </w:p>
        </w:tc>
        <w:tc>
          <w:tcPr>
            <w:tcW w:w="2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5</w:t>
            </w:r>
          </w:p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0,5 </w:t>
            </w:r>
          </w:p>
        </w:tc>
      </w:tr>
      <w:tr w:rsidR="00443E1F" w:rsidTr="00CB4854">
        <w:trPr>
          <w:trHeight w:val="868"/>
        </w:trPr>
        <w:tc>
          <w:tcPr>
            <w:tcW w:w="934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 xml:space="preserve">Пищевая ценность, калорийность и химический состав блюда </w:t>
            </w:r>
            <w:r>
              <w:t>(витамины, микроэлементы):</w:t>
            </w:r>
          </w:p>
        </w:tc>
      </w:tr>
      <w:tr w:rsidR="00443E1F" w:rsidTr="00CB4854">
        <w:trPr>
          <w:trHeight w:val="580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tabs>
                <w:tab w:val="center" w:pos="205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978" w:right="488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57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903"/>
            </w:pPr>
            <w:r>
              <w:t xml:space="preserve">5,23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0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903"/>
            </w:pPr>
            <w:r>
              <w:t xml:space="preserve">4,9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59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842"/>
            </w:pPr>
            <w:r>
              <w:t xml:space="preserve">28,9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0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78"/>
            </w:pPr>
            <w:r>
              <w:t xml:space="preserve">180,63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4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903"/>
            </w:pPr>
            <w:r>
              <w:t xml:space="preserve">4,4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1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903"/>
            </w:pPr>
            <w:r>
              <w:t xml:space="preserve">0,2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1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842"/>
            </w:pPr>
            <w:r>
              <w:t xml:space="preserve">8 </w:t>
            </w:r>
          </w:p>
        </w:tc>
      </w:tr>
      <w:tr w:rsidR="00443E1F" w:rsidTr="00CB4854">
        <w:trPr>
          <w:trHeight w:val="443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54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  <w:ind w:left="-6"/>
            </w:pPr>
          </w:p>
        </w:tc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903"/>
            </w:pPr>
            <w:r>
              <w:t xml:space="preserve">10 </w:t>
            </w:r>
          </w:p>
        </w:tc>
      </w:tr>
      <w:tr w:rsidR="00443E1F" w:rsidTr="00CB4854">
        <w:trPr>
          <w:trHeight w:val="473"/>
        </w:trPr>
        <w:tc>
          <w:tcPr>
            <w:tcW w:w="934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79"/>
                <w:tab w:val="center" w:pos="7055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3"/>
                <w:tab w:val="center" w:pos="6806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68" w:line="270" w:lineRule="auto"/>
        <w:ind w:left="-5" w:right="17" w:hanging="10"/>
      </w:pPr>
      <w:r>
        <w:t xml:space="preserve">Подготовленную для варки ячневую крупу всыпать в подсоленное кипящее молоко. Добавить масло сливочное и сахар. Кашу варить до загустения, помешивая. Когда каша сделается густой, перемешивание прекратить, закрыть котел крышкой и дать каше настояться; за это время она приобретает своеобразный приятный запах и цвет. </w:t>
      </w:r>
    </w:p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320"/>
      </w:pPr>
    </w:p>
    <w:p w:rsidR="00443E1F" w:rsidRDefault="00443E1F">
      <w:pPr>
        <w:spacing w:after="46" w:line="803" w:lineRule="auto"/>
        <w:ind w:left="925" w:hanging="817"/>
        <w:jc w:val="both"/>
      </w:pPr>
      <w:r>
        <w:rPr>
          <w:noProof/>
        </w:rPr>
        <w:pict>
          <v:group id="Group 312634" o:spid="_x0000_s1300" style="position:absolute;left:0;text-align:left;margin-left:5.4pt;margin-top:37.6pt;width:29.8pt;height:65.2pt;z-index:251697664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">
            <v:rect id="Rectangle 27798" o:spid="_x0000_s1301" style="position:absolute;left:3432;top:1971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8042" o:spid="_x0000_s1302" type="#_x0000_t75" style="position:absolute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">
              <v:imagedata r:id="rId19" o:title=""/>
            </v:shape>
            <v:shape id="Picture 28044" o:spid="_x0000_s1303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">
              <v:imagedata r:id="rId20" o:title=""/>
            </v:shape>
            <w10:wrap type="square"/>
          </v:group>
        </w:pict>
      </w:r>
      <w:r>
        <w:rPr>
          <w:noProof/>
        </w:rPr>
        <w:pict>
          <v:shape id="Picture 28040" o:spid="_x0000_i1062" type="#_x0000_t75" style="width:27.75pt;height:27.75pt;visibility:visible">
            <v:imagedata r:id="rId18" o:title=""/>
          </v:shape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свойственные набору продуктов без признаков вкуса пригорелой каши </w:t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60±5° С. </w:t>
      </w:r>
    </w:p>
    <w:p w:rsidR="00443E1F" w:rsidRDefault="00443E1F">
      <w:pPr>
        <w:spacing w:after="265" w:line="216" w:lineRule="auto"/>
        <w:ind w:left="108" w:right="518" w:firstLine="216"/>
        <w:jc w:val="both"/>
      </w:pP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  <w:r>
        <w:rPr>
          <w:b/>
        </w:rPr>
        <w:t xml:space="preserve">реализации:  </w:t>
      </w:r>
    </w:p>
    <w:p w:rsidR="00443E1F" w:rsidRDefault="00443E1F">
      <w:pPr>
        <w:spacing w:after="486"/>
        <w:ind w:left="108"/>
      </w:pPr>
      <w:r>
        <w:tab/>
      </w:r>
      <w:r>
        <w:rPr>
          <w:b/>
        </w:rP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50 </w:t>
      </w:r>
    </w:p>
    <w:p w:rsidR="00443E1F" w:rsidRDefault="00443E1F">
      <w:pPr>
        <w:pStyle w:val="Heading1"/>
        <w:ind w:left="-5"/>
      </w:pPr>
      <w:r>
        <w:t xml:space="preserve">САЛАТ ИЗ МОРКОВИ С РАСТИТЕЛЬНЫМ МАСЛОМ </w:t>
      </w:r>
    </w:p>
    <w:p w:rsidR="00443E1F" w:rsidRDefault="00443E1F">
      <w:pPr>
        <w:spacing w:after="4" w:line="271" w:lineRule="auto"/>
        <w:ind w:left="10" w:right="5480" w:hanging="10"/>
        <w:jc w:val="both"/>
      </w:pPr>
      <w:r>
        <w:t>Вид обработки:  стандартная обработка</w:t>
      </w:r>
      <w:r w:rsidRPr="003E218D">
        <w:rPr>
          <w:bCs/>
        </w:rPr>
        <w:t xml:space="preserve"> </w:t>
      </w:r>
    </w:p>
    <w:p w:rsidR="00443E1F" w:rsidRDefault="00443E1F">
      <w:pPr>
        <w:spacing w:after="4" w:line="271" w:lineRule="auto"/>
        <w:ind w:left="10" w:right="54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блюда:</w:t>
      </w:r>
    </w:p>
    <w:tbl>
      <w:tblPr>
        <w:tblW w:w="9350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18"/>
        <w:gridCol w:w="2551"/>
        <w:gridCol w:w="2334"/>
      </w:tblGrid>
      <w:tr w:rsidR="00443E1F" w:rsidTr="00CB4854">
        <w:trPr>
          <w:trHeight w:val="402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1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>Лук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15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25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</w:tr>
      <w:tr w:rsidR="00443E1F" w:rsidTr="00CB4854">
        <w:trPr>
          <w:trHeight w:val="631"/>
        </w:trPr>
        <w:tc>
          <w:tcPr>
            <w:tcW w:w="4466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  <w:r>
              <w:t>4           Соль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60 грамм нетто блюда: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1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>Лук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11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9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2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40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288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1114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4           </w:t>
            </w:r>
            <w:r w:rsidRPr="003E218D">
              <w:rPr>
                <w:bCs/>
              </w:rPr>
              <w:t>Соль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0,5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</w:tr>
    </w:tbl>
    <w:p w:rsidR="00443E1F" w:rsidRDefault="00443E1F">
      <w:pPr>
        <w:spacing w:after="18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1,8 </w:t>
            </w:r>
          </w:p>
        </w:tc>
      </w:tr>
    </w:tbl>
    <w:p w:rsidR="00443E1F" w:rsidRDefault="00443E1F">
      <w:pPr>
        <w:tabs>
          <w:tab w:val="center" w:pos="1065"/>
          <w:tab w:val="center" w:pos="6516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Жиры, г </w:t>
      </w:r>
      <w:r>
        <w:tab/>
        <w:t xml:space="preserve">3,2 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310"/>
        <w:gridCol w:w="1627"/>
        <w:gridCol w:w="1418"/>
      </w:tblGrid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>3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6,7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78,5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44"/>
            </w:pPr>
            <w:r>
              <w:t xml:space="preserve">0,04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 xml:space="preserve">7,6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0"/>
            </w:pPr>
            <w:r>
              <w:t>25,1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1,1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75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40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60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Морковь очистить, вымыть в проточной воде, обдать холодной кипяченной водой и мелко нашинковать или натереть на крупной терке. Заправить растительным маслом, посолить и перемешать.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12"/>
          <w:tab w:val="center" w:pos="5161"/>
        </w:tabs>
        <w:spacing w:after="523" w:line="271" w:lineRule="auto"/>
      </w:pPr>
      <w:r>
        <w:rPr>
          <w:noProof/>
        </w:rPr>
        <w:pict>
          <v:group id="Group 338930" o:spid="_x0000_s1304" style="position:absolute;margin-left:5.4pt;margin-top:-6.95pt;width:31.15pt;height:66pt;z-index:251698688" coordsize="3957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">
            <v:rect id="Rectangle 28175" o:spid="_x0000_s1305" style="position:absolute;left:3609;top:2151;width:462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az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ByPphP4vxOugFw8AAAA//8DAFBLAQItABQABgAIAAAAIQDb4fbL7gAAAIUBAAATAAAAAAAA&#10;AAAAAAAAAAAAAABbQ29udGVudF9UeXBlc10ueG1sUEsBAi0AFAAGAAgAAAAhAFr0LFu/AAAAFQEA&#10;AAsAAAAAAAAAAAAAAAAAHwEAAF9yZWxzLy5yZWxzUEsBAi0AFAAGAAgAAAAhAB/BJrP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8435" o:spid="_x0000_s1306" type="#_x0000_t75" style="position:absolute;width:3606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">
              <v:imagedata r:id="rId18" o:title=""/>
            </v:shape>
            <v:shape id="Picture 28437" o:spid="_x0000_s1307" type="#_x0000_t75" style="position:absolute;top:4597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свойственные набору продуктов </w:t>
      </w:r>
    </w:p>
    <w:p w:rsidR="00443E1F" w:rsidRDefault="00443E1F">
      <w:pPr>
        <w:tabs>
          <w:tab w:val="center" w:pos="1180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3" w:line="269" w:lineRule="auto"/>
        <w:ind w:left="718" w:hanging="10"/>
      </w:pPr>
      <w:r>
        <w:rPr>
          <w:b/>
        </w:rPr>
        <w:t xml:space="preserve">реализации:  </w:t>
      </w:r>
    </w:p>
    <w:p w:rsidR="00443E1F" w:rsidRDefault="00443E1F">
      <w:pPr>
        <w:spacing w:after="206"/>
      </w:pPr>
    </w:p>
    <w:p w:rsidR="00443E1F" w:rsidRDefault="00443E1F">
      <w:pPr>
        <w:spacing w:after="268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51</w:t>
      </w:r>
    </w:p>
    <w:p w:rsidR="00443E1F" w:rsidRDefault="00443E1F">
      <w:pPr>
        <w:pStyle w:val="Heading1"/>
        <w:ind w:left="-5"/>
      </w:pPr>
      <w:r>
        <w:t>СУП ХАРЧО НА КОСТНОМ/КУРИНОМ БУЛЬОНЕ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Масло растительное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2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</w:tbl>
    <w:p w:rsidR="00443E1F" w:rsidRDefault="00443E1F">
      <w:pPr>
        <w:tabs>
          <w:tab w:val="center" w:pos="157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Масло сливочное </w:t>
      </w:r>
      <w:r>
        <w:tab/>
        <w:t xml:space="preserve">3 </w:t>
      </w:r>
      <w:r>
        <w:tab/>
        <w:t xml:space="preserve">3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3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6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Рис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60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0,4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Мясо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402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Масло растительное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2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2 </w:t>
            </w:r>
          </w:p>
        </w:tc>
      </w:tr>
    </w:tbl>
    <w:p w:rsidR="00443E1F" w:rsidRDefault="00443E1F">
      <w:pPr>
        <w:tabs>
          <w:tab w:val="center" w:pos="157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Масло сливочное </w:t>
      </w:r>
      <w:r>
        <w:tab/>
        <w:t xml:space="preserve">3 </w:t>
      </w:r>
      <w:r>
        <w:tab/>
        <w:t xml:space="preserve">3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4565"/>
        <w:gridCol w:w="2449"/>
        <w:gridCol w:w="2333"/>
      </w:tblGrid>
      <w:tr w:rsidR="00443E1F" w:rsidTr="00CB4854">
        <w:trPr>
          <w:trHeight w:val="29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0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112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38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Рис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</w:tr>
      <w:tr w:rsidR="00443E1F" w:rsidTr="00CB4854">
        <w:trPr>
          <w:trHeight w:val="28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21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96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899"/>
              </w:tabs>
              <w:spacing w:after="0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  <w:tr w:rsidR="00443E1F" w:rsidTr="00CB4854">
        <w:trPr>
          <w:trHeight w:val="288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tabs>
                <w:tab w:val="center" w:pos="899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9           </w:t>
            </w:r>
            <w:r w:rsidRPr="006A23D4">
              <w:rPr>
                <w:bCs/>
              </w:rPr>
              <w:t>Мясо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516" w:hanging="788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7,24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9,7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13,8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153,02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0,08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3,25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27 </w:t>
            </w:r>
          </w:p>
        </w:tc>
      </w:tr>
      <w:tr w:rsidR="00443E1F" w:rsidTr="00CB4854">
        <w:trPr>
          <w:trHeight w:val="44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0,8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7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6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150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Для приготовления супа используется мясной подсоленный бульон из мяса или птицы, предназначенного для приготовления второго блюда. В готовый бульон помещают очищенный, промытый, кубиками нарезанный картофель, варят до полуготовности. Затем добавляют пассированный лук и морковь на масле, после закипания всыпают рис и варят суп до готовности. Добавить сметану, довести до кипения.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246"/>
      </w:pPr>
    </w:p>
    <w:p w:rsidR="00443E1F" w:rsidRDefault="00443E1F">
      <w:pPr>
        <w:tabs>
          <w:tab w:val="center" w:pos="1612"/>
          <w:tab w:val="center" w:pos="5161"/>
        </w:tabs>
        <w:spacing w:after="291" w:line="271" w:lineRule="auto"/>
      </w:pPr>
      <w:r>
        <w:rPr>
          <w:noProof/>
        </w:rPr>
        <w:pict>
          <v:group id="Group 333978" o:spid="_x0000_s1308" style="position:absolute;margin-left:5.4pt;margin-top:-6.8pt;width:31.15pt;height:104.55pt;z-index:251699712" coordsize="3957,1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">
            <v:rect id="Rectangle 28730" o:spid="_x0000_s1309" style="position:absolute;left:3609;top:215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8748" o:spid="_x0000_s1310" style="position:absolute;left:3432;top:11433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Fo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jHr4uwN9wJV0Bu/gAAAP//AwBQSwECLQAUAAYACAAAACEA2+H2y+4AAACFAQAAEwAAAAAAAAAA&#10;AAAAAAAAAAAAW0NvbnRlbnRfVHlwZXNdLnhtbFBLAQItABQABgAIAAAAIQBa9CxbvwAAABUBAAAL&#10;AAAAAAAAAAAAAAAAAB8BAABfcmVscy8ucmVsc1BLAQItABQABgAIAAAAIQCJ54Fo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8762" o:spid="_x0000_s1311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">
              <v:imagedata r:id="rId18" o:title=""/>
            </v:shape>
            <v:shape id="Picture 28764" o:spid="_x0000_s1312" type="#_x0000_t75" style="position:absolute;top:4572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">
              <v:imagedata r:id="rId20" o:title=""/>
            </v:shape>
            <v:shape id="Picture 28766" o:spid="_x0000_s1313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свойственные набору продуктов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1"/>
        </w:tabs>
        <w:spacing w:after="713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tabs>
          <w:tab w:val="center" w:pos="1606"/>
          <w:tab w:val="center" w:pos="3172"/>
        </w:tabs>
        <w:spacing w:after="334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186"/>
      </w:pPr>
    </w:p>
    <w:p w:rsidR="00443E1F" w:rsidRDefault="00443E1F">
      <w:pPr>
        <w:spacing w:after="183"/>
      </w:pPr>
    </w:p>
    <w:p w:rsidR="00443E1F" w:rsidRDefault="00443E1F">
      <w:pPr>
        <w:spacing w:after="182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52</w:t>
      </w:r>
    </w:p>
    <w:p w:rsidR="00443E1F" w:rsidRDefault="00443E1F">
      <w:pPr>
        <w:pStyle w:val="Heading1"/>
        <w:ind w:left="-5"/>
      </w:pPr>
      <w:r>
        <w:t>МАНТЫ С МЯСОМ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Мясо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50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146"/>
        </w:tabs>
        <w:spacing w:after="2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20 </w:t>
      </w:r>
      <w:r>
        <w:tab/>
        <w:t>15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Дрожжи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8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Мясо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146"/>
        </w:tabs>
        <w:spacing w:after="2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20 </w:t>
      </w:r>
      <w:r>
        <w:tab/>
        <w:t xml:space="preserve">15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3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50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Дрожжи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6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6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spacing w:after="23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30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23,6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398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0,17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>0,56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>37,6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2,7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230 </w:t>
            </w:r>
          </w:p>
        </w:tc>
      </w:tr>
    </w:tbl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Для приготовления этого блюда необходимы: дрожжевое тесто и мясной фарш. Готовое дрожжевое тесто раскатывают тонкими жгутами, делят на куски массой по 20 г и делят на круглые лепешки. На середину лепешек укладывают фарш, края защипывают посередине, придавая изделию круглую или овальную форму. Манты укладывают на смазанные маслом листы мантоварки, варят на пару в течение 30-40 мин. Готовые манты вытаскивать аккуратно, чтобы не нарушить форму.  К столу манты подаются со сливочным маслом.</w:t>
      </w:r>
    </w:p>
    <w:p w:rsidR="00443E1F" w:rsidRDefault="00443E1F">
      <w:pPr>
        <w:spacing w:after="22"/>
      </w:pPr>
    </w:p>
    <w:p w:rsidR="00443E1F" w:rsidRDefault="00443E1F">
      <w:pPr>
        <w:spacing w:after="293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612"/>
          <w:tab w:val="center" w:pos="4204"/>
          <w:tab w:val="right" w:pos="9362"/>
        </w:tabs>
        <w:spacing w:after="760" w:line="265" w:lineRule="auto"/>
      </w:pPr>
      <w:r>
        <w:rPr>
          <w:noProof/>
        </w:rPr>
        <w:pict>
          <v:group id="Group 318447" o:spid="_x0000_s1314" style="position:absolute;margin-left:5.4pt;margin-top:-2.5pt;width:31.15pt;height:176pt;z-index:251700736" coordsize="3957,2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">
            <v:rect id="Rectangle 29390" o:spid="_x0000_s1315" style="position:absolute;left:3609;top:214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9412" o:spid="_x0000_s1316" style="position:absolute;left:3432;top:1142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Na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QZzMZzH83glXQK5+AAAA//8DAFBLAQItABQABgAIAAAAIQDb4fbL7gAAAIUBAAATAAAAAAAA&#10;AAAAAAAAAAAAAABbQ29udGVudF9UeXBlc10ueG1sUEsBAi0AFAAGAAgAAAAhAFr0LFu/AAAAFQEA&#10;AAsAAAAAAAAAAAAAAAAAHwEAAF9yZWxzLy5yZWxzUEsBAi0AFAAGAAgAAAAhAMhCA1r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29422" o:spid="_x0000_s1317" style="position:absolute;left:3609;top:1619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9686" o:spid="_x0000_s1318" type="#_x0000_t75" style="position:absolute;width:3606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">
              <v:imagedata r:id="rId18" o:title=""/>
            </v:shape>
            <v:shape id="Picture 29688" o:spid="_x0000_s1319" type="#_x0000_t75" style="position:absolute;top:4597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">
              <v:imagedata r:id="rId20" o:title=""/>
            </v:shape>
            <v:shape id="Picture 29690" o:spid="_x0000_s1320" type="#_x0000_t75" style="position:absolute;top:9448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">
              <v:imagedata r:id="rId19" o:title=""/>
            </v:shape>
            <v:shape id="Picture 29692" o:spid="_x0000_s1321" type="#_x0000_t75" style="position:absolute;top:14046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">
              <v:imagedata r:id="rId40" o:title=""/>
            </v:shape>
            <v:shape id="Picture 29694" o:spid="_x0000_s1322" type="#_x0000_t75" style="position:absolute;top:18719;width:3632;height:36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">
              <v:imagedata r:id="rId17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Запах свойственен составудрожжей </w:t>
      </w:r>
      <w:r>
        <w:tab/>
        <w:t xml:space="preserve"> продуктов, но без резкого запаха </w:t>
      </w:r>
    </w:p>
    <w:p w:rsidR="00443E1F" w:rsidRDefault="00443E1F">
      <w:pPr>
        <w:spacing w:after="118" w:line="216" w:lineRule="auto"/>
        <w:ind w:left="708" w:right="518" w:firstLine="194"/>
        <w:jc w:val="both"/>
      </w:pP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  <w:r>
        <w:rPr>
          <w:b/>
        </w:rPr>
        <w:t xml:space="preserve">реализации:  </w:t>
      </w:r>
    </w:p>
    <w:p w:rsidR="00443E1F" w:rsidRDefault="00443E1F">
      <w:pPr>
        <w:spacing w:after="622" w:line="269" w:lineRule="auto"/>
        <w:ind w:left="118" w:right="5778" w:hanging="10"/>
      </w:pP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1615"/>
          <w:tab w:val="center" w:pos="5776"/>
        </w:tabs>
        <w:spacing w:after="718"/>
      </w:pP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rPr>
          <w:color w:val="111111"/>
        </w:rPr>
        <w:t>Манты имеют округлую форму с красиво оформленными краями, без нарушения целостности кулинарного изделия</w:t>
      </w:r>
    </w:p>
    <w:p w:rsidR="00443E1F" w:rsidRDefault="00443E1F">
      <w:pPr>
        <w:tabs>
          <w:tab w:val="center" w:pos="676"/>
          <w:tab w:val="center" w:pos="1666"/>
          <w:tab w:val="center" w:pos="5534"/>
        </w:tabs>
        <w:spacing w:after="390" w:line="271" w:lineRule="auto"/>
      </w:pPr>
      <w:r>
        <w:tab/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Тесто воздушное, белого цвета, не липнет, на разрезе готовый фарш без крови </w:t>
      </w:r>
    </w:p>
    <w:p w:rsidR="00443E1F" w:rsidRDefault="00443E1F">
      <w:pPr>
        <w:spacing w:after="182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53</w:t>
      </w:r>
    </w:p>
    <w:p w:rsidR="00443E1F" w:rsidRDefault="00443E1F">
      <w:pPr>
        <w:pStyle w:val="Heading1"/>
        <w:ind w:left="-5"/>
      </w:pPr>
      <w:r>
        <w:t>РЫБНОЕ СУФЛЕ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и запекание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402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Рыба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60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40 </w:t>
            </w:r>
          </w:p>
        </w:tc>
      </w:tr>
    </w:tbl>
    <w:p w:rsidR="00443E1F" w:rsidRDefault="00443E1F">
      <w:pPr>
        <w:tabs>
          <w:tab w:val="center" w:pos="1570"/>
          <w:tab w:val="center" w:pos="4697"/>
          <w:tab w:val="center" w:pos="7146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Масло сливочное </w:t>
      </w:r>
      <w:r>
        <w:tab/>
        <w:t xml:space="preserve">1 </w:t>
      </w:r>
      <w:r>
        <w:tab/>
        <w:t>1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15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140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120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Яйцо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блюда:</w:t>
      </w:r>
    </w:p>
    <w:tbl>
      <w:tblPr>
        <w:tblW w:w="9349" w:type="dxa"/>
        <w:tblInd w:w="7" w:type="dxa"/>
        <w:tblCellMar>
          <w:left w:w="0" w:type="dxa"/>
          <w:right w:w="115" w:type="dxa"/>
        </w:tblCellMar>
        <w:tblLook w:val="00A0"/>
      </w:tblPr>
      <w:tblGrid>
        <w:gridCol w:w="546"/>
        <w:gridCol w:w="102"/>
        <w:gridCol w:w="3816"/>
        <w:gridCol w:w="102"/>
        <w:gridCol w:w="2449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gridSpan w:val="2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gridSpan w:val="2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Рыба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100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Масло сливочное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3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Лук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Морковь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180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CB4854">
        <w:trPr>
          <w:trHeight w:val="292"/>
        </w:trPr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Яйцо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1/7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1/7</w:t>
            </w:r>
          </w:p>
        </w:tc>
      </w:tr>
      <w:tr w:rsidR="00443E1F" w:rsidTr="00CB4854">
        <w:trPr>
          <w:trHeight w:val="292"/>
        </w:trPr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11,1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9,2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0,56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126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36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44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3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Тщательно вымытое рыбное филе пропустить 2 раза на мясорубке, добавить яйца, размягчённое сливочное масло, соль, измельченный лук репчатый, замоченный в воде и хорошо отжатый пшеничный хлеб. Очищенный вымытый картофель варить до готовности, прокрутить на мясорубке. Полученную массу посолить и хорошо перемешать. На смазанные маслом листы выложить полученное пюре и рыбную массу и запекать в духовом шкафу при температуре от +220 до 250 градусов.</w:t>
      </w:r>
    </w:p>
    <w:p w:rsidR="00443E1F" w:rsidRDefault="00443E1F">
      <w:pPr>
        <w:spacing w:after="22"/>
      </w:pPr>
    </w:p>
    <w:p w:rsidR="00443E1F" w:rsidRDefault="00443E1F">
      <w:pPr>
        <w:spacing w:after="431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rPr>
          <w:noProof/>
        </w:rPr>
        <w:pict>
          <v:group id="Group 325680" o:spid="_x0000_s1323" style="position:absolute;margin-left:5.4pt;margin-top:-8.7pt;width:29.8pt;height:102.8pt;z-index:251701760" coordsize="3784,13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">
            <v:rect id="Rectangle 29899" o:spid="_x0000_s1324" style="position:absolute;left:3432;top:6857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29924" o:spid="_x0000_s1325" type="#_x0000_t75" style="position:absolute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">
              <v:imagedata r:id="rId20" o:title=""/>
            </v:shape>
            <v:shape id="Picture 29926" o:spid="_x0000_s1326" type="#_x0000_t75" style="position:absolute;top:4876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">
              <v:imagedata r:id="rId19" o:title=""/>
            </v:shape>
            <v:shape id="Picture 29928" o:spid="_x0000_s1327" type="#_x0000_t75" style="position:absolute;top:9474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">
              <v:imagedata r:id="rId40" o:title=""/>
            </v:shape>
            <w10:wrap type="square"/>
          </v:group>
        </w:pict>
      </w: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81"/>
        <w:ind w:left="108"/>
      </w:pPr>
    </w:p>
    <w:p w:rsidR="00443E1F" w:rsidRDefault="00443E1F">
      <w:pPr>
        <w:spacing w:after="146" w:line="269" w:lineRule="auto"/>
        <w:ind w:left="118" w:right="4904" w:hanging="10"/>
      </w:pP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  <w:r>
        <w:rPr>
          <w:b/>
        </w:rPr>
        <w:t xml:space="preserve">подачи: </w:t>
      </w:r>
    </w:p>
    <w:p w:rsidR="00443E1F" w:rsidRDefault="00443E1F">
      <w:pPr>
        <w:spacing w:after="106"/>
        <w:ind w:left="661" w:firstLine="2030"/>
      </w:pPr>
      <w:r>
        <w:rPr>
          <w:color w:val="111111"/>
        </w:rPr>
        <w:t xml:space="preserve">Внешний вид суфле имеет рыбно-картофельный сливочный </w:t>
      </w:r>
      <w:r>
        <w:tab/>
      </w:r>
      <w:r>
        <w:rPr>
          <w:b/>
          <w:sz w:val="34"/>
          <w:vertAlign w:val="superscript"/>
        </w:rPr>
        <w:t xml:space="preserve">Внешний вид: </w:t>
      </w:r>
      <w:r>
        <w:rPr>
          <w:b/>
          <w:sz w:val="34"/>
          <w:vertAlign w:val="superscript"/>
        </w:rPr>
        <w:tab/>
      </w:r>
      <w:r>
        <w:rPr>
          <w:color w:val="111111"/>
        </w:rPr>
        <w:t>вкус и золотистую корочку.</w:t>
      </w: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56"/>
      </w:pPr>
    </w:p>
    <w:p w:rsidR="00443E1F" w:rsidRDefault="00443E1F">
      <w:pPr>
        <w:spacing w:after="0"/>
      </w:pPr>
      <w: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54 </w:t>
      </w:r>
    </w:p>
    <w:p w:rsidR="00443E1F" w:rsidRDefault="00443E1F">
      <w:pPr>
        <w:pStyle w:val="Heading1"/>
        <w:ind w:left="-5"/>
      </w:pPr>
      <w:r>
        <w:t>КАША РИСОВАЯ МОЛОЧНАЯ СО СЛИВОЧНЫМ МАСЛОМ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блюда:</w:t>
      </w:r>
    </w:p>
    <w:tbl>
      <w:tblPr>
        <w:tblW w:w="9349" w:type="dxa"/>
        <w:tblInd w:w="6" w:type="dxa"/>
        <w:tblCellMar>
          <w:left w:w="0" w:type="dxa"/>
          <w:right w:w="143" w:type="dxa"/>
        </w:tblCellMar>
        <w:tblLook w:val="00A0"/>
      </w:tblPr>
      <w:tblGrid>
        <w:gridCol w:w="544"/>
        <w:gridCol w:w="3918"/>
        <w:gridCol w:w="2446"/>
        <w:gridCol w:w="2441"/>
      </w:tblGrid>
      <w:tr w:rsidR="00443E1F" w:rsidTr="00CB4854">
        <w:trPr>
          <w:trHeight w:val="398"/>
        </w:trPr>
        <w:tc>
          <w:tcPr>
            <w:tcW w:w="5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1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41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рисовая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10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170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170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5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631"/>
        </w:trPr>
        <w:tc>
          <w:tcPr>
            <w:tcW w:w="4462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3" w:line="240" w:lineRule="auto"/>
              <w:ind w:left="-6"/>
            </w:pPr>
            <w:r>
              <w:t>5            Соль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блюда: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401"/>
        </w:trPr>
        <w:tc>
          <w:tcPr>
            <w:tcW w:w="544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41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рисовая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15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150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150 </w:t>
            </w:r>
          </w:p>
        </w:tc>
      </w:tr>
      <w:tr w:rsidR="00443E1F" w:rsidTr="00CB4854">
        <w:trPr>
          <w:trHeight w:val="292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58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5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4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tabs>
                <w:tab w:val="center" w:pos="95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5            </w:t>
            </w:r>
            <w:r w:rsidRPr="00834F80">
              <w:rPr>
                <w:bCs/>
              </w:rPr>
              <w:t>Соль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>0,5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>0,5</w:t>
            </w:r>
          </w:p>
        </w:tc>
      </w:tr>
    </w:tbl>
    <w:p w:rsidR="00443E1F" w:rsidRDefault="00443E1F">
      <w:pPr>
        <w:spacing w:after="23"/>
      </w:pP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6,4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8,8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23,4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203,1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48,8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0,5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7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6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 xml:space="preserve">Подготовленную для варки рисовую крупу всыпают в подсоленное кипящее молоко. Добавляют масло сливочное и сахар. Кашу варят до загустения, помешивая. Когда каша сделается густой, перемешивание прекращают, закрывают котел крышкой и дают каше настояться; за это время она приобретает своеобразный приятный запах и цвет. </w:t>
      </w:r>
    </w:p>
    <w:p w:rsidR="00443E1F" w:rsidRDefault="00443E1F">
      <w:pPr>
        <w:spacing w:after="0"/>
      </w:pPr>
    </w:p>
    <w:p w:rsidR="00443E1F" w:rsidRDefault="00443E1F">
      <w:pPr>
        <w:spacing w:after="3" w:line="347" w:lineRule="auto"/>
        <w:ind w:left="910" w:right="4362" w:hanging="925"/>
      </w:pPr>
      <w:r>
        <w:rPr>
          <w:noProof/>
        </w:rPr>
        <w:pict>
          <v:group id="Group 340895" o:spid="_x0000_s1328" style="position:absolute;left:0;text-align:left;margin-left:5.4pt;margin-top:19.1pt;width:29.8pt;height:102.8pt;z-index:251702784" coordsize="3784,13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">
            <v:rect id="Rectangle 30384" o:spid="_x0000_s1329" style="position:absolute;left:3432;top:684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0813" o:spid="_x0000_s1330" type="#_x0000_t75" style="position:absolute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">
              <v:imagedata r:id="rId20" o:title=""/>
            </v:shape>
            <v:shape id="Picture 30815" o:spid="_x0000_s1331" type="#_x0000_t75" style="position:absolute;top:4876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">
              <v:imagedata r:id="rId19" o:title=""/>
            </v:shape>
            <v:shape id="Picture 30817" o:spid="_x0000_s1332" type="#_x0000_t75" style="position:absolute;top:9448;width:3606;height:3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">
              <v:imagedata r:id="rId40" o:title=""/>
            </v:shape>
            <w10:wrap type="square"/>
          </v:group>
        </w:pict>
      </w:r>
      <w:r>
        <w:rPr>
          <w:b/>
        </w:rPr>
        <w:t xml:space="preserve">Органолептические показатели качества: Срок </w:t>
      </w:r>
    </w:p>
    <w:p w:rsidR="00443E1F" w:rsidRDefault="00443E1F">
      <w:pPr>
        <w:tabs>
          <w:tab w:val="center" w:pos="1458"/>
          <w:tab w:val="center" w:pos="5131"/>
        </w:tabs>
        <w:spacing w:after="726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tabs>
          <w:tab w:val="center" w:pos="1606"/>
          <w:tab w:val="center" w:pos="3172"/>
        </w:tabs>
        <w:spacing w:after="709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676"/>
          <w:tab w:val="center" w:pos="1584"/>
          <w:tab w:val="center" w:pos="5912"/>
        </w:tabs>
        <w:spacing w:after="420"/>
      </w:pPr>
      <w:r>
        <w:tab/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rPr>
          <w:color w:val="111111"/>
        </w:rPr>
        <w:t>Вкус и запах свойственные набору продуктов без признаков вкуса пригорелой каши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55</w:t>
      </w:r>
    </w:p>
    <w:p w:rsidR="00443E1F" w:rsidRDefault="00443E1F">
      <w:pPr>
        <w:pStyle w:val="Heading1"/>
        <w:ind w:left="-5"/>
      </w:pPr>
      <w:r>
        <w:t>РАССОЛЬНИК СО СМЕТАНОЙ НА КОСТНОМ/КУРИНОМ БУЛЬОНЕ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8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Лук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8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7 </w:t>
            </w:r>
          </w:p>
        </w:tc>
      </w:tr>
    </w:tbl>
    <w:p w:rsidR="00443E1F" w:rsidRDefault="00443E1F">
      <w:pPr>
        <w:tabs>
          <w:tab w:val="center" w:pos="112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Морковь </w:t>
      </w:r>
      <w:r>
        <w:tab/>
        <w:t xml:space="preserve">8 </w:t>
      </w:r>
      <w:r>
        <w:tab/>
        <w:t xml:space="preserve">6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1393"/>
        <w:gridCol w:w="1056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Перловая крупа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Консервированный огурец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</w:tbl>
    <w:p w:rsidR="00443E1F" w:rsidRDefault="00443E1F">
      <w:pPr>
        <w:tabs>
          <w:tab w:val="center" w:pos="1104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Сметана </w:t>
      </w:r>
      <w:r>
        <w:tab/>
        <w:t xml:space="preserve">5 </w:t>
      </w:r>
      <w:r>
        <w:tab/>
        <w:t xml:space="preserve">5 </w:t>
      </w:r>
    </w:p>
    <w:tbl>
      <w:tblPr>
        <w:tblW w:w="9350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18"/>
        <w:gridCol w:w="2551"/>
        <w:gridCol w:w="2334"/>
      </w:tblGrid>
      <w:tr w:rsidR="00443E1F" w:rsidTr="00CB4854">
        <w:trPr>
          <w:trHeight w:val="288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2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01"/>
              </w:tabs>
              <w:spacing w:after="0" w:line="240" w:lineRule="auto"/>
            </w:pPr>
            <w:r w:rsidRPr="00CB4854">
              <w:rPr>
                <w:b/>
              </w:rPr>
              <w:t xml:space="preserve">10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0,4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631"/>
        </w:trPr>
        <w:tc>
          <w:tcPr>
            <w:tcW w:w="4466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  <w:r>
              <w:t>11          Мясо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Лук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10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</w:tbl>
    <w:p w:rsidR="00443E1F" w:rsidRDefault="00443E1F">
      <w:pPr>
        <w:tabs>
          <w:tab w:val="center" w:pos="1120"/>
          <w:tab w:val="center" w:pos="4697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Морковь </w:t>
      </w:r>
      <w:r>
        <w:tab/>
        <w:t xml:space="preserve">10 </w:t>
      </w:r>
      <w:r>
        <w:tab/>
        <w:t xml:space="preserve">8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1393"/>
        <w:gridCol w:w="1056"/>
        <w:gridCol w:w="2333"/>
      </w:tblGrid>
      <w:tr w:rsidR="00443E1F" w:rsidTr="00CB4854">
        <w:trPr>
          <w:trHeight w:val="293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Перловая крупа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Консервированный огурец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</w:tbl>
    <w:p w:rsidR="00443E1F" w:rsidRDefault="00443E1F">
      <w:pPr>
        <w:tabs>
          <w:tab w:val="center" w:pos="907"/>
          <w:tab w:val="center" w:pos="4719"/>
          <w:tab w:val="center" w:pos="7168"/>
        </w:tabs>
        <w:spacing w:after="2"/>
      </w:pPr>
      <w:r>
        <w:rPr>
          <w:b/>
        </w:rPr>
        <w:t xml:space="preserve">10 </w:t>
      </w:r>
      <w:r>
        <w:rPr>
          <w:b/>
        </w:rPr>
        <w:tab/>
      </w:r>
      <w:r>
        <w:t xml:space="preserve">Соль </w:t>
      </w:r>
      <w:r>
        <w:tab/>
        <w:t xml:space="preserve">1 </w:t>
      </w:r>
      <w:r>
        <w:tab/>
        <w:t xml:space="preserve">1 </w:t>
      </w:r>
    </w:p>
    <w:p w:rsidR="00443E1F" w:rsidRDefault="00443E1F">
      <w:pPr>
        <w:spacing w:after="0"/>
      </w:pPr>
      <w:r>
        <w:t>11         Мясо                                                                      20                                            20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7,62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9,52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13,2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161,3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0,07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5,81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38,07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2,02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Очищенные морковь, лук мелко нарезать и припустить в небольшом количестве бульона с добавлением масла сливочного в течение 10-15 мин, также огурцы соленые нарезать соломкой (или через терку) и припустить в течение 15 мин. Крупу перловую перебрать, промыть несколько раз,  заложить в кипящий бульон, варить до полуготовности, затем картофель нарезать брусочками или дольками, поместить в кипящий бульон, довести до кипения. Через 15-20 мин после закипания добавить пассированные овощи и сметану.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612"/>
          <w:tab w:val="center" w:pos="5328"/>
        </w:tabs>
        <w:spacing w:after="529" w:line="271" w:lineRule="auto"/>
      </w:pPr>
      <w:r>
        <w:rPr>
          <w:noProof/>
        </w:rPr>
        <w:pict>
          <v:group id="Group 321061" o:spid="_x0000_s1333" style="position:absolute;margin-left:5.4pt;margin-top:-6.95pt;width:31.15pt;height:176pt;z-index:251703808" coordsize="3957,2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">
            <v:rect id="Rectangle 30996" o:spid="_x0000_s1334" style="position:absolute;left:3609;top:215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ZsxgAAAN4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RTHY/i/E66AnP8BAAD//wMAUEsBAi0AFAAGAAgAAAAhANvh9svuAAAAhQEAABMAAAAAAAAA&#10;AAAAAAAAAAAAAFtDb250ZW50X1R5cGVzXS54bWxQSwECLQAUAAYACAAAACEAWvQsW78AAAAVAQAA&#10;CwAAAAAAAAAAAAAAAAAfAQAAX3JlbHMvLnJlbHNQSwECLQAUAAYACAAAACEAf1zmbM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1016" o:spid="_x0000_s1335" style="position:absolute;left:3432;top:11430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1026" o:spid="_x0000_s1336" style="position:absolute;left:3609;top:16208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4Kc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4GUWxXP4uxOugFz/AgAA//8DAFBLAQItABQABgAIAAAAIQDb4fbL7gAAAIUBAAATAAAAAAAA&#10;AAAAAAAAAAAAAABbQ29udGVudF9UeXBlc10ueG1sUEsBAi0AFAAGAAgAAAAhAFr0LFu/AAAAFQEA&#10;AAsAAAAAAAAAAAAAAAAAHwEAAF9yZWxzLy5yZWxzUEsBAi0AFAAGAAgAAAAhAHTHgpz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1049" o:spid="_x0000_s1337" type="#_x0000_t75" style="position:absolute;width:3606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">
              <v:imagedata r:id="rId18" o:title=""/>
            </v:shape>
            <v:shape id="Picture 31051" o:spid="_x0000_s1338" type="#_x0000_t75" style="position:absolute;top:4597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">
              <v:imagedata r:id="rId20" o:title=""/>
            </v:shape>
            <v:shape id="Picture 31053" o:spid="_x0000_s1339" type="#_x0000_t75" style="position:absolute;top:9448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">
              <v:imagedata r:id="rId19" o:title=""/>
            </v:shape>
            <v:shape id="Picture 31055" o:spid="_x0000_s1340" type="#_x0000_t75" style="position:absolute;top:14046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">
              <v:imagedata r:id="rId17" o:title=""/>
            </v:shape>
            <v:shape id="Picture 31057" o:spid="_x0000_s1341" type="#_x0000_t75" style="position:absolute;top:18719;width:3632;height:36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">
              <v:imagedata r:id="rId41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в меру острый, с ароматом овощей. </w:t>
      </w:r>
    </w:p>
    <w:p w:rsidR="00443E1F" w:rsidRDefault="00443E1F">
      <w:pPr>
        <w:spacing w:after="118" w:line="216" w:lineRule="auto"/>
        <w:ind w:left="708" w:right="518" w:firstLine="194"/>
        <w:jc w:val="both"/>
      </w:pP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не более 2-х часов с момента приготовления. </w:t>
      </w:r>
      <w:r>
        <w:rPr>
          <w:b/>
        </w:rPr>
        <w:t xml:space="preserve">реализации: 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Температура </w:t>
      </w:r>
    </w:p>
    <w:p w:rsidR="00443E1F" w:rsidRDefault="00443E1F">
      <w:pPr>
        <w:tabs>
          <w:tab w:val="center" w:pos="1334"/>
          <w:tab w:val="center" w:pos="3172"/>
        </w:tabs>
        <w:spacing w:after="436" w:line="271" w:lineRule="auto"/>
      </w:pPr>
      <w:r>
        <w:tab/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tabs>
          <w:tab w:val="center" w:pos="1666"/>
          <w:tab w:val="center" w:pos="4301"/>
        </w:tabs>
        <w:spacing w:after="436" w:line="271" w:lineRule="auto"/>
      </w:pP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Консистенция овощей мягкая </w:t>
      </w:r>
    </w:p>
    <w:p w:rsidR="00443E1F" w:rsidRDefault="00443E1F">
      <w:pPr>
        <w:tabs>
          <w:tab w:val="center" w:pos="1190"/>
          <w:tab w:val="center" w:pos="3629"/>
        </w:tabs>
        <w:spacing w:after="0"/>
      </w:pP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rPr>
          <w:color w:val="111111"/>
        </w:rPr>
        <w:t>светло – желтый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7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56</w:t>
      </w:r>
    </w:p>
    <w:p w:rsidR="00443E1F" w:rsidRDefault="00443E1F">
      <w:pPr>
        <w:pStyle w:val="Heading1"/>
        <w:ind w:left="-5"/>
      </w:pPr>
      <w:r>
        <w:t>МЯСНЫЕ БИТОЧКИ С СОУСОМ И РОЖКАМИ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Мясо/курица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9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Рожки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10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0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Мясо/курица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80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146"/>
        </w:tabs>
        <w:spacing w:after="2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15 </w:t>
      </w:r>
      <w:r>
        <w:tab/>
        <w:t xml:space="preserve">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Рожки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3</w:t>
            </w:r>
          </w:p>
        </w:tc>
      </w:tr>
    </w:tbl>
    <w:p w:rsidR="00443E1F" w:rsidRDefault="00443E1F">
      <w:pPr>
        <w:tabs>
          <w:tab w:val="center" w:pos="907"/>
          <w:tab w:val="center" w:pos="4719"/>
          <w:tab w:val="center" w:pos="7168"/>
        </w:tabs>
        <w:spacing w:after="2"/>
      </w:pPr>
      <w:r>
        <w:rPr>
          <w:b/>
        </w:rPr>
        <w:t xml:space="preserve">10 </w:t>
      </w:r>
      <w:r>
        <w:rPr>
          <w:b/>
        </w:rPr>
        <w:tab/>
      </w:r>
      <w:r>
        <w:t xml:space="preserve">Соль </w:t>
      </w:r>
      <w:r>
        <w:tab/>
        <w:t xml:space="preserve">2 </w:t>
      </w:r>
      <w:r>
        <w:tab/>
        <w:t xml:space="preserve">2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>37,4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9,6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71,9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544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1,4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2,5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6,9</w:t>
            </w:r>
          </w:p>
        </w:tc>
      </w:tr>
    </w:tbl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 xml:space="preserve">                                                                                                     4</w:t>
      </w:r>
    </w:p>
    <w:p w:rsidR="00443E1F" w:rsidRDefault="00443E1F">
      <w:pPr>
        <w:spacing w:after="3" w:line="269" w:lineRule="auto"/>
        <w:ind w:left="118" w:hanging="10"/>
      </w:pPr>
      <w:r>
        <w:t xml:space="preserve"> </w:t>
      </w: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967"/>
        <w:gridCol w:w="1310"/>
        <w:gridCol w:w="1422"/>
      </w:tblGrid>
      <w:tr w:rsidR="00443E1F" w:rsidTr="00CB4854">
        <w:trPr>
          <w:trHeight w:val="39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10,5 часов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230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 xml:space="preserve">Мясо измельчают на мясорубке. Добавляют взбитое яйцо, размягчённое сливочное масло, соль йодированную, измельченный лук. Перемешивая, взбивают фарш до пышной консистенции. Формируют биточки кругло-приплюснутой формы плоскоовальной формы, изделия панируют в муке и на смазанные маслом листы кладут их и запекают в духовом шкафу при температуре 250-280 градусов в течении 15-20 мин.  Готовность определяют по появлению воздушных пузырьков на поверхности изделий, затем проверяют на разрезе. Биточки подают с гарниром и соусом (пассированные морковь и лук с томатной пастой на растительном масле) . Отварить рожки в кипящей воде до готовности. Промыть и заправить сливочным маслом </w:t>
      </w:r>
    </w:p>
    <w:p w:rsidR="00443E1F" w:rsidRDefault="00443E1F">
      <w:pPr>
        <w:spacing w:after="26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612"/>
          <w:tab w:val="center" w:pos="5463"/>
        </w:tabs>
        <w:spacing w:after="629" w:line="271" w:lineRule="auto"/>
      </w:pPr>
      <w:r>
        <w:rPr>
          <w:noProof/>
        </w:rPr>
        <w:pict>
          <v:group id="Group 331862" o:spid="_x0000_s1342" style="position:absolute;margin-left:5.4pt;margin-top:-6.95pt;width:31.15pt;height:175.6pt;z-index:251704832" coordsize="3957,2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">
            <v:rect id="Rectangle 31719" o:spid="_x0000_s1343" style="position:absolute;left:3609;top:2153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1738" o:spid="_x0000_s1344" style="position:absolute;left:3432;top:1142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1749" o:spid="_x0000_s1345" style="position:absolute;left:3609;top:16201;width:462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1928" o:spid="_x0000_s1346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">
              <v:imagedata r:id="rId18" o:title=""/>
            </v:shape>
            <v:shape id="Picture 31930" o:spid="_x0000_s1347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">
              <v:imagedata r:id="rId20" o:title=""/>
            </v:shape>
            <v:shape id="Picture 31932" o:spid="_x0000_s1348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">
              <v:imagedata r:id="rId19" o:title=""/>
            </v:shape>
            <v:shape id="Picture 31934" o:spid="_x0000_s1349" type="#_x0000_t75" style="position:absolute;top:14046;width:3632;height:3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">
              <v:imagedata r:id="rId17" o:title=""/>
            </v:shape>
            <v:shape id="Picture 31936" o:spid="_x0000_s1350" type="#_x0000_t75" style="position:absolute;top:18719;width:3606;height:35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">
              <v:imagedata r:id="rId40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мясным изделиям котлетной массы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81"/>
        <w:ind w:left="708"/>
      </w:pPr>
    </w:p>
    <w:p w:rsidR="00443E1F" w:rsidRDefault="00443E1F">
      <w:pPr>
        <w:spacing w:after="294" w:line="269" w:lineRule="auto"/>
        <w:ind w:left="118" w:right="4904" w:hanging="10"/>
      </w:pP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  <w:r>
        <w:rPr>
          <w:b/>
        </w:rPr>
        <w:t xml:space="preserve">подачи: </w:t>
      </w:r>
    </w:p>
    <w:p w:rsidR="00443E1F" w:rsidRDefault="00443E1F">
      <w:pPr>
        <w:tabs>
          <w:tab w:val="center" w:pos="1666"/>
          <w:tab w:val="center" w:pos="3868"/>
        </w:tabs>
        <w:spacing w:after="436" w:line="271" w:lineRule="auto"/>
      </w:pP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Консистенция сочная </w:t>
      </w:r>
    </w:p>
    <w:p w:rsidR="00443E1F" w:rsidRDefault="00443E1F">
      <w:pPr>
        <w:tabs>
          <w:tab w:val="center" w:pos="1615"/>
          <w:tab w:val="center" w:pos="5407"/>
        </w:tabs>
        <w:spacing w:after="0"/>
      </w:pP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rPr>
          <w:color w:val="111111"/>
        </w:rPr>
        <w:t>Биточек должен сохранить форму, цвет сероватый</w:t>
      </w:r>
    </w:p>
    <w:p w:rsidR="00443E1F" w:rsidRDefault="00443E1F">
      <w:pPr>
        <w:spacing w:after="22"/>
        <w:ind w:left="676"/>
      </w:pPr>
    </w:p>
    <w:p w:rsidR="00443E1F" w:rsidRDefault="00443E1F">
      <w:pPr>
        <w:spacing w:after="22"/>
      </w:pPr>
    </w:p>
    <w:p w:rsidR="00443E1F" w:rsidRDefault="00443E1F">
      <w:pPr>
        <w:spacing w:after="291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57</w:t>
      </w:r>
    </w:p>
    <w:p w:rsidR="00443E1F" w:rsidRDefault="00443E1F">
      <w:pPr>
        <w:pStyle w:val="Heading1"/>
        <w:ind w:left="-5"/>
      </w:pPr>
      <w:r>
        <w:t>ОВОЩНОЕ РАГУ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8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Масло растительное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1</w:t>
            </w:r>
          </w:p>
        </w:tc>
      </w:tr>
    </w:tbl>
    <w:p w:rsidR="00443E1F" w:rsidRDefault="00443E1F">
      <w:pPr>
        <w:tabs>
          <w:tab w:val="center" w:pos="1079"/>
          <w:tab w:val="center" w:pos="4697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Капуста </w:t>
      </w:r>
      <w:r>
        <w:tab/>
        <w:t>120</w:t>
      </w:r>
      <w:r>
        <w:tab/>
        <w:t>110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354"/>
        <w:gridCol w:w="564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100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70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15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Сливочное масло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402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Масло растительное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2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>2</w:t>
            </w:r>
          </w:p>
        </w:tc>
      </w:tr>
    </w:tbl>
    <w:p w:rsidR="00443E1F" w:rsidRDefault="00443E1F">
      <w:pPr>
        <w:tabs>
          <w:tab w:val="center" w:pos="1079"/>
          <w:tab w:val="center" w:pos="4759"/>
          <w:tab w:val="center" w:pos="7208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Капуста </w:t>
      </w:r>
      <w:r>
        <w:tab/>
        <w:t xml:space="preserve">120 </w:t>
      </w:r>
      <w:r>
        <w:tab/>
        <w:t xml:space="preserve">110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100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</w:tbl>
    <w:p w:rsidR="00443E1F" w:rsidRDefault="00443E1F">
      <w:pPr>
        <w:tabs>
          <w:tab w:val="center" w:pos="1568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Сливочное масло </w:t>
      </w:r>
      <w:r>
        <w:tab/>
        <w:t xml:space="preserve">5 </w:t>
      </w:r>
      <w:r>
        <w:tab/>
        <w:t xml:space="preserve">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1,4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8,3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44,5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0,18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0,7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FA522E">
            <w:pPr>
              <w:spacing w:after="0" w:line="240" w:lineRule="auto"/>
              <w:jc w:val="center"/>
            </w:pPr>
            <w:r>
              <w:t>2,6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0,9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7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Белокочанную капусту и морковь очистить, нашинковать соломкой. Очищенный, промытый картофель нарезать кубиками, лук нарезать полукольцами. Овощи положить в кастрюлю, добавить масло, воду или бульон и тушить под крышкой 20 минут, затем добавить томат, соль и продолжать тушить до готовности.</w:t>
      </w:r>
    </w:p>
    <w:p w:rsidR="00443E1F" w:rsidRDefault="00443E1F">
      <w:pPr>
        <w:spacing w:after="22"/>
      </w:pPr>
    </w:p>
    <w:p w:rsidR="00443E1F" w:rsidRDefault="00443E1F">
      <w:pPr>
        <w:spacing w:after="241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612"/>
          <w:tab w:val="center" w:pos="5463"/>
        </w:tabs>
        <w:spacing w:after="292" w:line="265" w:lineRule="auto"/>
      </w:pPr>
      <w:r>
        <w:rPr>
          <w:noProof/>
        </w:rPr>
        <w:pict>
          <v:group id="Group 340655" o:spid="_x0000_s1351" style="position:absolute;margin-left:5.4pt;margin-top:-7pt;width:31.15pt;height:104.55pt;z-index:251705856" coordsize="3957,1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">
            <v:rect id="Rectangle 32264" o:spid="_x0000_s1352" style="position:absolute;left:3609;top:2162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NA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W9xPH6Hx51wBeTsDgAA//8DAFBLAQItABQABgAIAAAAIQDb4fbL7gAAAIUBAAATAAAAAAAA&#10;AAAAAAAAAAAAAABbQ29udGVudF9UeXBlc10ueG1sUEsBAi0AFAAGAAgAAAAhAFr0LFu/AAAAFQEA&#10;AAsAAAAAAAAAAAAAAAAAHwEAAF9yZWxzLy5yZWxzUEsBAi0AFAAGAAgAAAAhAKmdE0D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2283" o:spid="_x0000_s1353" style="position:absolute;left:3432;top:11433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3O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5jGcTKF+51wBeTiBgAA//8DAFBLAQItABQABgAIAAAAIQDb4fbL7gAAAIUBAAATAAAAAAAA&#10;AAAAAAAAAAAAAABbQ29udGVudF9UeXBlc10ueG1sUEsBAi0AFAAGAAgAAAAhAFr0LFu/AAAAFQEA&#10;AAsAAAAAAAAAAAAAAAAAHwEAAF9yZWxzLy5yZWxzUEsBAi0AFAAGAAgAAAAhAJZ4bc7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2296" o:spid="_x0000_s1354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">
              <v:imagedata r:id="rId18" o:title=""/>
            </v:shape>
            <v:shape id="Picture 32298" o:spid="_x0000_s1355" type="#_x0000_t75" style="position:absolute;top:4572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">
              <v:imagedata r:id="rId20" o:title=""/>
            </v:shape>
            <v:shape id="Picture 32300" o:spid="_x0000_s1356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Свойственные мясным изделиям котлетной массы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1"/>
        </w:tabs>
        <w:spacing w:after="713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tabs>
          <w:tab w:val="center" w:pos="1606"/>
          <w:tab w:val="center" w:pos="3172"/>
        </w:tabs>
        <w:spacing w:after="334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27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pStyle w:val="Heading1"/>
        <w:ind w:left="-5"/>
        <w:rPr>
          <w:color w:val="000000"/>
          <w:sz w:val="24"/>
        </w:rPr>
      </w:pPr>
      <w:r>
        <w:rPr>
          <w:color w:val="000000"/>
          <w:sz w:val="24"/>
        </w:rPr>
        <w:t>ТЕХКАРТА № 58</w:t>
      </w:r>
    </w:p>
    <w:p w:rsidR="00443E1F" w:rsidRDefault="00443E1F">
      <w:pPr>
        <w:pStyle w:val="Heading1"/>
        <w:ind w:left="-5"/>
      </w:pPr>
      <w:r>
        <w:t>Пряник</w:t>
      </w:r>
    </w:p>
    <w:p w:rsidR="00443E1F" w:rsidRDefault="00443E1F">
      <w:pPr>
        <w:spacing w:after="4" w:line="271" w:lineRule="auto"/>
        <w:ind w:left="10" w:right="5080" w:hanging="10"/>
        <w:jc w:val="both"/>
      </w:pPr>
      <w:r>
        <w:t xml:space="preserve">Вид обработки: </w:t>
      </w:r>
      <w:r>
        <w:rPr>
          <w:b/>
        </w:rPr>
        <w:t>Без обработки</w:t>
      </w:r>
      <w:r>
        <w:t xml:space="preserve"> </w:t>
      </w:r>
    </w:p>
    <w:p w:rsidR="00443E1F" w:rsidRDefault="00443E1F">
      <w:pPr>
        <w:spacing w:after="4" w:line="271" w:lineRule="auto"/>
        <w:ind w:left="10" w:right="50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8 грамм нетто блюда:</w:t>
      </w:r>
    </w:p>
    <w:tbl>
      <w:tblPr>
        <w:tblW w:w="9350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34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Пряник </w:t>
            </w:r>
            <w:r>
              <w:tab/>
              <w:t xml:space="preserve">8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631"/>
        </w:trPr>
        <w:tc>
          <w:tcPr>
            <w:tcW w:w="7016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 грамм нетто блюда: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34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Пряник </w:t>
            </w:r>
            <w:r>
              <w:tab/>
              <w:t xml:space="preserve">20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2,5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30,8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132,8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37"/>
            </w:pPr>
            <w:r>
              <w:t xml:space="preserve">11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0,8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75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Готовый продукт промышленного производства.</w:t>
      </w:r>
    </w:p>
    <w:p w:rsidR="00443E1F" w:rsidRDefault="00443E1F">
      <w:pPr>
        <w:spacing w:after="22"/>
      </w:pPr>
    </w:p>
    <w:p w:rsidR="00443E1F" w:rsidRDefault="00443E1F">
      <w:pPr>
        <w:spacing w:after="292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117" w:line="216" w:lineRule="auto"/>
        <w:ind w:left="108" w:right="858" w:firstLine="216"/>
        <w:jc w:val="both"/>
      </w:pPr>
      <w:r>
        <w:rPr>
          <w:noProof/>
        </w:rPr>
        <w:pict>
          <v:group id="Group 337743" o:spid="_x0000_s1357" style="position:absolute;left:0;text-align:left;margin-left:5.4pt;margin-top:-6.8pt;width:29.8pt;height:68.35pt;z-index:251706880" coordsize="3784,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">
            <v:rect id="Rectangle 32628" o:spid="_x0000_s1358" style="position:absolute;left:3432;top:6835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ycxQAAAN4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vAWz+OwN9wJV0CurwAAAP//AwBQSwECLQAUAAYACAAAACEA2+H2y+4AAACFAQAAEwAAAAAAAAAA&#10;AAAAAAAAAAAAW0NvbnRlbnRfVHlwZXNdLnhtbFBLAQItABQABgAIAAAAIQBa9CxbvwAAABUBAAAL&#10;AAAAAAAAAAAAAAAAAB8BAABfcmVscy8ucmVsc1BLAQItABQABgAIAAAAIQClNQyc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2641" o:spid="_x0000_s1359" type="#_x0000_t75" style="position:absolute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">
              <v:imagedata r:id="rId20" o:title=""/>
            </v:shape>
            <v:shape id="Picture 32643" o:spid="_x0000_s1360" type="#_x0000_t75" style="position:absolute;top:4851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rPr>
          <w:b/>
          <w:sz w:val="34"/>
          <w:vertAlign w:val="superscript"/>
        </w:rPr>
        <w:t xml:space="preserve">Срок </w:t>
      </w:r>
      <w:r>
        <w:rPr>
          <w:b/>
          <w:sz w:val="34"/>
          <w:vertAlign w:val="superscript"/>
        </w:rPr>
        <w:tab/>
      </w:r>
      <w:r>
        <w:t xml:space="preserve">в соответствии с указаниями на упаковке </w:t>
      </w:r>
      <w:r>
        <w:rPr>
          <w:b/>
        </w:rPr>
        <w:t xml:space="preserve">реализации:  </w:t>
      </w:r>
    </w:p>
    <w:p w:rsidR="00443E1F" w:rsidRDefault="00443E1F" w:rsidP="00BC08F0">
      <w:pPr>
        <w:spacing w:after="3" w:line="269" w:lineRule="auto"/>
        <w:ind w:left="118" w:hanging="10"/>
      </w:pPr>
      <w:r>
        <w:rPr>
          <w:b/>
        </w:rPr>
        <w:t>Температура</w:t>
      </w:r>
      <w:r>
        <w:tab/>
      </w:r>
      <w:r>
        <w:rPr>
          <w:b/>
        </w:rPr>
        <w:t xml:space="preserve">подачи: </w:t>
      </w:r>
      <w:r>
        <w:rPr>
          <w:b/>
        </w:rPr>
        <w:tab/>
      </w:r>
      <w:r>
        <w:t xml:space="preserve">в соответствии с указаниями на упаковке </w:t>
      </w: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59</w:t>
      </w:r>
    </w:p>
    <w:p w:rsidR="00443E1F" w:rsidRDefault="00443E1F">
      <w:pPr>
        <w:pStyle w:val="Heading1"/>
        <w:ind w:left="-5"/>
      </w:pPr>
      <w:r>
        <w:t>ГРЕЧКА В МОЛОКЕ СО СЛИВОЧНЫМ МАСЛОМ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блюда:</w:t>
      </w:r>
    </w:p>
    <w:tbl>
      <w:tblPr>
        <w:tblW w:w="9349" w:type="dxa"/>
        <w:tblInd w:w="6" w:type="dxa"/>
        <w:tblCellMar>
          <w:left w:w="0" w:type="dxa"/>
          <w:right w:w="143" w:type="dxa"/>
        </w:tblCellMar>
        <w:tblLook w:val="00A0"/>
      </w:tblPr>
      <w:tblGrid>
        <w:gridCol w:w="544"/>
        <w:gridCol w:w="3917"/>
        <w:gridCol w:w="2447"/>
        <w:gridCol w:w="2441"/>
      </w:tblGrid>
      <w:tr w:rsidR="00443E1F" w:rsidTr="00CB4854">
        <w:trPr>
          <w:trHeight w:val="401"/>
        </w:trPr>
        <w:tc>
          <w:tcPr>
            <w:tcW w:w="544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20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гречневая </w:t>
            </w:r>
            <w:r>
              <w:tab/>
              <w:t xml:space="preserve">10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  <w:tab w:val="center" w:pos="4753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  <w:r>
              <w:tab/>
              <w:t xml:space="preserve">170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170 </w:t>
            </w:r>
          </w:p>
        </w:tc>
      </w:tr>
      <w:tr w:rsidR="00443E1F" w:rsidTr="00CB4854">
        <w:trPr>
          <w:trHeight w:val="292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  <w:r>
              <w:tab/>
              <w:t xml:space="preserve">2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958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Сахар </w:t>
            </w:r>
            <w:r>
              <w:tab/>
              <w:t xml:space="preserve">5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5 </w:t>
            </w:r>
          </w:p>
        </w:tc>
      </w:tr>
      <w:tr w:rsidR="00443E1F" w:rsidTr="00CB4854">
        <w:trPr>
          <w:trHeight w:val="634"/>
        </w:trPr>
        <w:tc>
          <w:tcPr>
            <w:tcW w:w="6908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6" w:line="240" w:lineRule="auto"/>
              <w:ind w:left="-6"/>
            </w:pPr>
            <w:r>
              <w:t xml:space="preserve">5             Соль                                                                     0,4         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блюда: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402"/>
        </w:trPr>
        <w:tc>
          <w:tcPr>
            <w:tcW w:w="544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1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20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Крупа гречневая </w:t>
            </w:r>
            <w:r>
              <w:tab/>
              <w:t xml:space="preserve">15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  <w:tab w:val="center" w:pos="4753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Молоко </w:t>
            </w:r>
            <w:r>
              <w:tab/>
              <w:t xml:space="preserve">150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150 </w:t>
            </w:r>
          </w:p>
        </w:tc>
      </w:tr>
      <w:tr w:rsidR="00443E1F" w:rsidTr="00CB4854">
        <w:trPr>
          <w:trHeight w:val="288"/>
        </w:trPr>
        <w:tc>
          <w:tcPr>
            <w:tcW w:w="6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64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Масло сливочное </w:t>
            </w:r>
            <w:r>
              <w:tab/>
              <w:t xml:space="preserve">3 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>
              <w:t xml:space="preserve">3 </w:t>
            </w:r>
          </w:p>
        </w:tc>
      </w:tr>
    </w:tbl>
    <w:p w:rsidR="00443E1F" w:rsidRDefault="00443E1F">
      <w:pPr>
        <w:tabs>
          <w:tab w:val="center" w:pos="964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4 </w:t>
      </w:r>
      <w:r>
        <w:rPr>
          <w:b/>
        </w:rPr>
        <w:tab/>
      </w:r>
      <w:r>
        <w:t xml:space="preserve">Сахар </w:t>
      </w:r>
      <w:r>
        <w:tab/>
        <w:t xml:space="preserve">5 </w:t>
      </w:r>
      <w:r>
        <w:tab/>
        <w:t xml:space="preserve">5 </w:t>
      </w:r>
    </w:p>
    <w:p w:rsidR="00443E1F" w:rsidRDefault="00443E1F">
      <w:pPr>
        <w:spacing w:after="22"/>
      </w:pPr>
      <w:r>
        <w:t>5            Соль                                                                      0,5                                            0,5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4,3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14,1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108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0,15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0,66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121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0,33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 w:rsidP="007B30AF">
      <w:pPr>
        <w:spacing w:after="11" w:line="270" w:lineRule="auto"/>
        <w:ind w:left="-5" w:right="17" w:hanging="10"/>
      </w:pPr>
      <w:r>
        <w:t xml:space="preserve">Подготовленную для варки гречневую крупу всыпают в подсоленное кипящее молоко. Добавляют масло сливочное и сахар. Кашу варят до загустения, помешивая. Когда каша сделается густой, перемешивание прекращают, закрывают котел крышкой и дают каше настояться; за это время она приобретает своеобразный приятный запах и цвет.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89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spacing w:after="633" w:line="271" w:lineRule="auto"/>
        <w:ind w:left="108" w:firstLine="1837"/>
        <w:jc w:val="both"/>
      </w:pPr>
      <w:r>
        <w:rPr>
          <w:noProof/>
        </w:rPr>
        <w:pict>
          <v:group id="Group 342124" o:spid="_x0000_s1361" style="position:absolute;left:0;text-align:left;margin-left:5.4pt;margin-top:.5pt;width:31.15pt;height:104.45pt;z-index:251707904" coordsize="3957,1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">
            <v:rect id="Rectangle 33086" o:spid="_x0000_s1362" style="position:absolute;left:3609;top:2145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3107" o:spid="_x0000_s1363" style="position:absolute;left:3432;top:11420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3435" o:spid="_x0000_s1364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">
              <v:imagedata r:id="rId18" o:title=""/>
            </v:shape>
            <v:shape id="Picture 33437" o:spid="_x0000_s1365" type="#_x0000_t75" style="position:absolute;top:4572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">
              <v:imagedata r:id="rId20" o:title=""/>
            </v:shape>
            <v:shape id="Picture 33439" o:spid="_x0000_s1366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 xml:space="preserve">Вкус и запах свойственные набору продуктов без признаков </w:t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вкуса пригорелой каши.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241"/>
        <w:ind w:left="708"/>
      </w:pPr>
    </w:p>
    <w:p w:rsidR="00443E1F" w:rsidRDefault="00443E1F">
      <w:pPr>
        <w:tabs>
          <w:tab w:val="center" w:pos="1606"/>
          <w:tab w:val="center" w:pos="3172"/>
        </w:tabs>
        <w:spacing w:after="338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60</w:t>
      </w:r>
    </w:p>
    <w:p w:rsidR="00443E1F" w:rsidRDefault="00443E1F">
      <w:pPr>
        <w:pStyle w:val="Heading1"/>
        <w:ind w:left="-5"/>
      </w:pPr>
      <w:r>
        <w:t>САЛАТ ИЗ МОРКОВИ С РАСТИТЕЛЬНЫМ МАСЛОМ</w:t>
      </w:r>
    </w:p>
    <w:p w:rsidR="00443E1F" w:rsidRDefault="00443E1F">
      <w:pPr>
        <w:spacing w:after="4" w:line="271" w:lineRule="auto"/>
        <w:ind w:left="10" w:right="54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стандартная обработка</w:t>
      </w:r>
    </w:p>
    <w:p w:rsidR="00443E1F" w:rsidRDefault="00443E1F">
      <w:pPr>
        <w:spacing w:after="4" w:line="271" w:lineRule="auto"/>
        <w:ind w:left="10" w:right="5480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40 грамм нетто блюда:</w:t>
      </w:r>
    </w:p>
    <w:tbl>
      <w:tblPr>
        <w:tblW w:w="9350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18"/>
        <w:gridCol w:w="2551"/>
        <w:gridCol w:w="2334"/>
      </w:tblGrid>
      <w:tr w:rsidR="00443E1F" w:rsidTr="00CB4854">
        <w:trPr>
          <w:trHeight w:val="400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114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Морковь </w:t>
            </w:r>
            <w:r>
              <w:tab/>
              <w:t xml:space="preserve">50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88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732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Масло растительное </w:t>
            </w:r>
            <w:r>
              <w:tab/>
              <w:t xml:space="preserve">1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2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  <w:r>
              <w:tab/>
              <w:t xml:space="preserve">10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</w:tr>
      <w:tr w:rsidR="00443E1F" w:rsidTr="00CB4854">
        <w:trPr>
          <w:trHeight w:val="631"/>
        </w:trPr>
        <w:tc>
          <w:tcPr>
            <w:tcW w:w="7016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  <w:r>
              <w:t>4           Соль                                                                     0,4</w:t>
            </w:r>
          </w:p>
          <w:p w:rsidR="00443E1F" w:rsidRDefault="00443E1F" w:rsidP="00CB4854">
            <w:pPr>
              <w:spacing w:after="0" w:line="240" w:lineRule="auto"/>
              <w:ind w:left="-6"/>
            </w:pPr>
            <w:r>
              <w:rPr>
                <w:b/>
              </w:rPr>
              <w:t>Рецептура на 6</w:t>
            </w:r>
            <w:r w:rsidRPr="00CB4854">
              <w:rPr>
                <w:b/>
              </w:rPr>
              <w:t>0 грамм нетто блюда: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520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>
              <w:rPr>
                <w:b/>
              </w:rPr>
              <w:t xml:space="preserve">     </w:t>
            </w:r>
            <w:r>
              <w:t xml:space="preserve">Морковь </w:t>
            </w:r>
            <w:r>
              <w:tab/>
              <w:t xml:space="preserve">                                                                   70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60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52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>2</w:t>
            </w:r>
            <w:r>
              <w:rPr>
                <w:b/>
              </w:rPr>
              <w:t xml:space="preserve">            </w:t>
            </w:r>
            <w:r w:rsidRPr="00CB4854">
              <w:rPr>
                <w:b/>
              </w:rPr>
              <w:t xml:space="preserve"> </w:t>
            </w:r>
            <w:r w:rsidRPr="00CB4854">
              <w:rPr>
                <w:b/>
              </w:rPr>
              <w:tab/>
            </w:r>
            <w:r>
              <w:t>Масло растительное</w:t>
            </w:r>
            <w:r>
              <w:tab/>
              <w:t xml:space="preserve">2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842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Лук </w:t>
            </w:r>
            <w:r>
              <w:tab/>
              <w:t xml:space="preserve">10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842"/>
                <w:tab w:val="center" w:pos="4691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4           </w:t>
            </w:r>
            <w:r w:rsidRPr="007B30AF">
              <w:rPr>
                <w:bCs/>
              </w:rPr>
              <w:t>Соль                                                                      0,5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 0,5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0,7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0,09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5,2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40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0,04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>22,4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>0,61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400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75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40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60 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 xml:space="preserve">Морковь вымыть, очистить, обдать холодной кипяченной водой, натереть на крупной терке, соединить с репчатым луком, маслом, посолить и перемешать. </w:t>
      </w:r>
    </w:p>
    <w:p w:rsidR="00443E1F" w:rsidRDefault="00443E1F">
      <w:pPr>
        <w:spacing w:after="26"/>
      </w:pPr>
    </w:p>
    <w:p w:rsidR="00443E1F" w:rsidRDefault="00443E1F">
      <w:pPr>
        <w:spacing w:after="348" w:line="269" w:lineRule="auto"/>
        <w:ind w:left="-5" w:hanging="10"/>
      </w:pPr>
      <w:r>
        <w:rPr>
          <w:b/>
        </w:rPr>
        <w:t xml:space="preserve">Органолептические показатели качества: </w:t>
      </w:r>
    </w:p>
    <w:p w:rsidR="00443E1F" w:rsidRDefault="00443E1F">
      <w:pPr>
        <w:tabs>
          <w:tab w:val="center" w:pos="1612"/>
          <w:tab w:val="right" w:pos="9362"/>
        </w:tabs>
        <w:spacing w:after="811" w:line="265" w:lineRule="auto"/>
      </w:pPr>
      <w:r>
        <w:rPr>
          <w:noProof/>
        </w:rPr>
        <w:pict>
          <v:group id="Group 339998" o:spid="_x0000_s1367" style="position:absolute;margin-left:5.4pt;margin-top:-4.25pt;width:31.15pt;height:66pt;z-index:251708928" coordsize="3957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">
            <v:rect id="Rectangle 33495" o:spid="_x0000_s1368" style="position:absolute;left:3609;top:2146;width:462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+9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Fs9hQ/w+1OuAJydQUAAP//AwBQSwECLQAUAAYACAAAACEA2+H2y+4AAACFAQAAEwAAAAAA&#10;AAAAAAAAAAAAAAAAW0NvbnRlbnRfVHlwZXNdLnhtbFBLAQItABQABgAIAAAAIQBa9CxbvwAAABUB&#10;AAALAAAAAAAAAAAAAAAAAB8BAABfcmVscy8ucmVsc1BLAQItABQABgAIAAAAIQCtlP+9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3895" o:spid="_x0000_s1369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">
              <v:imagedata r:id="rId18" o:title=""/>
            </v:shape>
            <v:shape id="Picture 33897" o:spid="_x0000_s1370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свойственные набору продуктов без признаков вкуса пригорелой каши.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708"/>
      </w:pPr>
    </w:p>
    <w:p w:rsidR="00443E1F" w:rsidRDefault="00443E1F">
      <w:pPr>
        <w:spacing w:after="2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61 </w:t>
      </w:r>
    </w:p>
    <w:p w:rsidR="00443E1F" w:rsidRDefault="00443E1F">
      <w:pPr>
        <w:pStyle w:val="Heading1"/>
        <w:ind w:left="-5"/>
      </w:pPr>
      <w:r>
        <w:t>СУП ФАСОЛЕВЫЙ НА КОСТНОМ/КУРИНОМ БУЛЬОНЕ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Сметана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9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Фасоль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</w:tbl>
    <w:p w:rsidR="00443E1F" w:rsidRDefault="00443E1F">
      <w:pPr>
        <w:tabs>
          <w:tab w:val="center" w:pos="157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Масло сливочное </w:t>
      </w:r>
      <w:r>
        <w:tab/>
        <w:t xml:space="preserve">2 </w:t>
      </w:r>
      <w:r>
        <w:tab/>
        <w:t xml:space="preserve">2 </w:t>
      </w:r>
    </w:p>
    <w:tbl>
      <w:tblPr>
        <w:tblW w:w="9350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18"/>
        <w:gridCol w:w="2551"/>
        <w:gridCol w:w="2334"/>
      </w:tblGrid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01"/>
              </w:tabs>
              <w:spacing w:after="0" w:line="240" w:lineRule="auto"/>
            </w:pPr>
            <w:r w:rsidRPr="00CB4854">
              <w:rPr>
                <w:b/>
              </w:rPr>
              <w:t xml:space="preserve">9 </w:t>
            </w:r>
            <w:r w:rsidRPr="00CB4854">
              <w:rPr>
                <w:b/>
              </w:rPr>
              <w:tab/>
            </w:r>
            <w:r>
              <w:t xml:space="preserve">Соль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0,4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0,4 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tabs>
                <w:tab w:val="center" w:pos="901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10         </w:t>
            </w:r>
            <w:r w:rsidRPr="008F1F12">
              <w:rPr>
                <w:bCs/>
              </w:rPr>
              <w:t>Мясо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>10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  <w:tr w:rsidR="00443E1F" w:rsidTr="00CB4854">
        <w:trPr>
          <w:trHeight w:val="631"/>
        </w:trPr>
        <w:tc>
          <w:tcPr>
            <w:tcW w:w="4466" w:type="dxa"/>
            <w:gridSpan w:val="2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 w:rsidRPr="00CB4854">
              <w:rPr>
                <w:b/>
              </w:rPr>
              <w:t>Рецептура на 200 грамм нетто блюда: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98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Сметана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146"/>
        </w:tabs>
        <w:spacing w:after="2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15 </w:t>
      </w:r>
      <w:r>
        <w:tab/>
        <w:t xml:space="preserve">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3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Фасоль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Мясо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20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6,1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20,3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149,2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4,4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2,0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tabs>
          <w:tab w:val="center" w:pos="1198"/>
          <w:tab w:val="center" w:pos="6812"/>
          <w:tab w:val="center" w:pos="8228"/>
        </w:tabs>
        <w:spacing w:after="4" w:line="271" w:lineRule="auto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150 </w:t>
      </w:r>
      <w:r>
        <w:tab/>
        <w:t xml:space="preserve">200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Картофель нарезают крупными кубиками, морковь - мелкими кубиками, лук мелко рубят. Перебранную и хорошо промытую фасоль кладут в бульон или воду, доводят до кипения, затем добавляют картофель, припущенные морковь и лук, солят и варят до готовности. В готовый суп добавляют сметану.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spacing w:after="22"/>
      </w:pPr>
    </w:p>
    <w:p w:rsidR="00443E1F" w:rsidRDefault="00443E1F">
      <w:pPr>
        <w:spacing w:after="180" w:line="271" w:lineRule="auto"/>
        <w:ind w:left="108" w:firstLine="249"/>
        <w:jc w:val="both"/>
      </w:pPr>
      <w:r>
        <w:rPr>
          <w:noProof/>
        </w:rPr>
        <w:pict>
          <v:shape id="Picture 34127" o:spid="_x0000_s1371" type="#_x0000_t75" style="position:absolute;left:0;text-align:left;margin-left:5.4pt;margin-top:.05pt;width:28.4pt;height:28.4pt;z-index:251666944;visibility:visible" o:allowoverlap="f">
            <v:imagedata r:id="rId40" o:title=""/>
            <w10:wrap type="square"/>
          </v:shape>
        </w:pict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в жидкой части супа - картофель, нарезанный кубиками;  </w:t>
      </w:r>
      <w:r>
        <w:tab/>
        <w:t xml:space="preserve">фасоль - в виде целых, не разваренных зерен </w:t>
      </w:r>
    </w:p>
    <w:p w:rsidR="00443E1F" w:rsidRDefault="00443E1F">
      <w:pPr>
        <w:tabs>
          <w:tab w:val="center" w:pos="1694"/>
          <w:tab w:val="center" w:pos="5855"/>
        </w:tabs>
        <w:spacing w:after="0" w:line="265" w:lineRule="auto"/>
      </w:pPr>
      <w:r>
        <w:rPr>
          <w:noProof/>
        </w:rPr>
        <w:pict>
          <v:shape id="Picture 34129" o:spid="_x0000_s1372" type="#_x0000_t75" style="position:absolute;margin-left:5.4pt;margin-top:.05pt;width:28.6pt;height:28.4pt;z-index:251667968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картофель и бобовые – мягкие, соблюдается соотношение </w:t>
      </w:r>
    </w:p>
    <w:p w:rsidR="00443E1F" w:rsidRDefault="00443E1F">
      <w:pPr>
        <w:tabs>
          <w:tab w:val="center" w:pos="676"/>
          <w:tab w:val="center" w:pos="4351"/>
        </w:tabs>
        <w:spacing w:after="173" w:line="271" w:lineRule="auto"/>
      </w:pPr>
      <w:r>
        <w:tab/>
      </w:r>
      <w:r>
        <w:tab/>
        <w:t xml:space="preserve">жидкой и плотной частей супа </w:t>
      </w:r>
    </w:p>
    <w:p w:rsidR="00443E1F" w:rsidRDefault="00443E1F">
      <w:pPr>
        <w:tabs>
          <w:tab w:val="center" w:pos="1266"/>
          <w:tab w:val="center" w:pos="4173"/>
        </w:tabs>
        <w:spacing w:after="40" w:line="271" w:lineRule="auto"/>
      </w:pPr>
      <w:r>
        <w:rPr>
          <w:noProof/>
        </w:rPr>
        <w:pict>
          <v:shape id="Picture 34131" o:spid="_x0000_s1373" type="#_x0000_t75" style="position:absolute;margin-left:5.4pt;margin-top:0;width:28.4pt;height:28.2pt;z-index:251668992;visibility:visible" o:allowoverlap="f">
            <v:imagedata r:id="rId18" o:title=""/>
            <w10:wrap type="square"/>
          </v:shape>
        </w:pict>
      </w:r>
      <w:r>
        <w:tab/>
      </w:r>
      <w:r>
        <w:rPr>
          <w:b/>
        </w:rPr>
        <w:t xml:space="preserve">Запах: </w:t>
      </w:r>
      <w:r>
        <w:rPr>
          <w:b/>
        </w:rPr>
        <w:tab/>
      </w:r>
      <w:r>
        <w:t xml:space="preserve">продуктов, входящих в суп </w:t>
      </w:r>
    </w:p>
    <w:p w:rsidR="00443E1F" w:rsidRDefault="00443E1F">
      <w:pPr>
        <w:spacing w:after="106"/>
        <w:ind w:left="108"/>
      </w:pPr>
    </w:p>
    <w:p w:rsidR="00443E1F" w:rsidRDefault="00443E1F">
      <w:pPr>
        <w:tabs>
          <w:tab w:val="center" w:pos="1200"/>
          <w:tab w:val="center" w:pos="4959"/>
        </w:tabs>
        <w:spacing w:after="850" w:line="271" w:lineRule="auto"/>
      </w:pPr>
      <w:r>
        <w:rPr>
          <w:noProof/>
        </w:rPr>
        <w:pict>
          <v:group id="Group 325667" o:spid="_x0000_s1374" style="position:absolute;margin-left:5.4pt;margin-top:0;width:31.15pt;height:70.2pt;z-index:251709952" coordsize="3957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">
            <v:rect id="Rectangle 34102" o:spid="_x0000_s1375" style="position:absolute;left:3609;top:2158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BR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oPoiH83QlXQC5eAAAA//8DAFBLAQItABQABgAIAAAAIQDb4fbL7gAAAIUBAAATAAAAAAAA&#10;AAAAAAAAAAAAAABbQ29udGVudF9UeXBlc10ueG1sUEsBAi0AFAAGAAgAAAAhAFr0LFu/AAAAFQEA&#10;AAsAAAAAAAAAAAAAAAAAHwEAAF9yZWxzLy5yZWxzUEsBAi0AFAAGAAgAAAAhAL0WUFH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4133" o:spid="_x0000_s1376" type="#_x0000_t75" style="position:absolute;width:3632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">
              <v:imagedata r:id="rId42" o:title=""/>
            </v:shape>
            <v:shape id="Picture 34135" o:spid="_x0000_s1377" type="#_x0000_t75" style="position:absolute;top:5105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Вкус: </w:t>
      </w:r>
      <w:r>
        <w:rPr>
          <w:b/>
        </w:rPr>
        <w:tab/>
      </w:r>
      <w:r>
        <w:t xml:space="preserve">умеренно соленый, свойственный фасоли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708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56"/>
      </w:pPr>
    </w:p>
    <w:p w:rsidR="00443E1F" w:rsidRDefault="00443E1F">
      <w:pPr>
        <w:spacing w:after="0"/>
      </w:pPr>
      <w: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62</w:t>
      </w:r>
    </w:p>
    <w:p w:rsidR="00443E1F" w:rsidRDefault="00443E1F">
      <w:pPr>
        <w:pStyle w:val="Heading1"/>
        <w:ind w:left="-5"/>
      </w:pPr>
      <w:r>
        <w:t>ЛЕНИВЫЕ ГОЛУБЦЫ СО СМЕТАННЫМ СОУСОМ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Мясо/курица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8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Рис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10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11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8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Мясо/курица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146"/>
        </w:tabs>
        <w:spacing w:after="2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>15</w:t>
      </w:r>
      <w:r>
        <w:tab/>
        <w:t xml:space="preserve">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130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110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Томатная паста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Рис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10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Сметана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11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15,2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11,8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17,8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248,1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0,5 </w:t>
            </w:r>
          </w:p>
        </w:tc>
      </w:tr>
    </w:tbl>
    <w:p w:rsidR="00443E1F" w:rsidRDefault="00443E1F">
      <w:pPr>
        <w:tabs>
          <w:tab w:val="center" w:pos="960"/>
          <w:tab w:val="center" w:pos="6518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 xml:space="preserve">11,5 </w:t>
      </w:r>
    </w:p>
    <w:p w:rsidR="00443E1F" w:rsidRDefault="00443E1F">
      <w:pPr>
        <w:spacing w:after="26"/>
      </w:pPr>
    </w:p>
    <w:p w:rsidR="00443E1F" w:rsidRDefault="00443E1F">
      <w:pPr>
        <w:spacing w:after="0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967"/>
        <w:gridCol w:w="1310"/>
        <w:gridCol w:w="1422"/>
      </w:tblGrid>
      <w:tr w:rsidR="00443E1F" w:rsidTr="00CB4854">
        <w:trPr>
          <w:trHeight w:val="39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10,5 часов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230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Подготовленное мясо пропускают через мясорубку 2 раза. Рисовую крупу перебирают, промывают и варят рассыпчатую рисовую кашу. Мясо соединяют с отварным рисом, добавляют соль и перемешивают. Нарезанный лук пассируют с добавлением ½ нормы масла. Белокочанную капусту нарезают мелкой рубкой, закладывают в кипящую подсоленную воду, варят до полуготовности, перекладывают в дуршлаг, дают стечь отвару. Подготовленные лук и капусту соединяют с мясом и рисом, перемешивают со</w:t>
      </w:r>
      <w:r w:rsidRPr="008250ED">
        <w:t xml:space="preserve"> </w:t>
      </w:r>
      <w:r>
        <w:t>взбитым яйцом, формируют изделия в виде котлет, выкладывают на противень, смазанный растительным маслом и помещают в жарочный шкаф при t 200-220 градусов 40 минут.  Отпускают голубцы со сметанным соусом.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spacing w:after="22"/>
      </w:pPr>
    </w:p>
    <w:p w:rsidR="00443E1F" w:rsidRDefault="00443E1F">
      <w:pPr>
        <w:tabs>
          <w:tab w:val="center" w:pos="1643"/>
          <w:tab w:val="center" w:pos="4592"/>
        </w:tabs>
        <w:spacing w:after="40" w:line="271" w:lineRule="auto"/>
      </w:pPr>
      <w:r>
        <w:rPr>
          <w:noProof/>
        </w:rPr>
        <w:pict>
          <v:shape id="Picture 35053" o:spid="_x0000_s1378" type="#_x0000_t75" style="position:absolute;margin-left:5.4pt;margin-top:.05pt;width:28.4pt;height:28.2pt;z-index:251670016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Внешний вид: </w:t>
      </w:r>
      <w:r>
        <w:rPr>
          <w:b/>
        </w:rPr>
        <w:tab/>
      </w:r>
      <w:r>
        <w:t xml:space="preserve">Изделия должны сохранить форму </w:t>
      </w:r>
    </w:p>
    <w:p w:rsidR="00443E1F" w:rsidRDefault="00443E1F">
      <w:pPr>
        <w:spacing w:after="330"/>
        <w:ind w:left="108"/>
      </w:pPr>
    </w:p>
    <w:p w:rsidR="00443E1F" w:rsidRDefault="00443E1F">
      <w:pPr>
        <w:tabs>
          <w:tab w:val="center" w:pos="1611"/>
          <w:tab w:val="center" w:pos="4939"/>
        </w:tabs>
        <w:spacing w:after="641" w:line="271" w:lineRule="auto"/>
      </w:pPr>
      <w:r>
        <w:rPr>
          <w:noProof/>
        </w:rPr>
        <w:pict>
          <v:group id="Group 335704" o:spid="_x0000_s1379" style="position:absolute;margin-left:5.4pt;margin-top:-6.95pt;width:31.15pt;height:104.5pt;z-index:251710976" coordsize="3957,1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">
            <v:rect id="Rectangle 34835" o:spid="_x0000_s1380" style="position:absolute;left:3609;top:2155;width:462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4851" o:spid="_x0000_s1381" style="position:absolute;left:3432;top:11426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eV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WDynLzE8HcnXAE5+wUAAP//AwBQSwECLQAUAAYACAAAACEA2+H2y+4AAACFAQAAEwAAAAAA&#10;AAAAAAAAAAAAAAAAW0NvbnRlbnRfVHlwZXNdLnhtbFBLAQItABQABgAIAAAAIQBa9CxbvwAAABUB&#10;AAALAAAAAAAAAAAAAAAAAB8BAABfcmVscy8ucmVsc1BLAQItABQABgAIAAAAIQAeiLeV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5055" o:spid="_x0000_s1382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">
              <v:imagedata r:id="rId18" o:title=""/>
            </v:shape>
            <v:shape id="Picture 35057" o:spid="_x0000_s1383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">
              <v:imagedata r:id="rId20" o:title=""/>
            </v:shape>
            <v:shape id="Picture 35059" o:spid="_x0000_s1384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свойственный тушенному мясу и капусте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81"/>
        <w:ind w:left="708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69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287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63 </w:t>
      </w:r>
    </w:p>
    <w:p w:rsidR="00443E1F" w:rsidRDefault="00443E1F">
      <w:pPr>
        <w:pStyle w:val="Heading1"/>
        <w:ind w:left="-5"/>
      </w:pPr>
      <w:r>
        <w:t>ПИРОГ РЫБНЫЙ</w:t>
      </w:r>
    </w:p>
    <w:p w:rsidR="00443E1F" w:rsidRDefault="00443E1F">
      <w:pPr>
        <w:spacing w:after="4" w:line="271" w:lineRule="auto"/>
        <w:ind w:left="10" w:right="5676" w:hanging="10"/>
        <w:jc w:val="both"/>
      </w:pPr>
      <w:r>
        <w:t xml:space="preserve">Вид обработки: </w:t>
      </w:r>
      <w:r>
        <w:rPr>
          <w:b/>
        </w:rPr>
        <w:t>Запекание</w:t>
      </w:r>
    </w:p>
    <w:p w:rsidR="00443E1F" w:rsidRDefault="00443E1F">
      <w:pPr>
        <w:spacing w:after="4" w:line="271" w:lineRule="auto"/>
        <w:ind w:left="10" w:right="5676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402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Рыба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50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30 </w:t>
            </w:r>
          </w:p>
        </w:tc>
      </w:tr>
    </w:tbl>
    <w:p w:rsidR="00443E1F" w:rsidRDefault="00443E1F">
      <w:pPr>
        <w:tabs>
          <w:tab w:val="center" w:pos="1225"/>
          <w:tab w:val="center" w:pos="4697"/>
          <w:tab w:val="center" w:pos="7146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Картофель </w:t>
      </w:r>
      <w:r>
        <w:tab/>
        <w:t xml:space="preserve">50 </w:t>
      </w:r>
      <w:r>
        <w:tab/>
        <w:t xml:space="preserve">35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354"/>
        <w:gridCol w:w="564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Дрожжи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402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Рыба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120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90 </w:t>
            </w:r>
          </w:p>
        </w:tc>
      </w:tr>
    </w:tbl>
    <w:p w:rsidR="00443E1F" w:rsidRDefault="00443E1F">
      <w:pPr>
        <w:tabs>
          <w:tab w:val="center" w:pos="1225"/>
          <w:tab w:val="center" w:pos="4697"/>
          <w:tab w:val="center" w:pos="7146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Картофель </w:t>
      </w:r>
      <w:r>
        <w:tab/>
        <w:t xml:space="preserve">70 </w:t>
      </w:r>
      <w:r>
        <w:tab/>
        <w:t xml:space="preserve">50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354"/>
        <w:gridCol w:w="564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9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</w:tbl>
    <w:p w:rsidR="00443E1F" w:rsidRDefault="00443E1F">
      <w:pPr>
        <w:tabs>
          <w:tab w:val="center" w:pos="157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Масло сливочное </w:t>
      </w:r>
      <w:r>
        <w:tab/>
        <w:t xml:space="preserve">5 </w:t>
      </w:r>
      <w:r>
        <w:tab/>
        <w:t xml:space="preserve">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354"/>
        <w:gridCol w:w="564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Дрожжи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9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4,24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6,7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27,8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29"/>
            </w:pPr>
            <w:r>
              <w:t xml:space="preserve">163,02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0,08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3,25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27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2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0,8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200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250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Филе рыбы промыть, нарезать на порционные куски,  отварить, очистить от костей и кожи, пропустить 2 раза через мясорубку. Смешать с отварным картофелем, обжаренным луком и морковью.   Посолить. Подготовить дрожжевое тесто. Тесто выложить слоем 1-2 см, положить начинку, сформировать пирог, залить взбитым яйцом. Выпекать при температуре 180-200 градусов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right="4874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62"/>
          <w:tab w:val="center" w:pos="4291"/>
        </w:tabs>
        <w:spacing w:after="4" w:line="271" w:lineRule="auto"/>
      </w:pPr>
      <w:r>
        <w:rPr>
          <w:noProof/>
        </w:rPr>
        <w:pict>
          <v:shape id="Picture 35446" o:spid="_x0000_s1385" type="#_x0000_t75" style="position:absolute;margin-left:5.4pt;margin-top:-7pt;width:28.4pt;height:28.2pt;z-index:251671040;visibility:visible" o:allowoverlap="f">
            <v:imagedata r:id="rId40" o:title=""/>
            <w10:wrap type="square"/>
          </v:shape>
        </w:pict>
      </w:r>
      <w:r>
        <w:tab/>
      </w:r>
      <w:r>
        <w:rPr>
          <w:b/>
        </w:rPr>
        <w:t xml:space="preserve">Консистенция </w:t>
      </w:r>
      <w:r>
        <w:rPr>
          <w:b/>
        </w:rPr>
        <w:tab/>
      </w:r>
      <w:r>
        <w:t xml:space="preserve">Мягкая, хорошо пропеченная </w:t>
      </w:r>
    </w:p>
    <w:p w:rsidR="00443E1F" w:rsidRDefault="00443E1F">
      <w:pPr>
        <w:spacing w:after="246"/>
        <w:ind w:left="108"/>
      </w:pPr>
    </w:p>
    <w:p w:rsidR="00443E1F" w:rsidRDefault="00443E1F">
      <w:pPr>
        <w:tabs>
          <w:tab w:val="center" w:pos="1554"/>
          <w:tab w:val="center" w:pos="4479"/>
        </w:tabs>
        <w:spacing w:after="630" w:line="271" w:lineRule="auto"/>
      </w:pPr>
      <w:r>
        <w:rPr>
          <w:noProof/>
        </w:rPr>
        <w:pict>
          <v:group id="Group 344862" o:spid="_x0000_s1386" style="position:absolute;margin-left:5.4pt;margin-top:-7pt;width:31.15pt;height:66pt;z-index:251712000" coordsize="3957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">
            <v:rect id="Rectangle 35427" o:spid="_x0000_s1387" style="position:absolute;left:3609;top:2162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eU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l7/ozuAvzvhCsjpAwAA//8DAFBLAQItABQABgAIAAAAIQDb4fbL7gAAAIUBAAATAAAAAAAA&#10;AAAAAAAAAAAAAABbQ29udGVudF9UeXBlc10ueG1sUEsBAi0AFAAGAAgAAAAhAFr0LFu/AAAAFQEA&#10;AAsAAAAAAAAAAAAAAAAAHwEAAF9yZWxzLy5yZWxzUEsBAi0AFAAGAAgAAAAhAGNh95T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5448" o:spid="_x0000_s1388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">
              <v:imagedata r:id="rId18" o:title=""/>
            </v:shape>
            <v:shape id="Picture 35450" o:spid="_x0000_s1389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">
              <v:imagedata r:id="rId20" o:title=""/>
            </v:shape>
            <w10:wrap type="square"/>
          </v:group>
        </w:pict>
      </w:r>
      <w:r>
        <w:tab/>
        <w:t xml:space="preserve">Вкус и цвет: </w:t>
      </w:r>
      <w:r>
        <w:tab/>
        <w:t xml:space="preserve">свойственный данному изделию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708"/>
      </w:pPr>
    </w:p>
    <w:p w:rsidR="00443E1F" w:rsidRDefault="00443E1F">
      <w:pPr>
        <w:spacing w:after="88" w:line="269" w:lineRule="auto"/>
        <w:ind w:left="108" w:right="4904" w:firstLine="276"/>
      </w:pPr>
      <w:r>
        <w:rPr>
          <w:noProof/>
        </w:rPr>
        <w:pict>
          <v:shape id="Picture 35922" o:spid="_x0000_s1390" type="#_x0000_t75" style="position:absolute;left:0;text-align:left;margin-left:5.4pt;margin-top:-1.65pt;width:26.8pt;height:26.8pt;z-index:251672064;visibility:visible" o:allowoverlap="f">
            <v:imagedata r:id="rId19" o:title=""/>
            <w10:wrap type="square"/>
          </v:shape>
        </w:pict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 </w:t>
      </w:r>
      <w:r>
        <w:tab/>
      </w:r>
      <w:r>
        <w:rPr>
          <w:b/>
        </w:rPr>
        <w:t xml:space="preserve">подачи: </w:t>
      </w: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64 </w:t>
      </w:r>
    </w:p>
    <w:p w:rsidR="00443E1F" w:rsidRDefault="00443E1F">
      <w:pPr>
        <w:pStyle w:val="Heading1"/>
        <w:ind w:left="-5"/>
      </w:pPr>
      <w:r>
        <w:t>КАША МОЛОЧНАЯ «ДРУЖБА» СО СЛИВОЧНЫМ МАСЛОМ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180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8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Крупа гречневая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4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4 </w:t>
            </w:r>
          </w:p>
        </w:tc>
      </w:tr>
    </w:tbl>
    <w:p w:rsidR="00443E1F" w:rsidRDefault="00443E1F">
      <w:pPr>
        <w:tabs>
          <w:tab w:val="center" w:pos="1424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Крупа рисовая </w:t>
      </w:r>
      <w:r>
        <w:tab/>
        <w:t xml:space="preserve">3 </w:t>
      </w:r>
      <w:r>
        <w:tab/>
        <w:t xml:space="preserve">3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пшенная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170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170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Сахар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0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Крупа гречневая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</w:tbl>
    <w:p w:rsidR="00443E1F" w:rsidRDefault="00443E1F">
      <w:pPr>
        <w:tabs>
          <w:tab w:val="center" w:pos="1424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Крупа рисовая </w:t>
      </w:r>
      <w:r>
        <w:tab/>
        <w:t xml:space="preserve">5 </w:t>
      </w:r>
      <w:r>
        <w:tab/>
        <w:t xml:space="preserve">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Крупа пшенная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Сахар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0,5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1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4693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0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3,16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5,09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13,17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125,5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0,2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48,8 </w:t>
            </w:r>
          </w:p>
        </w:tc>
      </w:tr>
    </w:tbl>
    <w:p w:rsidR="00443E1F" w:rsidRDefault="00443E1F">
      <w:pPr>
        <w:tabs>
          <w:tab w:val="center" w:pos="960"/>
          <w:tab w:val="center" w:pos="6516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Fe, мг </w:t>
      </w:r>
      <w:r>
        <w:tab/>
        <w:t xml:space="preserve">0,5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Рекомендуемый выход блюда для кормления детей за 1 прием пищи </w:t>
      </w:r>
      <w:r>
        <w:t>(грамм):</w:t>
      </w:r>
    </w:p>
    <w:tbl>
      <w:tblPr>
        <w:tblW w:w="9359" w:type="dxa"/>
        <w:tblCellMar>
          <w:left w:w="0" w:type="dxa"/>
          <w:right w:w="115" w:type="dxa"/>
        </w:tblCellMar>
        <w:tblLook w:val="00A0"/>
      </w:tblPr>
      <w:tblGrid>
        <w:gridCol w:w="660"/>
        <w:gridCol w:w="5967"/>
        <w:gridCol w:w="1310"/>
        <w:gridCol w:w="1422"/>
      </w:tblGrid>
      <w:tr w:rsidR="00443E1F" w:rsidTr="00CB4854">
        <w:trPr>
          <w:trHeight w:val="39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Количество часов содержания детей в ДО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10,5 часов 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180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 xml:space="preserve">Подготовленную для варки гречневую, пшенную и рисовую крупы всыпают в подсоленное кипящее молоко. Добавляют масло сливочное и сахар. Кашу варят до загустения, помешивая. Когда каша сделается густой, перемешивание прекращают, закрывают котел крышкой и дают каше настояться; за это время она приобретает своеобразный приятный запах и цвет.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spacing w:after="354"/>
      </w:pPr>
    </w:p>
    <w:p w:rsidR="00443E1F" w:rsidRDefault="00443E1F">
      <w:pPr>
        <w:tabs>
          <w:tab w:val="center" w:pos="1606"/>
          <w:tab w:val="center" w:pos="5940"/>
        </w:tabs>
        <w:spacing w:after="814" w:line="265" w:lineRule="auto"/>
      </w:pPr>
      <w:r>
        <w:rPr>
          <w:noProof/>
        </w:rPr>
        <w:pict>
          <v:group id="Group 339831" o:spid="_x0000_s1391" style="position:absolute;margin-left:5.4pt;margin-top:-4.25pt;width:31.15pt;height:104.45pt;z-index:251713024" coordsize="3957,1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">
            <v:rect id="Rectangle 35978" o:spid="_x0000_s1392" style="position:absolute;left:3609;top:214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5996" o:spid="_x0000_s1393" style="position:absolute;left:3432;top:11422;width:463;height:2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6335" o:spid="_x0000_s1394" type="#_x0000_t75" style="position:absolute;width:3606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">
              <v:imagedata r:id="rId18" o:title=""/>
            </v:shape>
            <v:shape id="Picture 36337" o:spid="_x0000_s1395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">
              <v:imagedata r:id="rId20" o:title=""/>
            </v:shape>
            <v:shape id="Picture 36339" o:spid="_x0000_s1396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  <w:t xml:space="preserve">Вкус и запах: </w:t>
      </w:r>
      <w:r>
        <w:tab/>
        <w:t xml:space="preserve">Вкус и запах свойственные набору продуктов без признаков вкуса пригорелой каши.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81"/>
        <w:ind w:left="708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69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22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65</w:t>
      </w:r>
    </w:p>
    <w:p w:rsidR="00443E1F" w:rsidRDefault="00443E1F">
      <w:pPr>
        <w:pStyle w:val="Heading1"/>
        <w:ind w:left="-5"/>
      </w:pPr>
      <w:r>
        <w:t>СУП С КЛЕЦКАМИ НА КОСТНОМ/КУРИНОМ БУЛЬОНЕ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150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8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3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Лук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5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4 </w:t>
            </w:r>
          </w:p>
        </w:tc>
      </w:tr>
    </w:tbl>
    <w:p w:rsidR="00443E1F" w:rsidRDefault="00443E1F">
      <w:pPr>
        <w:tabs>
          <w:tab w:val="center" w:pos="112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Морковь </w:t>
      </w:r>
      <w:r>
        <w:tab/>
        <w:t xml:space="preserve">5 </w:t>
      </w:r>
      <w:r>
        <w:tab/>
        <w:t xml:space="preserve">4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1/12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1/12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0,4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Мясо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10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0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Лук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</w:tbl>
    <w:p w:rsidR="00443E1F" w:rsidRDefault="00443E1F">
      <w:pPr>
        <w:tabs>
          <w:tab w:val="center" w:pos="1120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Морковь </w:t>
      </w:r>
      <w:r>
        <w:tab/>
        <w:t xml:space="preserve">5 </w:t>
      </w:r>
      <w:r>
        <w:tab/>
        <w:t xml:space="preserve">4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80 </w:t>
            </w:r>
          </w:p>
        </w:tc>
      </w:tr>
      <w:tr w:rsidR="00443E1F" w:rsidTr="00CB4854">
        <w:trPr>
          <w:trHeight w:val="293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Мука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4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Яйцо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1/7 </w:t>
            </w:r>
          </w:p>
        </w:tc>
      </w:tr>
    </w:tbl>
    <w:p w:rsidR="00443E1F" w:rsidRDefault="00443E1F">
      <w:pPr>
        <w:tabs>
          <w:tab w:val="center" w:pos="907"/>
          <w:tab w:val="center" w:pos="4719"/>
          <w:tab w:val="center" w:pos="7168"/>
        </w:tabs>
        <w:spacing w:after="2"/>
      </w:pPr>
      <w:r>
        <w:rPr>
          <w:b/>
        </w:rPr>
        <w:t xml:space="preserve">8 </w:t>
      </w:r>
      <w:r>
        <w:rPr>
          <w:b/>
        </w:rPr>
        <w:tab/>
      </w:r>
      <w:r>
        <w:t xml:space="preserve">Соль </w:t>
      </w:r>
      <w:r>
        <w:tab/>
        <w:t xml:space="preserve">1 </w:t>
      </w:r>
      <w:r>
        <w:tab/>
        <w:t xml:space="preserve">1 </w:t>
      </w:r>
    </w:p>
    <w:p w:rsidR="00443E1F" w:rsidRDefault="00443E1F">
      <w:pPr>
        <w:spacing w:after="22"/>
      </w:pPr>
      <w:r>
        <w:t>9            Мясо                                                                    1                                                1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3,97 </w:t>
            </w:r>
          </w:p>
        </w:tc>
      </w:tr>
      <w:tr w:rsidR="00443E1F" w:rsidTr="00CB4854">
        <w:trPr>
          <w:trHeight w:val="2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2,96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7,15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72,05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0,14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>0,04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38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1,7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 xml:space="preserve">150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Картофель нарезают крупными кубиками, морковь - мелкими кубиками. Кладут в мясной бульон, солят,  доводят до кипения,</w:t>
      </w:r>
      <w:r w:rsidRPr="00CD3785">
        <w:t xml:space="preserve"> </w:t>
      </w:r>
      <w:r>
        <w:t>лук мелко рубят,</w:t>
      </w:r>
      <w:r w:rsidRPr="00CD3785">
        <w:t xml:space="preserve"> </w:t>
      </w:r>
      <w:r>
        <w:t>пассируют на растительном масле, затем добавляют ложкой жидкое тесто, замешанное как на оладьи и варят 5-7 минут.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264"/>
          <w:tab w:val="center" w:pos="4189"/>
        </w:tabs>
        <w:spacing w:after="4" w:line="271" w:lineRule="auto"/>
      </w:pPr>
      <w:r>
        <w:rPr>
          <w:noProof/>
        </w:rPr>
        <w:pict>
          <v:shape id="Picture 36581" o:spid="_x0000_s1397" type="#_x0000_t75" style="position:absolute;margin-left:5.4pt;margin-top:-6.95pt;width:28.4pt;height:28.4pt;z-index:251673088;visibility:visible" o:allowoverlap="f">
            <v:imagedata r:id="rId18" o:title=""/>
            <w10:wrap type="square"/>
          </v:shape>
        </w:pict>
      </w:r>
      <w:r>
        <w:tab/>
        <w:t xml:space="preserve">Запах: </w:t>
      </w:r>
      <w:r>
        <w:tab/>
        <w:t xml:space="preserve">Продуктов, входящих в суп </w:t>
      </w:r>
    </w:p>
    <w:p w:rsidR="00443E1F" w:rsidRDefault="00443E1F">
      <w:pPr>
        <w:spacing w:after="102"/>
        <w:ind w:left="108"/>
      </w:pPr>
    </w:p>
    <w:p w:rsidR="00443E1F" w:rsidRDefault="00443E1F">
      <w:pPr>
        <w:spacing w:after="369" w:line="216" w:lineRule="auto"/>
        <w:ind w:left="676" w:firstLine="2082"/>
        <w:jc w:val="both"/>
      </w:pPr>
      <w:r>
        <w:rPr>
          <w:noProof/>
        </w:rPr>
        <w:pict>
          <v:shape id="Picture 36583" o:spid="_x0000_s1398" type="#_x0000_t75" style="position:absolute;left:0;text-align:left;margin-left:5.4pt;margin-top:.45pt;width:28.6pt;height:28.4pt;z-index:251674112;visibility:visible" o:allowoverlap="f">
            <v:imagedata r:id="rId17" o:title=""/>
            <w10:wrap type="square"/>
          </v:shape>
        </w:pict>
      </w:r>
      <w:r>
        <w:t xml:space="preserve">картофель и клецки – мягкие, соблюдается соотношение  </w:t>
      </w:r>
      <w:r>
        <w:tab/>
      </w:r>
      <w:r>
        <w:rPr>
          <w:b/>
          <w:sz w:val="34"/>
          <w:vertAlign w:val="superscript"/>
        </w:rPr>
        <w:t xml:space="preserve">Консистенция: </w:t>
      </w:r>
      <w:r>
        <w:rPr>
          <w:b/>
          <w:sz w:val="34"/>
          <w:vertAlign w:val="superscript"/>
        </w:rPr>
        <w:tab/>
      </w:r>
      <w:r>
        <w:t xml:space="preserve">жидкой и плотной частей супа </w:t>
      </w:r>
    </w:p>
    <w:p w:rsidR="00443E1F" w:rsidRDefault="00443E1F">
      <w:pPr>
        <w:tabs>
          <w:tab w:val="center" w:pos="1218"/>
          <w:tab w:val="center" w:pos="3893"/>
        </w:tabs>
        <w:spacing w:after="629" w:line="271" w:lineRule="auto"/>
      </w:pPr>
      <w:r>
        <w:rPr>
          <w:noProof/>
        </w:rPr>
        <w:pict>
          <v:group id="Group 330237" o:spid="_x0000_s1399" style="position:absolute;margin-left:5.4pt;margin-top:-7pt;width:31.15pt;height:104.5pt;z-index:251714048" coordsize="3957,1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">
            <v:rect id="Rectangle 36549" o:spid="_x0000_s1400" style="position:absolute;left:3609;top:215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FR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s/hoB/D8064AnL6AAAA//8DAFBLAQItABQABgAIAAAAIQDb4fbL7gAAAIUBAAATAAAAAAAA&#10;AAAAAAAAAAAAAABbQ29udGVudF9UeXBlc10ueG1sUEsBAi0AFAAGAAgAAAAhAFr0LFu/AAAAFQEA&#10;AAsAAAAAAAAAAAAAAAAAHwEAAF9yZWxzLy5yZWxzUEsBAi0AFAAGAAgAAAAhAK/mUVH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6565" o:spid="_x0000_s1401" style="position:absolute;left:3432;top:11430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6585" o:spid="_x0000_s1402" type="#_x0000_t75" style="position:absolute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">
              <v:imagedata r:id="rId41" o:title=""/>
            </v:shape>
            <v:shape id="Picture 36587" o:spid="_x0000_s1403" type="#_x0000_t75" style="position:absolute;top:4572;width:3784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">
              <v:imagedata r:id="rId20" o:title=""/>
            </v:shape>
            <v:shape id="Picture 36589" o:spid="_x0000_s1404" type="#_x0000_t75" style="position:absolute;top:9448;width:3403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tab/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светлый, прозрачный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81"/>
        <w:ind w:left="708"/>
      </w:pPr>
    </w:p>
    <w:p w:rsidR="00443E1F" w:rsidRDefault="00443E1F">
      <w:pPr>
        <w:tabs>
          <w:tab w:val="center" w:pos="1606"/>
          <w:tab w:val="center" w:pos="3172"/>
        </w:tabs>
        <w:spacing w:after="3" w:line="269" w:lineRule="auto"/>
      </w:pPr>
      <w:r>
        <w:tab/>
      </w:r>
      <w:r>
        <w:rPr>
          <w:b/>
        </w:rPr>
        <w:t xml:space="preserve">Температура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69" w:line="269" w:lineRule="auto"/>
        <w:ind w:left="118" w:hanging="10"/>
      </w:pPr>
      <w:r>
        <w:rPr>
          <w:b/>
        </w:rPr>
        <w:t xml:space="preserve">подачи: </w:t>
      </w: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56"/>
      </w:pPr>
    </w:p>
    <w:p w:rsidR="00443E1F" w:rsidRDefault="00443E1F">
      <w:pPr>
        <w:spacing w:after="0"/>
      </w:pPr>
      <w: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>ТЕХКАРТА № 66</w:t>
      </w:r>
    </w:p>
    <w:p w:rsidR="00443E1F" w:rsidRDefault="00443E1F">
      <w:pPr>
        <w:pStyle w:val="Heading1"/>
        <w:ind w:left="-5"/>
      </w:pPr>
      <w:r>
        <w:t>АЗУ ПО-ТАТАРСКИ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Вид обработки: </w:t>
      </w:r>
      <w:r>
        <w:rPr>
          <w:b/>
        </w:rPr>
        <w:t>Варка</w:t>
      </w:r>
      <w:r>
        <w:t xml:space="preserve"> 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Мясо/курица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50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8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110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Огурцы консервированные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сливочные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0,8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230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402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88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Мясо/курица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80 </w:t>
            </w:r>
          </w:p>
        </w:tc>
      </w:tr>
    </w:tbl>
    <w:p w:rsidR="00443E1F" w:rsidRDefault="00443E1F">
      <w:pPr>
        <w:tabs>
          <w:tab w:val="center" w:pos="848"/>
          <w:tab w:val="center" w:pos="4697"/>
          <w:tab w:val="center" w:pos="7084"/>
        </w:tabs>
        <w:spacing w:after="4" w:line="271" w:lineRule="auto"/>
      </w:pPr>
      <w:r>
        <w:rPr>
          <w:b/>
        </w:rPr>
        <w:t>2</w:t>
      </w:r>
      <w:r>
        <w:rPr>
          <w:b/>
        </w:rPr>
        <w:tab/>
      </w:r>
      <w:r>
        <w:t xml:space="preserve">Лук </w:t>
      </w:r>
      <w:r>
        <w:tab/>
        <w:t xml:space="preserve">10 </w:t>
      </w:r>
      <w:r>
        <w:tab/>
        <w:t xml:space="preserve">8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растительное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Картофель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150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130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Огурцы консервированные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сливочные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>4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Соль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2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22,7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22,5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35,9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452,4 </w:t>
            </w:r>
          </w:p>
        </w:tc>
      </w:tr>
      <w:tr w:rsidR="00443E1F" w:rsidTr="00CB4854">
        <w:trPr>
          <w:trHeight w:val="29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0,03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8,17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588"/>
            </w:pPr>
            <w:r>
              <w:t xml:space="preserve">59,04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0,97 </w:t>
            </w:r>
          </w:p>
        </w:tc>
      </w:tr>
      <w:tr w:rsidR="00443E1F" w:rsidTr="00CB4854">
        <w:trPr>
          <w:trHeight w:val="471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>Количест</w:t>
            </w:r>
            <w:r>
              <w:rPr>
                <w:b/>
                <w:color w:val="FFFFFF"/>
              </w:rPr>
              <w:t xml:space="preserve">во часов содержания детей в ДО                              </w:t>
            </w:r>
            <w:r w:rsidRPr="00CB4854">
              <w:rPr>
                <w:b/>
                <w:color w:val="FFFFFF"/>
              </w:rPr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</w:tbl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1 </w:t>
      </w:r>
      <w:r>
        <w:rPr>
          <w:b/>
        </w:rPr>
        <w:tab/>
      </w:r>
      <w:r>
        <w:t xml:space="preserve">10,5 часов </w:t>
      </w:r>
      <w:r>
        <w:tab/>
        <w:t xml:space="preserve">                                                                              200 </w:t>
      </w:r>
      <w:r>
        <w:tab/>
        <w:t xml:space="preserve">                                  230</w:t>
      </w:r>
    </w:p>
    <w:p w:rsidR="00443E1F" w:rsidRDefault="00443E1F">
      <w:pPr>
        <w:spacing w:after="3" w:line="269" w:lineRule="auto"/>
        <w:ind w:left="118" w:hanging="10"/>
      </w:pPr>
      <w:r>
        <w:t xml:space="preserve"> </w:t>
      </w: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Мясо, отделенное от костей, пленок и сухожилий нарезают на мелкие кусочки, обжаривают до образования румяной корочки. Очищенный, промытый картофель, нарезанный кубиками, репчатый лук и морковь моют, очищают. Лук режут полукольцами, морковь натирают на терке. Овощи припускают в бульоне с добавлением масла, соединяют с мясом. Картофель укладывают сверху мяса, нарезанные консервированные огурцы и добавляют соль. Бульон наливают так, чтобы он закрывал картофель. Азу тушат 20 минут.</w:t>
      </w:r>
    </w:p>
    <w:p w:rsidR="00443E1F" w:rsidRDefault="00443E1F">
      <w:pPr>
        <w:spacing w:after="22"/>
      </w:pPr>
    </w:p>
    <w:p w:rsidR="00443E1F" w:rsidRDefault="00443E1F">
      <w:pPr>
        <w:spacing w:after="237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94"/>
          <w:tab w:val="center" w:pos="4873"/>
        </w:tabs>
        <w:spacing w:after="4" w:line="271" w:lineRule="auto"/>
      </w:pPr>
      <w:r>
        <w:rPr>
          <w:noProof/>
        </w:rPr>
        <w:pict>
          <v:shape id="Picture 37516" o:spid="_x0000_s1405" type="#_x0000_t75" style="position:absolute;margin-left:5.4pt;margin-top:-6.9pt;width:28.6pt;height:28.6pt;z-index:251675136;visibility:visible" o:allowoverlap="f">
            <v:imagedata r:id="rId17" o:title=""/>
            <w10:wrap type="square"/>
          </v:shape>
        </w:pict>
      </w:r>
      <w:r>
        <w:tab/>
      </w:r>
      <w:r>
        <w:rPr>
          <w:b/>
        </w:rPr>
        <w:t xml:space="preserve">Консистенция: </w:t>
      </w:r>
      <w:r>
        <w:rPr>
          <w:b/>
        </w:rPr>
        <w:tab/>
      </w:r>
      <w:r>
        <w:t xml:space="preserve">Консистенция продуктов мягкая сочная </w:t>
      </w:r>
    </w:p>
    <w:p w:rsidR="00443E1F" w:rsidRDefault="00443E1F">
      <w:pPr>
        <w:spacing w:after="187"/>
        <w:ind w:left="676"/>
      </w:pPr>
    </w:p>
    <w:p w:rsidR="00443E1F" w:rsidRDefault="00443E1F">
      <w:pPr>
        <w:spacing w:after="133" w:line="271" w:lineRule="auto"/>
        <w:ind w:left="1945" w:hanging="1837"/>
        <w:jc w:val="both"/>
      </w:pPr>
      <w:r>
        <w:rPr>
          <w:noProof/>
        </w:rPr>
        <w:pict>
          <v:group id="Group 342624" o:spid="_x0000_s1406" style="position:absolute;left:0;text-align:left;margin-left:5.4pt;margin-top:-.4pt;width:31.15pt;height:104.65pt;z-index:251715072" coordsize="3957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">
            <v:rect id="Rectangle 37192" o:spid="_x0000_s1407" style="position:absolute;left:3609;top:214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" filled="f" stroked="f">
              <v:textbox inset="0,0,0,0">
                <w:txbxContent>
                  <w:p w:rsidR="00443E1F" w:rsidRDefault="00443E1F"/>
                </w:txbxContent>
              </v:textbox>
            </v:rect>
            <v:rect id="Rectangle 37211" o:spid="_x0000_s1408" style="position:absolute;left:3432;top:11448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SW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sbTURzD4064AnLxBwAA//8DAFBLAQItABQABgAIAAAAIQDb4fbL7gAAAIUBAAATAAAAAAAA&#10;AAAAAAAAAAAAAABbQ29udGVudF9UeXBlc10ueG1sUEsBAi0AFAAGAAgAAAAhAFr0LFu/AAAAFQEA&#10;AAsAAAAAAAAAAAAAAAAAHwEAAF9yZWxzLy5yZWxzUEsBAi0AFAAGAAgAAAAhAGpSRJb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7518" o:spid="_x0000_s1409" type="#_x0000_t75" style="position:absolute;width:3632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">
              <v:imagedata r:id="rId41" o:title=""/>
            </v:shape>
            <v:shape id="Picture 37520" o:spid="_x0000_s1410" type="#_x0000_t75" style="position:absolute;top:4597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">
              <v:imagedata r:id="rId20" o:title=""/>
            </v:shape>
            <v:shape id="Picture 37522" o:spid="_x0000_s1411" type="#_x0000_t75" style="position:absolute;top:9474;width:3403;height:3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">
              <v:imagedata r:id="rId19" o:title=""/>
            </v:shape>
            <w10:wrap type="square"/>
          </v:group>
        </w:pict>
      </w:r>
      <w:r>
        <w:rPr>
          <w:b/>
        </w:rPr>
        <w:t xml:space="preserve">Цвет: </w:t>
      </w:r>
      <w:r>
        <w:rPr>
          <w:b/>
        </w:rPr>
        <w:tab/>
      </w:r>
      <w:r>
        <w:t xml:space="preserve">Тушеное мясо светло-коричневого цвета, порционные куски одинаковые по форме и размеру </w:t>
      </w:r>
    </w:p>
    <w:p w:rsidR="00443E1F" w:rsidRDefault="00443E1F">
      <w:pPr>
        <w:spacing w:after="3" w:line="269" w:lineRule="auto"/>
        <w:ind w:left="118" w:hanging="10"/>
      </w:pPr>
      <w:r>
        <w:rPr>
          <w:b/>
        </w:rPr>
        <w:t xml:space="preserve">Срок </w:t>
      </w:r>
    </w:p>
    <w:p w:rsidR="00443E1F" w:rsidRDefault="00443E1F">
      <w:pPr>
        <w:tabs>
          <w:tab w:val="center" w:pos="1458"/>
          <w:tab w:val="center" w:pos="5131"/>
        </w:tabs>
        <w:spacing w:after="712" w:line="271" w:lineRule="auto"/>
      </w:pPr>
      <w:r>
        <w:tab/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tabs>
          <w:tab w:val="center" w:pos="1606"/>
          <w:tab w:val="center" w:pos="3172"/>
        </w:tabs>
        <w:spacing w:after="334" w:line="269" w:lineRule="auto"/>
      </w:pPr>
      <w:r>
        <w:tab/>
      </w:r>
      <w:r>
        <w:rPr>
          <w:b/>
        </w:rPr>
        <w:t xml:space="preserve">Температура подачи: </w:t>
      </w:r>
      <w:r>
        <w:rPr>
          <w:b/>
        </w:rPr>
        <w:tab/>
      </w:r>
      <w:r>
        <w:t xml:space="preserve">65±5° С. </w:t>
      </w:r>
    </w:p>
    <w:p w:rsidR="00443E1F" w:rsidRDefault="00443E1F">
      <w:pPr>
        <w:spacing w:after="26"/>
      </w:pPr>
    </w:p>
    <w:p w:rsidR="00443E1F" w:rsidRDefault="00443E1F">
      <w:pPr>
        <w:spacing w:after="286"/>
      </w:pP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67 </w:t>
      </w:r>
    </w:p>
    <w:p w:rsidR="00443E1F" w:rsidRDefault="00443E1F">
      <w:pPr>
        <w:pStyle w:val="Heading1"/>
        <w:ind w:left="-5"/>
      </w:pPr>
      <w:r>
        <w:t>ОМЛЕТ, САЛАТ ОВОЩНОЙ</w:t>
      </w:r>
    </w:p>
    <w:p w:rsidR="00443E1F" w:rsidRDefault="00443E1F">
      <w:pPr>
        <w:spacing w:after="4" w:line="271" w:lineRule="auto"/>
        <w:ind w:left="10" w:right="59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Варка</w:t>
      </w:r>
    </w:p>
    <w:p w:rsidR="00443E1F" w:rsidRDefault="00443E1F">
      <w:pPr>
        <w:spacing w:after="4" w:line="271" w:lineRule="auto"/>
        <w:ind w:left="10" w:right="5980" w:hanging="10"/>
        <w:jc w:val="both"/>
      </w:pPr>
      <w:r>
        <w:t xml:space="preserve"> 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200/40 грамм нетто блюда:</w:t>
      </w:r>
    </w:p>
    <w:tbl>
      <w:tblPr>
        <w:tblW w:w="9347" w:type="dxa"/>
        <w:tblInd w:w="7" w:type="dxa"/>
        <w:tblCellMar>
          <w:left w:w="105" w:type="dxa"/>
          <w:right w:w="143" w:type="dxa"/>
        </w:tblCellMar>
        <w:tblLook w:val="00A0"/>
      </w:tblPr>
      <w:tblGrid>
        <w:gridCol w:w="544"/>
        <w:gridCol w:w="3917"/>
        <w:gridCol w:w="2446"/>
        <w:gridCol w:w="2440"/>
      </w:tblGrid>
      <w:tr w:rsidR="00443E1F" w:rsidTr="00CB4854">
        <w:trPr>
          <w:trHeight w:val="399"/>
        </w:trPr>
        <w:tc>
          <w:tcPr>
            <w:tcW w:w="543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7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446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440" w:type="dxa"/>
            <w:tcBorders>
              <w:top w:val="single" w:sz="4" w:space="0" w:color="735DF9"/>
              <w:left w:val="single" w:sz="2" w:space="0" w:color="735DF9"/>
              <w:bottom w:val="nil"/>
              <w:right w:val="single" w:sz="2" w:space="0" w:color="735DF9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3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Яйцо 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"/>
            </w:pPr>
            <w:r>
              <w:t xml:space="preserve">1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3"/>
            </w:pPr>
            <w:r>
              <w:t xml:space="preserve">1 </w:t>
            </w:r>
          </w:p>
        </w:tc>
      </w:tr>
    </w:tbl>
    <w:p w:rsidR="00443E1F" w:rsidRDefault="00443E1F">
      <w:pPr>
        <w:tabs>
          <w:tab w:val="center" w:pos="927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Мука </w:t>
      </w:r>
      <w:r>
        <w:tab/>
        <w:t xml:space="preserve">5 </w:t>
      </w:r>
      <w:r>
        <w:tab/>
        <w:t xml:space="preserve">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60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3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Морковь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28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8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Растительное масло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1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Pr="00CB4854" w:rsidRDefault="00443E1F" w:rsidP="00CB4854">
            <w:pPr>
              <w:spacing w:after="0" w:line="240" w:lineRule="auto"/>
              <w:ind w:left="104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Соль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>0,8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250/60 грамм нетто блюда:</w:t>
      </w:r>
    </w:p>
    <w:tbl>
      <w:tblPr>
        <w:tblW w:w="9349" w:type="dxa"/>
        <w:tblInd w:w="7" w:type="dxa"/>
        <w:tblCellMar>
          <w:left w:w="0" w:type="dxa"/>
          <w:right w:w="147" w:type="dxa"/>
        </w:tblCellMar>
        <w:tblLook w:val="00A0"/>
      </w:tblPr>
      <w:tblGrid>
        <w:gridCol w:w="546"/>
        <w:gridCol w:w="3918"/>
        <w:gridCol w:w="2551"/>
        <w:gridCol w:w="2334"/>
      </w:tblGrid>
      <w:tr w:rsidR="00443E1F" w:rsidTr="00CB4854">
        <w:trPr>
          <w:trHeight w:val="400"/>
        </w:trPr>
        <w:tc>
          <w:tcPr>
            <w:tcW w:w="547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5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5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Яйцо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2"/>
            </w:pPr>
            <w:r>
              <w:t xml:space="preserve">2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 </w:t>
            </w:r>
          </w:p>
        </w:tc>
      </w:tr>
    </w:tbl>
    <w:p w:rsidR="00443E1F" w:rsidRDefault="00443E1F">
      <w:pPr>
        <w:tabs>
          <w:tab w:val="center" w:pos="927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2 </w:t>
      </w:r>
      <w:r>
        <w:rPr>
          <w:b/>
        </w:rPr>
        <w:tab/>
      </w:r>
      <w:r>
        <w:t xml:space="preserve">Мука </w:t>
      </w:r>
      <w:r>
        <w:tab/>
        <w:t xml:space="preserve">5 </w:t>
      </w:r>
      <w:r>
        <w:tab/>
        <w:t xml:space="preserve">5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Масло сливочное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  <w:tr w:rsidR="00443E1F" w:rsidTr="00CB4854">
        <w:trPr>
          <w:trHeight w:val="288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Капуста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70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</w:pPr>
            <w:r>
              <w:t xml:space="preserve">50 </w:t>
            </w:r>
          </w:p>
        </w:tc>
      </w:tr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Лук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 </w:t>
            </w:r>
          </w:p>
        </w:tc>
      </w:tr>
    </w:tbl>
    <w:p w:rsidR="00443E1F" w:rsidRDefault="00443E1F">
      <w:pPr>
        <w:tabs>
          <w:tab w:val="center" w:pos="1120"/>
          <w:tab w:val="center" w:pos="4697"/>
          <w:tab w:val="center" w:pos="7146"/>
        </w:tabs>
        <w:spacing w:after="4" w:line="271" w:lineRule="auto"/>
      </w:pPr>
      <w:r>
        <w:rPr>
          <w:b/>
        </w:rPr>
        <w:t xml:space="preserve">6 </w:t>
      </w:r>
      <w:r>
        <w:rPr>
          <w:b/>
        </w:rPr>
        <w:tab/>
      </w:r>
      <w:r>
        <w:t xml:space="preserve">Морковь </w:t>
      </w:r>
      <w:r>
        <w:tab/>
        <w:t xml:space="preserve">15 </w:t>
      </w:r>
      <w:r>
        <w:tab/>
        <w:t xml:space="preserve">10 </w:t>
      </w:r>
    </w:p>
    <w:tbl>
      <w:tblPr>
        <w:tblW w:w="9347" w:type="dxa"/>
        <w:tblInd w:w="8" w:type="dxa"/>
        <w:tblCellMar>
          <w:left w:w="0" w:type="dxa"/>
          <w:right w:w="115" w:type="dxa"/>
        </w:tblCellMar>
        <w:tblLook w:val="00A0"/>
      </w:tblPr>
      <w:tblGrid>
        <w:gridCol w:w="647"/>
        <w:gridCol w:w="3918"/>
        <w:gridCol w:w="2449"/>
        <w:gridCol w:w="2333"/>
      </w:tblGrid>
      <w:tr w:rsidR="00443E1F" w:rsidTr="00CB4854">
        <w:trPr>
          <w:trHeight w:val="29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4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Молоко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40 </w:t>
            </w:r>
          </w:p>
        </w:tc>
      </w:tr>
    </w:tbl>
    <w:p w:rsidR="00443E1F" w:rsidRDefault="00443E1F">
      <w:pPr>
        <w:tabs>
          <w:tab w:val="center" w:pos="1732"/>
          <w:tab w:val="center" w:pos="4635"/>
          <w:tab w:val="center" w:pos="7084"/>
        </w:tabs>
        <w:spacing w:after="4" w:line="271" w:lineRule="auto"/>
      </w:pPr>
      <w:r>
        <w:rPr>
          <w:b/>
        </w:rPr>
        <w:t xml:space="preserve">8 </w:t>
      </w:r>
      <w:r>
        <w:rPr>
          <w:b/>
        </w:rPr>
        <w:tab/>
      </w:r>
      <w:r>
        <w:t xml:space="preserve">Растительное масло </w:t>
      </w:r>
      <w:r>
        <w:tab/>
        <w:t xml:space="preserve">1 </w:t>
      </w:r>
      <w:r>
        <w:tab/>
        <w:t xml:space="preserve">1 </w:t>
      </w:r>
    </w:p>
    <w:p w:rsidR="00443E1F" w:rsidRDefault="00443E1F">
      <w:pPr>
        <w:spacing w:after="22"/>
      </w:pPr>
      <w:r>
        <w:t>9            Соль                                                                     2                                                2</w:t>
      </w: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257" w:type="dxa"/>
        </w:tblCellMar>
        <w:tblLook w:val="00A0"/>
      </w:tblPr>
      <w:tblGrid>
        <w:gridCol w:w="660"/>
        <w:gridCol w:w="3998"/>
        <w:gridCol w:w="3279"/>
        <w:gridCol w:w="1418"/>
      </w:tblGrid>
      <w:tr w:rsidR="00443E1F" w:rsidTr="00CB4854">
        <w:trPr>
          <w:trHeight w:val="58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Наименование показателя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788" w:right="374" w:hanging="788"/>
              <w:jc w:val="both"/>
            </w:pPr>
            <w:r w:rsidRPr="00CB4854">
              <w:rPr>
                <w:b/>
                <w:color w:val="FFFFFF"/>
              </w:rPr>
              <w:t xml:space="preserve">Содержание питательных веществ  на 100 грамм блюда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1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Белки,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11,1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2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Жиры,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13"/>
            </w:pPr>
            <w:r>
              <w:t xml:space="preserve">9,2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3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Углеводы, 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0,56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4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Калорийность, ккал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672"/>
            </w:pPr>
            <w:r>
              <w:t xml:space="preserve">126 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5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B2,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652"/>
            </w:pPr>
            <w:r>
              <w:t xml:space="preserve">0,36 </w:t>
            </w:r>
          </w:p>
        </w:tc>
      </w:tr>
      <w:tr w:rsidR="00443E1F" w:rsidTr="00CB4854">
        <w:trPr>
          <w:trHeight w:val="28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6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C,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829"/>
            </w:pPr>
            <w:r>
              <w:t>0</w:t>
            </w:r>
          </w:p>
        </w:tc>
      </w:tr>
      <w:tr w:rsidR="00443E1F" w:rsidTr="00CB4854">
        <w:trPr>
          <w:trHeight w:val="29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7 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Ca,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737"/>
            </w:pPr>
            <w:r>
              <w:t xml:space="preserve">44 </w:t>
            </w:r>
          </w:p>
        </w:tc>
      </w:tr>
      <w:tr w:rsidR="00443E1F" w:rsidTr="00CB4854">
        <w:trPr>
          <w:trHeight w:val="4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  <w:ind w:left="108"/>
            </w:pPr>
            <w:r w:rsidRPr="00CB4854">
              <w:rPr>
                <w:b/>
              </w:rPr>
              <w:t xml:space="preserve">8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  <w:r>
              <w:t xml:space="preserve">Fe, мг </w:t>
            </w:r>
          </w:p>
        </w:tc>
        <w:tc>
          <w:tcPr>
            <w:tcW w:w="46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796"/>
            </w:pPr>
            <w:r>
              <w:t xml:space="preserve">2 </w:t>
            </w:r>
          </w:p>
        </w:tc>
      </w:tr>
      <w:tr w:rsidR="00443E1F" w:rsidTr="00CB4854">
        <w:trPr>
          <w:trHeight w:val="472"/>
        </w:trPr>
        <w:tc>
          <w:tcPr>
            <w:tcW w:w="93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6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right" w:pos="7679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92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812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>240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310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11" w:line="270" w:lineRule="auto"/>
        <w:ind w:left="-5" w:right="17" w:hanging="10"/>
      </w:pPr>
      <w:r>
        <w:t>В яйца добавляют соль, молоко, муку и хорошо взбивают до однородной массы. Выливают на хорошо разогретый лист, смазанный маслом, и поджаривают до образования золотистой корочки.  Кочан капусты очистить от верхних загрязненных листьев, вымыть в проточной воде, обдать холодной кипяченной водой и мелко нашинковать или натереть на крупной терке. Морковь помыть, нашинковать на терке, добавить мелко нарезанный лук. Посолить, залить кипящим растительным маслом.</w:t>
      </w:r>
    </w:p>
    <w:p w:rsidR="00443E1F" w:rsidRDefault="00443E1F">
      <w:pPr>
        <w:spacing w:after="23"/>
      </w:pPr>
    </w:p>
    <w:p w:rsidR="00443E1F" w:rsidRDefault="00443E1F">
      <w:pPr>
        <w:spacing w:after="241" w:line="269" w:lineRule="auto"/>
        <w:ind w:left="-5" w:hanging="10"/>
      </w:pPr>
      <w:r>
        <w:rPr>
          <w:b/>
        </w:rPr>
        <w:t xml:space="preserve">Органолептические показатели качества:  </w:t>
      </w:r>
    </w:p>
    <w:p w:rsidR="00443E1F" w:rsidRDefault="00443E1F">
      <w:pPr>
        <w:tabs>
          <w:tab w:val="center" w:pos="1612"/>
          <w:tab w:val="center" w:pos="4584"/>
        </w:tabs>
        <w:spacing w:after="629" w:line="271" w:lineRule="auto"/>
      </w:pPr>
      <w:r>
        <w:rPr>
          <w:noProof/>
        </w:rPr>
        <w:pict>
          <v:group id="Group 337506" o:spid="_x0000_s1412" style="position:absolute;margin-left:5.4pt;margin-top:-7pt;width:31.15pt;height:65.8pt;z-index:251716096" coordsize="3957,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">
            <v:rect id="Rectangle 37741" o:spid="_x0000_s1413" style="position:absolute;left:3609;top:2159;width:462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gP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7765" o:spid="_x0000_s1414" type="#_x0000_t75" style="position:absolute;width:3632;height:3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">
              <v:imagedata r:id="rId41" o:title=""/>
            </v:shape>
            <v:shape id="Picture 37767" o:spid="_x0000_s1415" type="#_x0000_t75" style="position:absolute;top:4572;width:3784;height:3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">
              <v:imagedata r:id="rId20" o:title=""/>
            </v:shape>
            <w10:wrap type="square"/>
          </v:group>
        </w:pict>
      </w:r>
      <w:r>
        <w:tab/>
      </w:r>
      <w:r>
        <w:rPr>
          <w:b/>
        </w:rPr>
        <w:t xml:space="preserve">Вкус и запах: </w:t>
      </w:r>
      <w:r>
        <w:rPr>
          <w:b/>
        </w:rPr>
        <w:tab/>
      </w:r>
      <w:r>
        <w:t xml:space="preserve">Вкус и запах свойственные набору </w:t>
      </w:r>
    </w:p>
    <w:p w:rsidR="00443E1F" w:rsidRDefault="00443E1F">
      <w:pPr>
        <w:tabs>
          <w:tab w:val="center" w:pos="1566"/>
          <w:tab w:val="center" w:pos="5131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не более 2-х часов с момента приготовления. </w:t>
      </w:r>
    </w:p>
    <w:p w:rsidR="00443E1F" w:rsidRDefault="00443E1F">
      <w:pPr>
        <w:spacing w:after="0"/>
        <w:ind w:left="708"/>
      </w:pPr>
    </w:p>
    <w:p w:rsidR="00443E1F" w:rsidRDefault="00443E1F">
      <w:pPr>
        <w:spacing w:after="26"/>
      </w:pPr>
    </w:p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56"/>
      </w:pPr>
    </w:p>
    <w:p w:rsidR="00443E1F" w:rsidRDefault="00443E1F">
      <w:pPr>
        <w:spacing w:after="0"/>
      </w:pPr>
      <w:r>
        <w:tab/>
      </w:r>
    </w:p>
    <w:p w:rsidR="00443E1F" w:rsidRDefault="00443E1F">
      <w:pPr>
        <w:spacing w:after="194"/>
        <w:ind w:left="-5" w:hanging="10"/>
      </w:pPr>
      <w:r>
        <w:rPr>
          <w:b/>
          <w:sz w:val="24"/>
        </w:rPr>
        <w:t xml:space="preserve">ТЕХКАРТА № 68 </w:t>
      </w:r>
    </w:p>
    <w:p w:rsidR="00443E1F" w:rsidRDefault="00443E1F">
      <w:pPr>
        <w:pStyle w:val="Heading1"/>
        <w:ind w:left="-5"/>
      </w:pPr>
      <w:r>
        <w:t>ВАФЛЯ</w:t>
      </w:r>
    </w:p>
    <w:p w:rsidR="00443E1F" w:rsidRDefault="00443E1F">
      <w:pPr>
        <w:spacing w:after="4" w:line="271" w:lineRule="auto"/>
        <w:ind w:left="10" w:right="5080" w:hanging="10"/>
        <w:jc w:val="both"/>
        <w:rPr>
          <w:b/>
        </w:rPr>
      </w:pPr>
      <w:r>
        <w:t xml:space="preserve">Вид обработки: </w:t>
      </w:r>
      <w:r>
        <w:rPr>
          <w:b/>
        </w:rPr>
        <w:t>Без обработки</w:t>
      </w:r>
    </w:p>
    <w:p w:rsidR="00443E1F" w:rsidRDefault="00443E1F">
      <w:pPr>
        <w:spacing w:after="4" w:line="271" w:lineRule="auto"/>
        <w:ind w:left="10" w:right="5080" w:hanging="10"/>
        <w:jc w:val="both"/>
      </w:pPr>
      <w:r>
        <w:t xml:space="preserve">Варианты замены блюда:  </w:t>
      </w: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>Рецептура на 8 грамм нетто блюда:</w:t>
      </w:r>
    </w:p>
    <w:tbl>
      <w:tblPr>
        <w:tblW w:w="9350" w:type="dxa"/>
        <w:tblInd w:w="6" w:type="dxa"/>
        <w:tblCellMar>
          <w:left w:w="0" w:type="dxa"/>
          <w:right w:w="147" w:type="dxa"/>
        </w:tblCellMar>
        <w:tblLook w:val="00A0"/>
      </w:tblPr>
      <w:tblGrid>
        <w:gridCol w:w="547"/>
        <w:gridCol w:w="3918"/>
        <w:gridCol w:w="2551"/>
        <w:gridCol w:w="2334"/>
      </w:tblGrid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82"/>
                <w:tab w:val="center" w:pos="4629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Вафля </w:t>
            </w:r>
            <w:r>
              <w:tab/>
              <w:t xml:space="preserve">8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8 </w:t>
            </w:r>
          </w:p>
        </w:tc>
      </w:tr>
      <w:tr w:rsidR="00443E1F" w:rsidTr="00CB4854">
        <w:trPr>
          <w:trHeight w:val="631"/>
        </w:trPr>
        <w:tc>
          <w:tcPr>
            <w:tcW w:w="7016" w:type="dxa"/>
            <w:gridSpan w:val="3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22" w:line="240" w:lineRule="auto"/>
              <w:ind w:left="-6"/>
            </w:pPr>
          </w:p>
          <w:p w:rsidR="00443E1F" w:rsidRDefault="00443E1F" w:rsidP="00CB4854">
            <w:pPr>
              <w:spacing w:after="0" w:line="240" w:lineRule="auto"/>
              <w:ind w:left="-6"/>
            </w:pPr>
            <w:r>
              <w:rPr>
                <w:b/>
              </w:rPr>
              <w:t>Рецептура на 20</w:t>
            </w:r>
            <w:r w:rsidRPr="00CB4854">
              <w:rPr>
                <w:b/>
              </w:rPr>
              <w:t xml:space="preserve"> грамм нетто блюда: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735DF9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01"/>
        </w:trPr>
        <w:tc>
          <w:tcPr>
            <w:tcW w:w="548" w:type="dxa"/>
            <w:tcBorders>
              <w:top w:val="single" w:sz="4" w:space="0" w:color="735DF9"/>
              <w:left w:val="single" w:sz="2" w:space="0" w:color="735DF9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  <w:jc w:val="both"/>
            </w:pPr>
            <w:r w:rsidRPr="00CB4854">
              <w:rPr>
                <w:b/>
                <w:color w:val="FFFFFF"/>
              </w:rPr>
              <w:t xml:space="preserve">№ </w:t>
            </w:r>
          </w:p>
        </w:tc>
        <w:tc>
          <w:tcPr>
            <w:tcW w:w="3918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Продукт (полуфабрикат) </w:t>
            </w:r>
          </w:p>
        </w:tc>
        <w:tc>
          <w:tcPr>
            <w:tcW w:w="2551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2"/>
            </w:pPr>
            <w:r w:rsidRPr="00CB4854">
              <w:rPr>
                <w:b/>
                <w:color w:val="FFFFFF"/>
              </w:rPr>
              <w:t xml:space="preserve">Брутто, гр. </w:t>
            </w:r>
          </w:p>
        </w:tc>
        <w:tc>
          <w:tcPr>
            <w:tcW w:w="2334" w:type="dxa"/>
            <w:tcBorders>
              <w:top w:val="single" w:sz="4" w:space="0" w:color="735DF9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Нетто, гр. </w:t>
            </w:r>
          </w:p>
        </w:tc>
      </w:tr>
      <w:tr w:rsidR="00443E1F" w:rsidTr="00CB4854">
        <w:trPr>
          <w:trHeight w:val="292"/>
        </w:trPr>
        <w:tc>
          <w:tcPr>
            <w:tcW w:w="7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82"/>
                <w:tab w:val="center" w:pos="4691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Вафля </w:t>
            </w:r>
            <w:r>
              <w:tab/>
              <w:t xml:space="preserve">20 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20 </w:t>
            </w:r>
          </w:p>
        </w:tc>
      </w:tr>
    </w:tbl>
    <w:p w:rsidR="00443E1F" w:rsidRDefault="00443E1F">
      <w:pPr>
        <w:spacing w:after="22"/>
      </w:pPr>
    </w:p>
    <w:p w:rsidR="00443E1F" w:rsidRDefault="00443E1F">
      <w:pPr>
        <w:spacing w:after="22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Пищевая ценность, калорийность и химический состав блюда </w:t>
      </w:r>
      <w:r>
        <w:t>(витамины, микроэлементы):</w:t>
      </w:r>
    </w:p>
    <w:tbl>
      <w:tblPr>
        <w:tblW w:w="9355" w:type="dxa"/>
        <w:tblCellMar>
          <w:left w:w="0" w:type="dxa"/>
          <w:right w:w="115" w:type="dxa"/>
        </w:tblCellMar>
        <w:tblLook w:val="00A0"/>
      </w:tblPr>
      <w:tblGrid>
        <w:gridCol w:w="6246"/>
        <w:gridCol w:w="1691"/>
        <w:gridCol w:w="1418"/>
      </w:tblGrid>
      <w:tr w:rsidR="00443E1F" w:rsidTr="00CB4854">
        <w:trPr>
          <w:trHeight w:val="580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35DF9"/>
            <w:vAlign w:val="center"/>
          </w:tcPr>
          <w:p w:rsidR="00443E1F" w:rsidRDefault="00443E1F" w:rsidP="00CB4854">
            <w:pPr>
              <w:tabs>
                <w:tab w:val="center" w:pos="2058"/>
                <w:tab w:val="center" w:pos="6514"/>
                <w:tab w:val="center" w:pos="8427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Наименование показателя </w:t>
            </w:r>
            <w:r w:rsidRPr="00CB4854">
              <w:rPr>
                <w:b/>
                <w:color w:val="FFFFFF"/>
              </w:rPr>
              <w:tab/>
              <w:t xml:space="preserve">Содержание питательных веществ на 100 грамм блюда </w:t>
            </w:r>
            <w:r w:rsidRPr="00CB4854">
              <w:rPr>
                <w:b/>
                <w:color w:val="FFFFFF"/>
              </w:rPr>
              <w:tab/>
            </w: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063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Белки, 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 xml:space="preserve">0,78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065"/>
              </w:tabs>
              <w:spacing w:after="0" w:line="240" w:lineRule="auto"/>
            </w:pPr>
            <w:r w:rsidRPr="00CB4854">
              <w:rPr>
                <w:b/>
              </w:rPr>
              <w:t xml:space="preserve">2 </w:t>
            </w:r>
            <w:r w:rsidRPr="00CB4854">
              <w:rPr>
                <w:b/>
              </w:rPr>
              <w:tab/>
            </w:r>
            <w:r>
              <w:t xml:space="preserve">Жиры, 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>6,12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1265"/>
              </w:tabs>
              <w:spacing w:after="0" w:line="240" w:lineRule="auto"/>
            </w:pPr>
            <w:r w:rsidRPr="00CB4854">
              <w:rPr>
                <w:b/>
              </w:rPr>
              <w:t xml:space="preserve">3 </w:t>
            </w:r>
            <w:r w:rsidRPr="00CB4854">
              <w:rPr>
                <w:b/>
              </w:rPr>
              <w:tab/>
            </w:r>
            <w:r>
              <w:t xml:space="preserve">Углеводы, 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  <w:r>
              <w:t xml:space="preserve">12,5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1686"/>
              </w:tabs>
              <w:spacing w:after="0" w:line="240" w:lineRule="auto"/>
            </w:pPr>
            <w:r w:rsidRPr="00CB4854">
              <w:rPr>
                <w:b/>
              </w:rPr>
              <w:t xml:space="preserve">4 </w:t>
            </w:r>
            <w:r w:rsidRPr="00CB4854">
              <w:rPr>
                <w:b/>
              </w:rPr>
              <w:tab/>
            </w:r>
            <w:r>
              <w:t xml:space="preserve">Калорийность, ккал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73631">
            <w:pPr>
              <w:spacing w:after="0" w:line="240" w:lineRule="auto"/>
            </w:pPr>
            <w:r>
              <w:t xml:space="preserve">108,4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70"/>
              </w:tabs>
              <w:spacing w:after="0" w:line="240" w:lineRule="auto"/>
            </w:pPr>
            <w:r w:rsidRPr="00CB4854">
              <w:rPr>
                <w:b/>
              </w:rPr>
              <w:t xml:space="preserve">5 </w:t>
            </w:r>
            <w:r w:rsidRPr="00CB4854">
              <w:rPr>
                <w:b/>
              </w:rPr>
              <w:tab/>
            </w:r>
            <w:r>
              <w:t xml:space="preserve">B2, мг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64"/>
            </w:pPr>
            <w: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92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tabs>
                <w:tab w:val="center" w:pos="907"/>
              </w:tabs>
              <w:spacing w:after="0" w:line="240" w:lineRule="auto"/>
            </w:pPr>
            <w:r w:rsidRPr="00CB4854">
              <w:rPr>
                <w:b/>
              </w:rPr>
              <w:t xml:space="preserve">6 </w:t>
            </w:r>
            <w:r w:rsidRPr="00CB4854">
              <w:rPr>
                <w:b/>
              </w:rPr>
              <w:tab/>
            </w:r>
            <w:r>
              <w:t xml:space="preserve">C, мг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208"/>
            </w:pPr>
            <w:r>
              <w:t xml:space="preserve">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288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tabs>
                <w:tab w:val="center" w:pos="967"/>
              </w:tabs>
              <w:spacing w:after="0" w:line="240" w:lineRule="auto"/>
            </w:pPr>
            <w:r w:rsidRPr="00CB4854">
              <w:rPr>
                <w:b/>
              </w:rPr>
              <w:t xml:space="preserve">7 </w:t>
            </w:r>
            <w:r w:rsidRPr="00CB4854">
              <w:rPr>
                <w:b/>
              </w:rPr>
              <w:tab/>
            </w:r>
            <w:r>
              <w:t xml:space="preserve">Ca, мг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  <w:ind w:left="148"/>
            </w:pPr>
            <w:r>
              <w:t xml:space="preserve">1,60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8ECFE"/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45"/>
        </w:trPr>
        <w:tc>
          <w:tcPr>
            <w:tcW w:w="6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tabs>
                <w:tab w:val="center" w:pos="960"/>
              </w:tabs>
              <w:spacing w:after="2" w:line="240" w:lineRule="auto"/>
            </w:pPr>
            <w:r w:rsidRPr="00CB4854">
              <w:rPr>
                <w:b/>
              </w:rPr>
              <w:t xml:space="preserve">8 </w:t>
            </w:r>
            <w:r w:rsidRPr="00CB4854">
              <w:rPr>
                <w:b/>
              </w:rPr>
              <w:tab/>
            </w:r>
            <w:r>
              <w:t xml:space="preserve">Fe, мг </w:t>
            </w:r>
          </w:p>
          <w:p w:rsidR="00443E1F" w:rsidRDefault="00443E1F" w:rsidP="00CB4854">
            <w:pPr>
              <w:spacing w:after="0" w:line="240" w:lineRule="auto"/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  <w:ind w:left="124"/>
            </w:pPr>
            <w:r>
              <w:t xml:space="preserve">0,12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43E1F" w:rsidRDefault="00443E1F" w:rsidP="00CB4854">
            <w:pPr>
              <w:spacing w:after="0" w:line="240" w:lineRule="auto"/>
            </w:pPr>
          </w:p>
        </w:tc>
      </w:tr>
      <w:tr w:rsidR="00443E1F" w:rsidTr="00CB4854">
        <w:trPr>
          <w:trHeight w:val="476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E1F" w:rsidRDefault="00443E1F" w:rsidP="00CB4854">
            <w:pPr>
              <w:spacing w:after="0" w:line="240" w:lineRule="auto"/>
            </w:pPr>
            <w:r w:rsidRPr="00CB4854">
              <w:rPr>
                <w:b/>
              </w:rPr>
              <w:t xml:space="preserve">Рекомендуемый выход блюда для кормления детей за 1 прием пищи </w:t>
            </w:r>
            <w:r>
              <w:t>(грамм):</w:t>
            </w:r>
          </w:p>
        </w:tc>
      </w:tr>
      <w:tr w:rsidR="00443E1F" w:rsidTr="00CB4854">
        <w:trPr>
          <w:trHeight w:val="397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tabs>
                <w:tab w:val="center" w:pos="2885"/>
                <w:tab w:val="center" w:pos="7061"/>
              </w:tabs>
              <w:spacing w:after="0" w:line="240" w:lineRule="auto"/>
            </w:pPr>
            <w:r w:rsidRPr="00CB4854">
              <w:rPr>
                <w:b/>
                <w:color w:val="FFFFFF"/>
              </w:rPr>
              <w:t xml:space="preserve">№ </w:t>
            </w:r>
            <w:r w:rsidRPr="00CB4854">
              <w:rPr>
                <w:b/>
                <w:color w:val="FFFFFF"/>
              </w:rPr>
              <w:tab/>
              <w:t xml:space="preserve">Количество часов содержания детей в ДО </w:t>
            </w:r>
            <w:r w:rsidRPr="00CB4854">
              <w:rPr>
                <w:b/>
                <w:color w:val="FFFFFF"/>
              </w:rPr>
              <w:tab/>
              <w:t xml:space="preserve">2-3 года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735DF9"/>
          </w:tcPr>
          <w:p w:rsidR="00443E1F" w:rsidRDefault="00443E1F" w:rsidP="00CB4854">
            <w:pPr>
              <w:spacing w:after="0" w:line="240" w:lineRule="auto"/>
              <w:ind w:left="106"/>
            </w:pPr>
            <w:r w:rsidRPr="00CB4854">
              <w:rPr>
                <w:b/>
                <w:color w:val="FFFFFF"/>
              </w:rPr>
              <w:t xml:space="preserve">3-6 лет </w:t>
            </w:r>
          </w:p>
        </w:tc>
      </w:tr>
      <w:tr w:rsidR="00443E1F" w:rsidTr="00CB4854">
        <w:trPr>
          <w:trHeight w:val="288"/>
        </w:trPr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tabs>
                <w:tab w:val="center" w:pos="1198"/>
                <w:tab w:val="center" w:pos="6750"/>
              </w:tabs>
              <w:spacing w:after="0" w:line="240" w:lineRule="auto"/>
            </w:pPr>
            <w:r w:rsidRPr="00CB4854">
              <w:rPr>
                <w:b/>
              </w:rPr>
              <w:t xml:space="preserve">1 </w:t>
            </w:r>
            <w:r w:rsidRPr="00CB4854">
              <w:rPr>
                <w:b/>
              </w:rPr>
              <w:tab/>
            </w:r>
            <w:r>
              <w:t xml:space="preserve">10,5 часов </w:t>
            </w:r>
            <w:r>
              <w:tab/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43E1F" w:rsidRDefault="00443E1F" w:rsidP="00CB4854">
            <w:pPr>
              <w:spacing w:after="0" w:line="240" w:lineRule="auto"/>
              <w:ind w:left="106"/>
            </w:pPr>
            <w:r>
              <w:t xml:space="preserve">20 </w:t>
            </w:r>
          </w:p>
        </w:tc>
      </w:tr>
    </w:tbl>
    <w:p w:rsidR="00443E1F" w:rsidRDefault="00443E1F">
      <w:pPr>
        <w:spacing w:after="26"/>
      </w:pPr>
    </w:p>
    <w:p w:rsidR="00443E1F" w:rsidRDefault="00443E1F">
      <w:pPr>
        <w:spacing w:after="3" w:line="269" w:lineRule="auto"/>
        <w:ind w:left="-5" w:hanging="10"/>
      </w:pPr>
      <w:r>
        <w:rPr>
          <w:b/>
        </w:rPr>
        <w:t xml:space="preserve">Технология приготовления блюда: </w:t>
      </w:r>
    </w:p>
    <w:p w:rsidR="00443E1F" w:rsidRDefault="00443E1F">
      <w:pPr>
        <w:spacing w:after="4" w:line="271" w:lineRule="auto"/>
        <w:ind w:left="10" w:hanging="10"/>
        <w:jc w:val="both"/>
      </w:pPr>
      <w:r>
        <w:t>Готовый продукт промышленного производства.</w:t>
      </w:r>
    </w:p>
    <w:p w:rsidR="00443E1F" w:rsidRDefault="00443E1F">
      <w:pPr>
        <w:spacing w:after="22"/>
      </w:pPr>
    </w:p>
    <w:p w:rsidR="00443E1F" w:rsidRDefault="00443E1F">
      <w:pPr>
        <w:spacing w:after="680" w:line="269" w:lineRule="auto"/>
        <w:ind w:left="910" w:right="2142" w:hanging="925"/>
      </w:pPr>
      <w:r>
        <w:rPr>
          <w:noProof/>
        </w:rPr>
        <w:pict>
          <v:group id="Group 346348" o:spid="_x0000_s1416" style="position:absolute;left:0;text-align:left;margin-left:5.4pt;margin-top:20.6pt;width:29.8pt;height:65.2pt;z-index:251717120" coordsize="3784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">
            <v:rect id="Rectangle 38075" o:spid="_x0000_s1417" style="position:absolute;left:3432;top:1984;width:463;height:2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" filled="f" stroked="f">
              <v:textbox inset="0,0,0,0">
                <w:txbxContent>
                  <w:p w:rsidR="00443E1F" w:rsidRDefault="00443E1F"/>
                </w:txbxContent>
              </v:textbox>
            </v:rect>
            <v:shape id="Picture 38094" o:spid="_x0000_s1418" type="#_x0000_t75" style="position:absolute;width:34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">
              <v:imagedata r:id="rId19" o:title=""/>
            </v:shape>
            <v:shape id="Picture 38096" o:spid="_x0000_s1419" type="#_x0000_t75" style="position:absolute;top:4495;width:3784;height:3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">
              <v:imagedata r:id="rId20" o:title=""/>
            </v:shape>
            <w10:wrap type="square"/>
          </v:group>
        </w:pict>
      </w:r>
      <w:r>
        <w:rPr>
          <w:b/>
        </w:rPr>
        <w:t xml:space="preserve">Органолептические показатели качества:  Температура подачи: </w:t>
      </w:r>
      <w:r>
        <w:rPr>
          <w:b/>
        </w:rPr>
        <w:tab/>
      </w:r>
      <w:r>
        <w:t xml:space="preserve">в соответствии с указаниями на упаковке. </w:t>
      </w:r>
    </w:p>
    <w:p w:rsidR="00443E1F" w:rsidRDefault="00443E1F">
      <w:pPr>
        <w:tabs>
          <w:tab w:val="center" w:pos="1566"/>
          <w:tab w:val="center" w:pos="4990"/>
        </w:tabs>
        <w:spacing w:after="4" w:line="271" w:lineRule="auto"/>
      </w:pPr>
      <w:r>
        <w:tab/>
      </w:r>
      <w:r>
        <w:rPr>
          <w:b/>
          <w:sz w:val="34"/>
          <w:vertAlign w:val="superscript"/>
        </w:rPr>
        <w:t xml:space="preserve">Срок </w:t>
      </w:r>
      <w:r>
        <w:rPr>
          <w:b/>
        </w:rPr>
        <w:t xml:space="preserve">реализации:  </w:t>
      </w:r>
      <w:r>
        <w:rPr>
          <w:b/>
        </w:rPr>
        <w:tab/>
      </w:r>
      <w:r>
        <w:t xml:space="preserve">в соответствии с указаниями на упаковке. </w:t>
      </w:r>
    </w:p>
    <w:p w:rsidR="00443E1F" w:rsidRDefault="00443E1F">
      <w:pPr>
        <w:spacing w:after="0"/>
        <w:ind w:left="108"/>
      </w:pPr>
    </w:p>
    <w:p w:rsidR="00443E1F" w:rsidRDefault="00443E1F">
      <w:pPr>
        <w:spacing w:after="0"/>
      </w:pPr>
    </w:p>
    <w:p w:rsidR="00443E1F" w:rsidRDefault="00443E1F">
      <w:pPr>
        <w:spacing w:after="0"/>
      </w:pPr>
    </w:p>
    <w:sectPr w:rsidR="00443E1F" w:rsidSect="004E7790">
      <w:headerReference w:type="even" r:id="rId152"/>
      <w:headerReference w:type="default" r:id="rId153"/>
      <w:footerReference w:type="even" r:id="rId154"/>
      <w:footerReference w:type="default" r:id="rId155"/>
      <w:headerReference w:type="first" r:id="rId156"/>
      <w:footerReference w:type="first" r:id="rId157"/>
      <w:pgSz w:w="11908" w:h="16836"/>
      <w:pgMar w:top="0" w:right="846" w:bottom="1284" w:left="1701" w:header="720" w:footer="70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E1F" w:rsidRDefault="00443E1F">
      <w:pPr>
        <w:spacing w:after="0" w:line="240" w:lineRule="auto"/>
      </w:pPr>
      <w:r>
        <w:separator/>
      </w:r>
    </w:p>
  </w:endnote>
  <w:endnote w:type="continuationSeparator" w:id="1">
    <w:p w:rsidR="00443E1F" w:rsidRDefault="00443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-10"/>
      <w:jc w:val="right"/>
    </w:pPr>
    <w:fldSimple w:instr=" PAGE   \* MERGEFORMAT ">
      <w:r w:rsidRPr="00792EE5">
        <w:rPr>
          <w:b/>
          <w:noProof/>
          <w:color w:val="2B3EF5"/>
        </w:rPr>
        <w:t>2</w:t>
      </w:r>
    </w:fldSimple>
  </w:p>
  <w:p w:rsidR="00443E1F" w:rsidRDefault="00443E1F">
    <w:pPr>
      <w:spacing w:after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-10"/>
      <w:jc w:val="right"/>
    </w:pPr>
    <w:fldSimple w:instr=" PAGE   \* MERGEFORMAT ">
      <w:r w:rsidRPr="00792EE5">
        <w:rPr>
          <w:b/>
          <w:noProof/>
          <w:color w:val="2B3EF5"/>
        </w:rPr>
        <w:t>3</w:t>
      </w:r>
    </w:fldSimple>
  </w:p>
  <w:p w:rsidR="00443E1F" w:rsidRDefault="00443E1F">
    <w:pPr>
      <w:spacing w:after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-10"/>
      <w:jc w:val="right"/>
    </w:pPr>
    <w:fldSimple w:instr=" PAGE   \* MERGEFORMAT ">
      <w:r w:rsidRPr="00792EE5">
        <w:rPr>
          <w:b/>
          <w:noProof/>
          <w:color w:val="2B3EF5"/>
        </w:rPr>
        <w:t>1</w:t>
      </w:r>
    </w:fldSimple>
  </w:p>
  <w:p w:rsidR="00443E1F" w:rsidRDefault="00443E1F">
    <w:pPr>
      <w:spacing w:after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17"/>
      <w:jc w:val="right"/>
    </w:pPr>
    <w:r>
      <w:rPr>
        <w:noProof/>
      </w:rPr>
      <w:pict>
        <v:group id="Group 347604" o:spid="_x0000_s2059" style="position:absolute;left:0;text-align:left;margin-left:169.45pt;margin-top:747.4pt;width:215.1pt;height:14.6pt;z-index:251661824;mso-position-horizontal-relative:page;mso-position-vertical-relative:page" coordsize="27315,1854">
          <v:shape id="Shape 368174" o:spid="_x0000_s2060" style="position:absolute;width:27315;height:1854" coordsize="2731516,185420" path="m,l2731516,r,185420l,185420,,e" fillcolor="#e8ecfe" stroked="f" strokeweight="0">
            <v:stroke opacity="0" miterlimit="10" joinstyle="miter"/>
          </v:shape>
          <w10:wrap type="square" anchorx="page" anchory="page"/>
        </v:group>
      </w:pict>
    </w:r>
    <w:fldSimple w:instr=" PAGE   \* MERGEFORMAT ">
      <w:r w:rsidRPr="009D71FB">
        <w:rPr>
          <w:b/>
          <w:noProof/>
          <w:color w:val="2B3EF5"/>
        </w:rPr>
        <w:t>6</w:t>
      </w:r>
    </w:fldSimple>
  </w:p>
  <w:p w:rsidR="00443E1F" w:rsidRDefault="00443E1F">
    <w:pPr>
      <w:spacing w:after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17"/>
      <w:jc w:val="right"/>
    </w:pPr>
    <w:fldSimple w:instr=" PAGE   \* MERGEFORMAT ">
      <w:r w:rsidRPr="009D71FB">
        <w:rPr>
          <w:b/>
          <w:noProof/>
          <w:color w:val="2B3EF5"/>
        </w:rPr>
        <w:t>7</w:t>
      </w:r>
    </w:fldSimple>
  </w:p>
  <w:p w:rsidR="00443E1F" w:rsidRDefault="00443E1F">
    <w:pPr>
      <w:spacing w:after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17"/>
      <w:jc w:val="right"/>
    </w:pPr>
    <w:r>
      <w:rPr>
        <w:noProof/>
      </w:rPr>
      <w:pict>
        <v:group id="Group 347576" o:spid="_x0000_s2063" style="position:absolute;left:0;text-align:left;margin-left:169.45pt;margin-top:747.4pt;width:215.1pt;height:14.6pt;z-index:251662848;mso-position-horizontal-relative:page;mso-position-vertical-relative:page" coordsize="27315,1854">
          <v:shape id="Shape 368172" o:spid="_x0000_s2064" style="position:absolute;width:27315;height:1854" coordsize="2731516,185420" path="m,l2731516,r,185420l,185420,,e" fillcolor="#e8ecfe" stroked="f" strokeweight="0">
            <v:stroke opacity="0" miterlimit="10" joinstyle="miter"/>
          </v:shape>
          <w10:wrap type="square" anchorx="page" anchory="page"/>
        </v:group>
      </w:pict>
    </w:r>
    <w:fldSimple w:instr=" PAGE   \* MERGEFORMAT ">
      <w:r w:rsidRPr="009D71FB">
        <w:rPr>
          <w:b/>
          <w:noProof/>
          <w:color w:val="2B3EF5"/>
        </w:rPr>
        <w:t>5</w:t>
      </w:r>
    </w:fldSimple>
  </w:p>
  <w:p w:rsidR="00443E1F" w:rsidRDefault="00443E1F">
    <w:pPr>
      <w:spacing w:after="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4"/>
      <w:jc w:val="right"/>
    </w:pPr>
    <w:fldSimple w:instr=" PAGE   \* MERGEFORMAT ">
      <w:r w:rsidRPr="000E39B6">
        <w:rPr>
          <w:b/>
          <w:noProof/>
          <w:color w:val="2B3EF5"/>
        </w:rPr>
        <w:t>18</w:t>
      </w:r>
    </w:fldSimple>
  </w:p>
  <w:p w:rsidR="00443E1F" w:rsidRDefault="00443E1F">
    <w:pPr>
      <w:spacing w:after="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4"/>
      <w:jc w:val="right"/>
    </w:pPr>
    <w:fldSimple w:instr=" PAGE   \* MERGEFORMAT ">
      <w:r w:rsidRPr="000E39B6">
        <w:rPr>
          <w:b/>
          <w:noProof/>
          <w:color w:val="2B3EF5"/>
        </w:rPr>
        <w:t>17</w:t>
      </w:r>
    </w:fldSimple>
  </w:p>
  <w:p w:rsidR="00443E1F" w:rsidRDefault="00443E1F">
    <w:pPr>
      <w:spacing w:after="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pPr>
      <w:spacing w:after="2"/>
      <w:ind w:right="4"/>
      <w:jc w:val="right"/>
    </w:pPr>
    <w:fldSimple w:instr=" PAGE   \* MERGEFORMAT ">
      <w:r w:rsidRPr="000E39B6">
        <w:rPr>
          <w:b/>
          <w:noProof/>
          <w:color w:val="2B3EF5"/>
        </w:rPr>
        <w:t>13</w:t>
      </w:r>
    </w:fldSimple>
  </w:p>
  <w:p w:rsidR="00443E1F" w:rsidRDefault="00443E1F">
    <w:pPr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E1F" w:rsidRDefault="00443E1F">
      <w:pPr>
        <w:spacing w:after="0" w:line="240" w:lineRule="auto"/>
      </w:pPr>
      <w:r>
        <w:separator/>
      </w:r>
    </w:p>
  </w:footnote>
  <w:footnote w:type="continuationSeparator" w:id="1">
    <w:p w:rsidR="00443E1F" w:rsidRDefault="00443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553" o:spid="_x0000_s2049" style="position:absolute;margin-left:.8pt;margin-top:0;width:594.6pt;height:835.05pt;z-index:-251663872;mso-position-horizontal-relative:page;mso-position-vertical-relative:page" coordsize="75514,106051">
          <v:shape id="Picture 347554" o:spid="_x0000_s2050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540" o:spid="_x0000_s2051" style="position:absolute;margin-left:.8pt;margin-top:0;width:594.6pt;height:835.05pt;z-index:-251662848;mso-position-horizontal-relative:page;mso-position-vertical-relative:page" coordsize="75514,106051">
          <v:shape id="Picture 347541" o:spid="_x0000_s2052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527" o:spid="_x0000_s2053" style="position:absolute;margin-left:.8pt;margin-top:0;width:594.6pt;height:835.05pt;z-index:-251661824;mso-position-horizontal-relative:page;mso-position-vertical-relative:page" coordsize="75514,106051">
          <v:shape id="Picture 347528" o:spid="_x0000_s2054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595" o:spid="_x0000_s2055" style="position:absolute;margin-left:.8pt;margin-top:0;width:594.6pt;height:835.05pt;z-index:-251660800;mso-position-horizontal-relative:page;mso-position-vertical-relative:page" coordsize="75514,106051">
          <v:shape id="Picture 347596" o:spid="_x0000_s2056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582" o:spid="_x0000_s2057" style="position:absolute;margin-left:.8pt;margin-top:0;width:594.6pt;height:835.05pt;z-index:-251659776;mso-position-horizontal-relative:page;mso-position-vertical-relative:page" coordsize="75514,106051">
          <v:shape id="Picture 347583" o:spid="_x0000_s2058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567" o:spid="_x0000_s2061" style="position:absolute;margin-left:.8pt;margin-top:0;width:594.6pt;height:835.05pt;z-index:-251658752;mso-position-horizontal-relative:page;mso-position-vertical-relative:page" coordsize="75514,106051">
          <v:shape id="Picture 347568" o:spid="_x0000_s2062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637" o:spid="_x0000_s2065" style="position:absolute;margin-left:.8pt;margin-top:0;width:594.6pt;height:835.05pt;z-index:-251657728;mso-position-horizontal-relative:page;mso-position-vertical-relative:page" coordsize="75514,106051">
          <v:shape id="Picture 347638" o:spid="_x0000_s2066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624" o:spid="_x0000_s2067" style="position:absolute;margin-left:.8pt;margin-top:0;width:594.6pt;height:835.05pt;z-index:-251656704;mso-position-horizontal-relative:page;mso-position-vertical-relative:page" coordsize="75514,106051">
          <v:shape id="Picture 347625" o:spid="_x0000_s2068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443E1F">
    <w:r>
      <w:rPr>
        <w:noProof/>
      </w:rPr>
      <w:pict>
        <v:group id="Group 347611" o:spid="_x0000_s2069" style="position:absolute;margin-left:.8pt;margin-top:0;width:594.6pt;height:835.05pt;z-index:-251655680;mso-position-horizontal-relative:page;mso-position-vertical-relative:page" coordsize="75514,106051">
          <v:shape id="Picture 347612" o:spid="_x0000_s2070" style="position:absolute;left:-40;width:75377;height:106039" coordsize="75514,106051" o:spt="100" adj="0,,0" path="al10800,10800@8@8@4@6,10800,10800,10800,10800@9@7l@30@31@17@18@24@25@15@16@32@33xe" filled="f">
            <v:stroke joinstyle="round"/>
            <v:imagedata r:id="rId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809DF"/>
    <w:multiLevelType w:val="hybridMultilevel"/>
    <w:tmpl w:val="CECA9DD2"/>
    <w:lvl w:ilvl="0" w:tplc="C32E62AC">
      <w:start w:val="1"/>
      <w:numFmt w:val="decimal"/>
      <w:lvlText w:val="%1"/>
      <w:lvlJc w:val="left"/>
      <w:pPr>
        <w:tabs>
          <w:tab w:val="num" w:pos="723"/>
        </w:tabs>
        <w:ind w:left="723" w:hanging="61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  <w:rPr>
        <w:rFonts w:cs="Times New Roman"/>
      </w:rPr>
    </w:lvl>
  </w:abstractNum>
  <w:abstractNum w:abstractNumId="1">
    <w:nsid w:val="774619B3"/>
    <w:multiLevelType w:val="hybridMultilevel"/>
    <w:tmpl w:val="6980E956"/>
    <w:lvl w:ilvl="0" w:tplc="1D0EF6DE">
      <w:start w:val="8"/>
      <w:numFmt w:val="decimal"/>
      <w:lvlText w:val="%1"/>
      <w:lvlJc w:val="left"/>
      <w:pPr>
        <w:tabs>
          <w:tab w:val="num" w:pos="639"/>
        </w:tabs>
        <w:ind w:left="639" w:hanging="64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94"/>
        </w:tabs>
        <w:ind w:left="17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14"/>
        </w:tabs>
        <w:ind w:left="25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34"/>
        </w:tabs>
        <w:ind w:left="32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54"/>
        </w:tabs>
        <w:ind w:left="39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74"/>
        </w:tabs>
        <w:ind w:left="46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94"/>
        </w:tabs>
        <w:ind w:left="53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14"/>
        </w:tabs>
        <w:ind w:left="6114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evenAndOddHeaders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262F"/>
    <w:rsid w:val="00010804"/>
    <w:rsid w:val="000256BA"/>
    <w:rsid w:val="000733B7"/>
    <w:rsid w:val="00097548"/>
    <w:rsid w:val="000A498C"/>
    <w:rsid w:val="000B5DD8"/>
    <w:rsid w:val="000E39B6"/>
    <w:rsid w:val="00100032"/>
    <w:rsid w:val="001118C7"/>
    <w:rsid w:val="001338B1"/>
    <w:rsid w:val="00140DE2"/>
    <w:rsid w:val="00141130"/>
    <w:rsid w:val="00143978"/>
    <w:rsid w:val="0014474F"/>
    <w:rsid w:val="001549CB"/>
    <w:rsid w:val="001A247C"/>
    <w:rsid w:val="001C23B9"/>
    <w:rsid w:val="00226DC0"/>
    <w:rsid w:val="00227068"/>
    <w:rsid w:val="00282A6C"/>
    <w:rsid w:val="00291628"/>
    <w:rsid w:val="002B3608"/>
    <w:rsid w:val="002B77B9"/>
    <w:rsid w:val="00337E96"/>
    <w:rsid w:val="003C3285"/>
    <w:rsid w:val="003C447A"/>
    <w:rsid w:val="003E09E6"/>
    <w:rsid w:val="003E218D"/>
    <w:rsid w:val="003E4156"/>
    <w:rsid w:val="004178B7"/>
    <w:rsid w:val="00422F0C"/>
    <w:rsid w:val="00442DD2"/>
    <w:rsid w:val="00443E1F"/>
    <w:rsid w:val="00491041"/>
    <w:rsid w:val="004C1B9F"/>
    <w:rsid w:val="004E7790"/>
    <w:rsid w:val="004F46EF"/>
    <w:rsid w:val="004F77DE"/>
    <w:rsid w:val="005103DA"/>
    <w:rsid w:val="0052394F"/>
    <w:rsid w:val="00530D02"/>
    <w:rsid w:val="0053543B"/>
    <w:rsid w:val="00537AA6"/>
    <w:rsid w:val="005421C9"/>
    <w:rsid w:val="00565392"/>
    <w:rsid w:val="005A13C0"/>
    <w:rsid w:val="005A45F9"/>
    <w:rsid w:val="005A60C3"/>
    <w:rsid w:val="005B57B5"/>
    <w:rsid w:val="005C4DC4"/>
    <w:rsid w:val="005D7C58"/>
    <w:rsid w:val="005E37F2"/>
    <w:rsid w:val="005E6645"/>
    <w:rsid w:val="005F5D5E"/>
    <w:rsid w:val="006101EA"/>
    <w:rsid w:val="0062262F"/>
    <w:rsid w:val="00636364"/>
    <w:rsid w:val="00646BD9"/>
    <w:rsid w:val="00666771"/>
    <w:rsid w:val="00692034"/>
    <w:rsid w:val="00695CA1"/>
    <w:rsid w:val="00697FF9"/>
    <w:rsid w:val="006A23D4"/>
    <w:rsid w:val="006F620D"/>
    <w:rsid w:val="007268EA"/>
    <w:rsid w:val="00726CCA"/>
    <w:rsid w:val="007371E8"/>
    <w:rsid w:val="00765D35"/>
    <w:rsid w:val="007763C8"/>
    <w:rsid w:val="00792EE5"/>
    <w:rsid w:val="007A4963"/>
    <w:rsid w:val="007B30AF"/>
    <w:rsid w:val="007D418E"/>
    <w:rsid w:val="0081597B"/>
    <w:rsid w:val="008250ED"/>
    <w:rsid w:val="00834F80"/>
    <w:rsid w:val="00862318"/>
    <w:rsid w:val="008629A9"/>
    <w:rsid w:val="00862B75"/>
    <w:rsid w:val="00884C3E"/>
    <w:rsid w:val="0089663F"/>
    <w:rsid w:val="008B3667"/>
    <w:rsid w:val="008D55BD"/>
    <w:rsid w:val="008E478C"/>
    <w:rsid w:val="008F1F12"/>
    <w:rsid w:val="0090231F"/>
    <w:rsid w:val="009078F6"/>
    <w:rsid w:val="009226EE"/>
    <w:rsid w:val="00935636"/>
    <w:rsid w:val="00936FC4"/>
    <w:rsid w:val="009C7B53"/>
    <w:rsid w:val="009D71FB"/>
    <w:rsid w:val="00A163A7"/>
    <w:rsid w:val="00A32F70"/>
    <w:rsid w:val="00A3798C"/>
    <w:rsid w:val="00AB2416"/>
    <w:rsid w:val="00AE3949"/>
    <w:rsid w:val="00B0549E"/>
    <w:rsid w:val="00B61367"/>
    <w:rsid w:val="00B928FF"/>
    <w:rsid w:val="00BA71C0"/>
    <w:rsid w:val="00BC08F0"/>
    <w:rsid w:val="00BC7B50"/>
    <w:rsid w:val="00BE2F11"/>
    <w:rsid w:val="00BE6B72"/>
    <w:rsid w:val="00C01CA2"/>
    <w:rsid w:val="00C14F1F"/>
    <w:rsid w:val="00C34A5B"/>
    <w:rsid w:val="00C5711F"/>
    <w:rsid w:val="00C660B1"/>
    <w:rsid w:val="00C70D62"/>
    <w:rsid w:val="00C73631"/>
    <w:rsid w:val="00C74D47"/>
    <w:rsid w:val="00C83CA1"/>
    <w:rsid w:val="00CA0E37"/>
    <w:rsid w:val="00CB4854"/>
    <w:rsid w:val="00CD0FA3"/>
    <w:rsid w:val="00CD3785"/>
    <w:rsid w:val="00CF4369"/>
    <w:rsid w:val="00CF49CE"/>
    <w:rsid w:val="00CF4E20"/>
    <w:rsid w:val="00D27A5A"/>
    <w:rsid w:val="00D304EB"/>
    <w:rsid w:val="00D34F91"/>
    <w:rsid w:val="00D472C9"/>
    <w:rsid w:val="00D606EE"/>
    <w:rsid w:val="00D8507C"/>
    <w:rsid w:val="00D909F0"/>
    <w:rsid w:val="00DA3B3D"/>
    <w:rsid w:val="00DD3752"/>
    <w:rsid w:val="00DE17EB"/>
    <w:rsid w:val="00E27829"/>
    <w:rsid w:val="00E4081C"/>
    <w:rsid w:val="00E54B1C"/>
    <w:rsid w:val="00E718FD"/>
    <w:rsid w:val="00E9165E"/>
    <w:rsid w:val="00E91B82"/>
    <w:rsid w:val="00EE334F"/>
    <w:rsid w:val="00EF4341"/>
    <w:rsid w:val="00EF6B69"/>
    <w:rsid w:val="00F14B1F"/>
    <w:rsid w:val="00F2290F"/>
    <w:rsid w:val="00F357DF"/>
    <w:rsid w:val="00FA3484"/>
    <w:rsid w:val="00FA522E"/>
    <w:rsid w:val="00FB1ABB"/>
    <w:rsid w:val="00FE4CBD"/>
    <w:rsid w:val="00FE746A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46A"/>
    <w:pPr>
      <w:spacing w:after="160" w:line="259" w:lineRule="auto"/>
    </w:pPr>
    <w:rPr>
      <w:rFonts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E746A"/>
    <w:pPr>
      <w:keepNext/>
      <w:keepLines/>
      <w:spacing w:after="0" w:line="270" w:lineRule="auto"/>
      <w:ind w:left="10" w:hanging="10"/>
      <w:outlineLvl w:val="0"/>
    </w:pPr>
    <w:rPr>
      <w:rFonts w:cs="Times New Roman"/>
      <w:b/>
      <w:color w:val="735DF9"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746A"/>
    <w:pPr>
      <w:keepNext/>
      <w:keepLines/>
      <w:spacing w:after="0"/>
      <w:ind w:left="118" w:hanging="10"/>
      <w:outlineLvl w:val="1"/>
    </w:pPr>
    <w:rPr>
      <w:rFonts w:cs="Times New Roman"/>
      <w:b/>
      <w:color w:val="735DF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746A"/>
    <w:rPr>
      <w:rFonts w:ascii="Calibri" w:hAnsi="Calibri" w:cs="Times New Roman"/>
      <w:b/>
      <w:color w:val="735DF9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E746A"/>
    <w:rPr>
      <w:rFonts w:ascii="Calibri" w:hAnsi="Calibri" w:cs="Times New Roman"/>
      <w:b/>
      <w:color w:val="735DF9"/>
      <w:sz w:val="22"/>
    </w:rPr>
  </w:style>
  <w:style w:type="table" w:customStyle="1" w:styleId="TableGrid">
    <w:name w:val="TableGrid"/>
    <w:uiPriority w:val="99"/>
    <w:rsid w:val="00FE746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rsid w:val="004F46E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D34F91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117" Type="http://schemas.openxmlformats.org/officeDocument/2006/relationships/hyperlink" Target="http://pbprog.ru/databases/foodstuffsdoup2/9/19.php" TargetMode="External"/><Relationship Id="rId21" Type="http://schemas.openxmlformats.org/officeDocument/2006/relationships/header" Target="header4.xml"/><Relationship Id="rId42" Type="http://schemas.openxmlformats.org/officeDocument/2006/relationships/image" Target="media/image11.png"/><Relationship Id="rId47" Type="http://schemas.openxmlformats.org/officeDocument/2006/relationships/hyperlink" Target="http://pbprog.kz/databases/foodstuffsdoup1/10/14.php" TargetMode="External"/><Relationship Id="rId63" Type="http://schemas.openxmlformats.org/officeDocument/2006/relationships/hyperlink" Target="http://pbprog.ru/databases/foodstuffsdoup2/4/17.php" TargetMode="External"/><Relationship Id="rId68" Type="http://schemas.openxmlformats.org/officeDocument/2006/relationships/hyperlink" Target="http://pbprog.ru/databases/foodstuffsdoup2/4/17.php" TargetMode="External"/><Relationship Id="rId84" Type="http://schemas.openxmlformats.org/officeDocument/2006/relationships/hyperlink" Target="http://pbprog.ru/databases/foodstuffsdoup2/9/19.php" TargetMode="External"/><Relationship Id="rId89" Type="http://schemas.openxmlformats.org/officeDocument/2006/relationships/hyperlink" Target="http://pbprog.ru/databases/foodstuffsdoup2/9/19.php" TargetMode="External"/><Relationship Id="rId112" Type="http://schemas.openxmlformats.org/officeDocument/2006/relationships/hyperlink" Target="http://pbprog.ru/databases/foodstuffsdoup2/9/19.php" TargetMode="External"/><Relationship Id="rId133" Type="http://schemas.openxmlformats.org/officeDocument/2006/relationships/hyperlink" Target="http://pbprog.ru/databases/foodstuffsdoup2/9/19.php" TargetMode="External"/><Relationship Id="rId138" Type="http://schemas.openxmlformats.org/officeDocument/2006/relationships/hyperlink" Target="http://pbprog.ru/databases/foodstuffsdoup2/4/17.php" TargetMode="External"/><Relationship Id="rId154" Type="http://schemas.openxmlformats.org/officeDocument/2006/relationships/footer" Target="footer7.xml"/><Relationship Id="rId159" Type="http://schemas.openxmlformats.org/officeDocument/2006/relationships/theme" Target="theme/theme1.xml"/><Relationship Id="rId16" Type="http://schemas.openxmlformats.org/officeDocument/2006/relationships/hyperlink" Target="http://pbprog.ru/databases/foodstuffsdoup2/4/17.php" TargetMode="External"/><Relationship Id="rId107" Type="http://schemas.openxmlformats.org/officeDocument/2006/relationships/hyperlink" Target="http://pbprog.ru/databases/foodstuffsdoup/10/36.php" TargetMode="External"/><Relationship Id="rId11" Type="http://schemas.openxmlformats.org/officeDocument/2006/relationships/footer" Target="footer1.xml"/><Relationship Id="rId32" Type="http://schemas.openxmlformats.org/officeDocument/2006/relationships/hyperlink" Target="http://pbprog.kz/databases/foodstuffsdoup1/7/135.php" TargetMode="External"/><Relationship Id="rId37" Type="http://schemas.openxmlformats.org/officeDocument/2006/relationships/hyperlink" Target="http://pbprog.ru/databases/foodstuffsdoup/10/36.php" TargetMode="External"/><Relationship Id="rId53" Type="http://schemas.openxmlformats.org/officeDocument/2006/relationships/hyperlink" Target="http://pbprog.ru/databases/foodstuffsdoup/12/5.php" TargetMode="External"/><Relationship Id="rId58" Type="http://schemas.openxmlformats.org/officeDocument/2006/relationships/hyperlink" Target="http://pbprog.ru/databases/foodstuffsdoup/12/5.php" TargetMode="External"/><Relationship Id="rId74" Type="http://schemas.openxmlformats.org/officeDocument/2006/relationships/hyperlink" Target="http://pbprog.ru/databases/foodstuffsdoup2/4/17.php" TargetMode="External"/><Relationship Id="rId79" Type="http://schemas.openxmlformats.org/officeDocument/2006/relationships/hyperlink" Target="http://pbprog.ru/databases/foodstuffsdoup/10/36.php" TargetMode="External"/><Relationship Id="rId102" Type="http://schemas.openxmlformats.org/officeDocument/2006/relationships/hyperlink" Target="http://pbprog.ru/databases/foodstuffsdoup/10/36.php" TargetMode="External"/><Relationship Id="rId123" Type="http://schemas.openxmlformats.org/officeDocument/2006/relationships/hyperlink" Target="http://pbprog.ru/databases/foodstuffsdoup2/9/19.php" TargetMode="External"/><Relationship Id="rId128" Type="http://schemas.openxmlformats.org/officeDocument/2006/relationships/hyperlink" Target="http://pbprog.ru/databases/foodstuffsdoup2/4/17.php" TargetMode="External"/><Relationship Id="rId144" Type="http://schemas.openxmlformats.org/officeDocument/2006/relationships/hyperlink" Target="http://pbprog.ru/databases/foodstuffsdoup2/9/19.php" TargetMode="External"/><Relationship Id="rId149" Type="http://schemas.openxmlformats.org/officeDocument/2006/relationships/hyperlink" Target="http://pbprog.ru/databases/foodstuffsdoup2/9/19.php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pbprog.ru/databases/foodstuffsdoup2/4/17.php" TargetMode="External"/><Relationship Id="rId95" Type="http://schemas.openxmlformats.org/officeDocument/2006/relationships/hyperlink" Target="http://pbprog.ru/databases/foodstuffsdoup2/7/9.php" TargetMode="External"/><Relationship Id="rId22" Type="http://schemas.openxmlformats.org/officeDocument/2006/relationships/header" Target="header5.xml"/><Relationship Id="rId27" Type="http://schemas.openxmlformats.org/officeDocument/2006/relationships/hyperlink" Target="http://pbprog.kz/databases/foodstuffsdoup1/7/9.php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://pbprog.kz/databases/foodstuffsdoup1/10/8.php" TargetMode="External"/><Relationship Id="rId64" Type="http://schemas.openxmlformats.org/officeDocument/2006/relationships/hyperlink" Target="http://pbprog.ru/databases/foodstuffsdoup2/9/19.php" TargetMode="External"/><Relationship Id="rId69" Type="http://schemas.openxmlformats.org/officeDocument/2006/relationships/hyperlink" Target="http://pbprog.ru/databases/foodstuffsdoup2/9/19.php" TargetMode="External"/><Relationship Id="rId113" Type="http://schemas.openxmlformats.org/officeDocument/2006/relationships/hyperlink" Target="http://pbprog.ru/databases/foodstuffsdoup2/9/19.php" TargetMode="External"/><Relationship Id="rId118" Type="http://schemas.openxmlformats.org/officeDocument/2006/relationships/hyperlink" Target="http://pbprog.ru/databases/foodstuffsdoup2/9/19.php" TargetMode="External"/><Relationship Id="rId134" Type="http://schemas.openxmlformats.org/officeDocument/2006/relationships/hyperlink" Target="http://pbprog.ru/databases/foodstuffsdoup2/9/19.php" TargetMode="External"/><Relationship Id="rId139" Type="http://schemas.openxmlformats.org/officeDocument/2006/relationships/hyperlink" Target="http://pbprog.ru/databases/foodstuffsdoup2/9/19.php" TargetMode="External"/><Relationship Id="rId80" Type="http://schemas.openxmlformats.org/officeDocument/2006/relationships/hyperlink" Target="http://pbprog.ru/databases/foodstuffsdoup/10/10.php" TargetMode="External"/><Relationship Id="rId85" Type="http://schemas.openxmlformats.org/officeDocument/2006/relationships/hyperlink" Target="http://pbprog.ru/databases/foodstuffsdoup2/9/19.php" TargetMode="External"/><Relationship Id="rId150" Type="http://schemas.openxmlformats.org/officeDocument/2006/relationships/hyperlink" Target="http://pbprog.ru/databases/foodstuffsdoup/12/4.php" TargetMode="External"/><Relationship Id="rId155" Type="http://schemas.openxmlformats.org/officeDocument/2006/relationships/footer" Target="footer8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hyperlink" Target="http://pbprog.ru/databases/foodstuffsdoup/10/10.php" TargetMode="External"/><Relationship Id="rId59" Type="http://schemas.openxmlformats.org/officeDocument/2006/relationships/hyperlink" Target="http://pbprog.ru/databases/foodstuffsdoup/12/4.php" TargetMode="External"/><Relationship Id="rId103" Type="http://schemas.openxmlformats.org/officeDocument/2006/relationships/hyperlink" Target="http://pbprog.ru/databases/foodstuffsdoup/10/36.php" TargetMode="External"/><Relationship Id="rId108" Type="http://schemas.openxmlformats.org/officeDocument/2006/relationships/hyperlink" Target="http://pbprog.ru/databases/foodstuffsdoup2/4/17.php" TargetMode="External"/><Relationship Id="rId124" Type="http://schemas.openxmlformats.org/officeDocument/2006/relationships/hyperlink" Target="http://pbprog.ru/databases/foodstuffsdoup2/4/17.php" TargetMode="External"/><Relationship Id="rId129" Type="http://schemas.openxmlformats.org/officeDocument/2006/relationships/hyperlink" Target="http://pbprog.ru/databases/foodstuffsdoup2/4/17.php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0.png"/><Relationship Id="rId54" Type="http://schemas.openxmlformats.org/officeDocument/2006/relationships/hyperlink" Target="http://pbprog.ru/databases/foodstuffsdoup/12/4.php" TargetMode="External"/><Relationship Id="rId62" Type="http://schemas.openxmlformats.org/officeDocument/2006/relationships/hyperlink" Target="http://pbprog.ru/databases/foodstuffsdoup2/9/19.php" TargetMode="External"/><Relationship Id="rId70" Type="http://schemas.openxmlformats.org/officeDocument/2006/relationships/hyperlink" Target="http://pbprog.ru/databases/foodstuffsdoup2/4/17.php" TargetMode="External"/><Relationship Id="rId75" Type="http://schemas.openxmlformats.org/officeDocument/2006/relationships/hyperlink" Target="http://pbprog.ru/databases/foodstuffsdoup2/9/19.php" TargetMode="External"/><Relationship Id="rId83" Type="http://schemas.openxmlformats.org/officeDocument/2006/relationships/hyperlink" Target="http://pbprog.ru/databases/foodstuffsdoup/10/36.php" TargetMode="External"/><Relationship Id="rId88" Type="http://schemas.openxmlformats.org/officeDocument/2006/relationships/hyperlink" Target="http://pbprog.ru/databases/foodstuffsdoup2/4/17.php" TargetMode="External"/><Relationship Id="rId91" Type="http://schemas.openxmlformats.org/officeDocument/2006/relationships/hyperlink" Target="http://pbprog.ru/databases/foodstuffsdoup2/9/19.php" TargetMode="External"/><Relationship Id="rId96" Type="http://schemas.openxmlformats.org/officeDocument/2006/relationships/hyperlink" Target="http://pbprog.ru/databases/foodstuffsdoup2/10/10.php" TargetMode="External"/><Relationship Id="rId111" Type="http://schemas.openxmlformats.org/officeDocument/2006/relationships/hyperlink" Target="http://pbprog.ru/databases/foodstuffsdoup2/9/19.php" TargetMode="External"/><Relationship Id="rId132" Type="http://schemas.openxmlformats.org/officeDocument/2006/relationships/hyperlink" Target="http://pbprog.ru/databases/foodstuffsdoup2/9/19.php" TargetMode="External"/><Relationship Id="rId140" Type="http://schemas.openxmlformats.org/officeDocument/2006/relationships/hyperlink" Target="http://pbprog.ru/databases/foodstuffsdoup2/4/17.php" TargetMode="External"/><Relationship Id="rId145" Type="http://schemas.openxmlformats.org/officeDocument/2006/relationships/hyperlink" Target="http://pbprog.ru/databases/foodstuffsdoup2/9/19.php" TargetMode="External"/><Relationship Id="rId153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bprog.ru/databases/foodstuffsdoup2/4/17.php" TargetMode="External"/><Relationship Id="rId23" Type="http://schemas.openxmlformats.org/officeDocument/2006/relationships/footer" Target="footer4.xml"/><Relationship Id="rId28" Type="http://schemas.openxmlformats.org/officeDocument/2006/relationships/hyperlink" Target="http://pbprog.kz/databases/foodstuffsdoup1/1/1.php" TargetMode="External"/><Relationship Id="rId36" Type="http://schemas.openxmlformats.org/officeDocument/2006/relationships/hyperlink" Target="http://pbprog.ru/databases/foodstuffsdoup/10/14.php" TargetMode="External"/><Relationship Id="rId49" Type="http://schemas.openxmlformats.org/officeDocument/2006/relationships/hyperlink" Target="http://pbprog.kz/databases/foodstuffsdoup1/12/5.php" TargetMode="External"/><Relationship Id="rId57" Type="http://schemas.openxmlformats.org/officeDocument/2006/relationships/hyperlink" Target="http://pbprog.ru/databases/foodstuffsdoup/12/3.php" TargetMode="External"/><Relationship Id="rId106" Type="http://schemas.openxmlformats.org/officeDocument/2006/relationships/hyperlink" Target="http://pbprog.ru/databases/foodstuffsdoup/10/36.php" TargetMode="External"/><Relationship Id="rId114" Type="http://schemas.openxmlformats.org/officeDocument/2006/relationships/hyperlink" Target="http://pbprog.ru/databases/foodstuffsdoup2/9/19.php" TargetMode="External"/><Relationship Id="rId119" Type="http://schemas.openxmlformats.org/officeDocument/2006/relationships/hyperlink" Target="http://pbprog.ru/databases/foodstuffsdoup2/9/19.php" TargetMode="External"/><Relationship Id="rId127" Type="http://schemas.openxmlformats.org/officeDocument/2006/relationships/hyperlink" Target="http://pbprog.ru/databases/foodstuffsdoup2/4/17.php" TargetMode="External"/><Relationship Id="rId10" Type="http://schemas.openxmlformats.org/officeDocument/2006/relationships/header" Target="header2.xml"/><Relationship Id="rId31" Type="http://schemas.openxmlformats.org/officeDocument/2006/relationships/hyperlink" Target="http://pbprog.kz/databases/foodstuffsdoup1/1/1.php" TargetMode="External"/><Relationship Id="rId44" Type="http://schemas.openxmlformats.org/officeDocument/2006/relationships/hyperlink" Target="http://pbprog.ru/databases/foodstuffsdoup/10/36.php" TargetMode="External"/><Relationship Id="rId52" Type="http://schemas.openxmlformats.org/officeDocument/2006/relationships/hyperlink" Target="http://pbprog.ru/databases/foodstuffsdoup/13/62.php" TargetMode="External"/><Relationship Id="rId60" Type="http://schemas.openxmlformats.org/officeDocument/2006/relationships/hyperlink" Target="http://pbprog.ru/databases/foodstuffsdoup/12/117.php" TargetMode="External"/><Relationship Id="rId65" Type="http://schemas.openxmlformats.org/officeDocument/2006/relationships/hyperlink" Target="http://pbprog.ru/databases/foodstuffsdoup2/4/17.php" TargetMode="External"/><Relationship Id="rId73" Type="http://schemas.openxmlformats.org/officeDocument/2006/relationships/hyperlink" Target="http://pbprog.ru/databases/foodstuffsdoup2/9/19.php" TargetMode="External"/><Relationship Id="rId78" Type="http://schemas.openxmlformats.org/officeDocument/2006/relationships/hyperlink" Target="http://pbprog.ru/databases/foodstuffsdoup/10/14.php" TargetMode="External"/><Relationship Id="rId81" Type="http://schemas.openxmlformats.org/officeDocument/2006/relationships/hyperlink" Target="http://pbprog.ru/databases/foodstuffsdoup/10/14.php" TargetMode="External"/><Relationship Id="rId86" Type="http://schemas.openxmlformats.org/officeDocument/2006/relationships/hyperlink" Target="http://pbprog.ru/databases/foodstuffsdoup2/9/19.php" TargetMode="External"/><Relationship Id="rId94" Type="http://schemas.openxmlformats.org/officeDocument/2006/relationships/hyperlink" Target="http://pbprog.ru/databases/foodstuffsdoup2/10/10.php" TargetMode="External"/><Relationship Id="rId99" Type="http://schemas.openxmlformats.org/officeDocument/2006/relationships/hyperlink" Target="http://pbprog.kz/databases/foodstuffsdoup1/1/1.php" TargetMode="External"/><Relationship Id="rId101" Type="http://schemas.openxmlformats.org/officeDocument/2006/relationships/hyperlink" Target="http://pbprog.kz/databases/foodstuffsdoup1/1/1.php" TargetMode="External"/><Relationship Id="rId122" Type="http://schemas.openxmlformats.org/officeDocument/2006/relationships/hyperlink" Target="http://pbprog.ru/databases/foodstuffsdoup2/4/17.php" TargetMode="External"/><Relationship Id="rId130" Type="http://schemas.openxmlformats.org/officeDocument/2006/relationships/hyperlink" Target="http://pbprog.ru/databases/foodstuffsdoup2/4/17.php" TargetMode="External"/><Relationship Id="rId135" Type="http://schemas.openxmlformats.org/officeDocument/2006/relationships/hyperlink" Target="http://pbprog.ru/databases/foodstuffsdoup2/9/19.php" TargetMode="External"/><Relationship Id="rId143" Type="http://schemas.openxmlformats.org/officeDocument/2006/relationships/hyperlink" Target="http://pbprog.ru/databases/foodstuffsdoup2/4/17.php" TargetMode="External"/><Relationship Id="rId148" Type="http://schemas.openxmlformats.org/officeDocument/2006/relationships/hyperlink" Target="http://pbprog.ru/databases/foodstuffsdoup2/9/19.php" TargetMode="External"/><Relationship Id="rId151" Type="http://schemas.openxmlformats.org/officeDocument/2006/relationships/hyperlink" Target="http://pbprog.ru/databases/foodstuffsdoup/12/4.php" TargetMode="External"/><Relationship Id="rId156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hyperlink" Target="http://pbprog.ru/databases/foodstuffsdoup/10/14.php" TargetMode="External"/><Relationship Id="rId109" Type="http://schemas.openxmlformats.org/officeDocument/2006/relationships/hyperlink" Target="http://pbprog.ru/databases/foodstuffsdoup2/9/19.php" TargetMode="External"/><Relationship Id="rId34" Type="http://schemas.openxmlformats.org/officeDocument/2006/relationships/hyperlink" Target="http://pbprog.ru/databases/foodstuffsdoup/10/36.php" TargetMode="External"/><Relationship Id="rId50" Type="http://schemas.openxmlformats.org/officeDocument/2006/relationships/hyperlink" Target="http://pbprog.kz/databases/foodstuffsdoup1/10/14.php" TargetMode="External"/><Relationship Id="rId55" Type="http://schemas.openxmlformats.org/officeDocument/2006/relationships/hyperlink" Target="http://pbprog.ru/databases/foodstuffsdoup/12/117.php" TargetMode="External"/><Relationship Id="rId76" Type="http://schemas.openxmlformats.org/officeDocument/2006/relationships/hyperlink" Target="http://pbprog.ru/databases/foodstuffsdoup/10/36.php" TargetMode="External"/><Relationship Id="rId97" Type="http://schemas.openxmlformats.org/officeDocument/2006/relationships/hyperlink" Target="http://pbprog.ru/databases/foodstuffsdoup2/7/9.php" TargetMode="External"/><Relationship Id="rId104" Type="http://schemas.openxmlformats.org/officeDocument/2006/relationships/hyperlink" Target="http://pbprog.ru/databases/foodstuffsdoup/10/36.php" TargetMode="External"/><Relationship Id="rId120" Type="http://schemas.openxmlformats.org/officeDocument/2006/relationships/hyperlink" Target="http://pbprog.ru/databases/foodstuffsdoup2/9/19.php" TargetMode="External"/><Relationship Id="rId125" Type="http://schemas.openxmlformats.org/officeDocument/2006/relationships/hyperlink" Target="http://pbprog.ru/databases/foodstuffsdoup2/9/19.php" TargetMode="External"/><Relationship Id="rId141" Type="http://schemas.openxmlformats.org/officeDocument/2006/relationships/hyperlink" Target="http://pbprog.ru/databases/foodstuffsdoup2/9/19.php" TargetMode="External"/><Relationship Id="rId146" Type="http://schemas.openxmlformats.org/officeDocument/2006/relationships/hyperlink" Target="http://pbprog.ru/databases/foodstuffsdoup2/4/17.php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pbprog.ru/databases/foodstuffsdoup2/9/19.php" TargetMode="External"/><Relationship Id="rId92" Type="http://schemas.openxmlformats.org/officeDocument/2006/relationships/hyperlink" Target="http://pbprog.ru/databases/foodstuffsdoup2/4/17.php" TargetMode="External"/><Relationship Id="rId2" Type="http://schemas.openxmlformats.org/officeDocument/2006/relationships/styles" Target="styles.xml"/><Relationship Id="rId29" Type="http://schemas.openxmlformats.org/officeDocument/2006/relationships/hyperlink" Target="http://pbprog.kz/databases/foodstuffsdoup1/7/135.php" TargetMode="External"/><Relationship Id="rId24" Type="http://schemas.openxmlformats.org/officeDocument/2006/relationships/footer" Target="footer5.xml"/><Relationship Id="rId40" Type="http://schemas.openxmlformats.org/officeDocument/2006/relationships/image" Target="media/image9.png"/><Relationship Id="rId45" Type="http://schemas.openxmlformats.org/officeDocument/2006/relationships/hyperlink" Target="http://pbprog.ru/databases/foodstuffsdoup/10/36.php" TargetMode="External"/><Relationship Id="rId66" Type="http://schemas.openxmlformats.org/officeDocument/2006/relationships/hyperlink" Target="http://pbprog.ru/databases/foodstuffsdoup2/9/19.php" TargetMode="External"/><Relationship Id="rId87" Type="http://schemas.openxmlformats.org/officeDocument/2006/relationships/hyperlink" Target="http://pbprog.ru/databases/foodstuffsdoup2/9/19.php" TargetMode="External"/><Relationship Id="rId110" Type="http://schemas.openxmlformats.org/officeDocument/2006/relationships/hyperlink" Target="http://pbprog.ru/databases/foodstuffsdoup2/4/17.php" TargetMode="External"/><Relationship Id="rId115" Type="http://schemas.openxmlformats.org/officeDocument/2006/relationships/hyperlink" Target="http://pbprog.ru/databases/foodstuffsdoup2/9/19.php" TargetMode="External"/><Relationship Id="rId131" Type="http://schemas.openxmlformats.org/officeDocument/2006/relationships/hyperlink" Target="http://pbprog.ru/databases/foodstuffsdoup2/4/17.php" TargetMode="External"/><Relationship Id="rId136" Type="http://schemas.openxmlformats.org/officeDocument/2006/relationships/hyperlink" Target="http://pbprog.ru/databases/foodstuffsdoup2/9/19.php" TargetMode="External"/><Relationship Id="rId157" Type="http://schemas.openxmlformats.org/officeDocument/2006/relationships/footer" Target="footer9.xml"/><Relationship Id="rId61" Type="http://schemas.openxmlformats.org/officeDocument/2006/relationships/hyperlink" Target="http://pbprog.ru/databases/foodstuffsdoup2/4/17.php" TargetMode="External"/><Relationship Id="rId82" Type="http://schemas.openxmlformats.org/officeDocument/2006/relationships/hyperlink" Target="http://pbprog.ru/databases/foodstuffsdoup/10/36.php" TargetMode="External"/><Relationship Id="rId152" Type="http://schemas.openxmlformats.org/officeDocument/2006/relationships/header" Target="header7.xml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hyperlink" Target="http://pbprog.kz/databases/foodstuffsdoup1/7/9.php" TargetMode="External"/><Relationship Id="rId35" Type="http://schemas.openxmlformats.org/officeDocument/2006/relationships/hyperlink" Target="http://pbprog.ru/databases/foodstuffsdoup/10/10.php" TargetMode="External"/><Relationship Id="rId56" Type="http://schemas.openxmlformats.org/officeDocument/2006/relationships/hyperlink" Target="http://pbprog.ru/databases/foodstuffsdoup/13/62.php" TargetMode="External"/><Relationship Id="rId77" Type="http://schemas.openxmlformats.org/officeDocument/2006/relationships/hyperlink" Target="http://pbprog.ru/databases/foodstuffsdoup/10/10.php" TargetMode="External"/><Relationship Id="rId100" Type="http://schemas.openxmlformats.org/officeDocument/2006/relationships/hyperlink" Target="http://pbprog.kz/databases/foodstuffsdoup1/7/9.php" TargetMode="External"/><Relationship Id="rId105" Type="http://schemas.openxmlformats.org/officeDocument/2006/relationships/hyperlink" Target="http://pbprog.ru/databases/foodstuffsdoup/10/36.php" TargetMode="External"/><Relationship Id="rId126" Type="http://schemas.openxmlformats.org/officeDocument/2006/relationships/hyperlink" Target="http://pbprog.ru/databases/foodstuffsdoup2/4/17.php" TargetMode="External"/><Relationship Id="rId147" Type="http://schemas.openxmlformats.org/officeDocument/2006/relationships/hyperlink" Target="http://pbprog.ru/databases/foodstuffsdoup2/4/17.php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pbprog.kz/databases/foodstuffsdoup1/10/8.php" TargetMode="External"/><Relationship Id="rId72" Type="http://schemas.openxmlformats.org/officeDocument/2006/relationships/hyperlink" Target="http://pbprog.ru/databases/foodstuffsdoup2/4/17.php" TargetMode="External"/><Relationship Id="rId93" Type="http://schemas.openxmlformats.org/officeDocument/2006/relationships/hyperlink" Target="http://pbprog.ru/databases/foodstuffsdoup2/4/17.php" TargetMode="External"/><Relationship Id="rId98" Type="http://schemas.openxmlformats.org/officeDocument/2006/relationships/hyperlink" Target="http://pbprog.kz/databases/foodstuffsdoup1/7/9.php" TargetMode="External"/><Relationship Id="rId121" Type="http://schemas.openxmlformats.org/officeDocument/2006/relationships/hyperlink" Target="http://pbprog.ru/databases/foodstuffsdoup2/9/19.php" TargetMode="External"/><Relationship Id="rId142" Type="http://schemas.openxmlformats.org/officeDocument/2006/relationships/hyperlink" Target="http://pbprog.ru/databases/foodstuffsdoup2/4/17.php" TargetMode="External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hyperlink" Target="http://pbprog.kz/databases/foodstuffsdoup1/12/5.php" TargetMode="External"/><Relationship Id="rId67" Type="http://schemas.openxmlformats.org/officeDocument/2006/relationships/hyperlink" Target="http://pbprog.ru/databases/foodstuffsdoup2/9/19.php" TargetMode="External"/><Relationship Id="rId116" Type="http://schemas.openxmlformats.org/officeDocument/2006/relationships/hyperlink" Target="http://pbprog.ru/databases/foodstuffsdoup2/9/19.php" TargetMode="External"/><Relationship Id="rId137" Type="http://schemas.openxmlformats.org/officeDocument/2006/relationships/hyperlink" Target="http://pbprog.ru/databases/foodstuffsdoup2/9/19.php" TargetMode="External"/><Relationship Id="rId15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360</TotalTime>
  <Pages>110</Pages>
  <Words>20776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28</cp:revision>
  <cp:lastPrinted>2021-02-26T09:42:00Z</cp:lastPrinted>
  <dcterms:created xsi:type="dcterms:W3CDTF">2021-02-25T08:41:00Z</dcterms:created>
  <dcterms:modified xsi:type="dcterms:W3CDTF">2021-02-26T11:04:00Z</dcterms:modified>
</cp:coreProperties>
</file>